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2A2" w:rsidRDefault="00BC52A2" w:rsidP="001C74F3">
      <w:pPr>
        <w:pStyle w:val="Ttulo1"/>
      </w:pPr>
      <w:bookmarkStart w:id="0" w:name="_Toc210111104"/>
      <w:bookmarkStart w:id="1" w:name="_GoBack"/>
      <w:r>
        <w:t>Tabla de contenidos</w:t>
      </w:r>
      <w:bookmarkEnd w:id="0"/>
    </w:p>
    <w:bookmarkEnd w:id="1"/>
    <w:p w:rsidR="00BC52A2" w:rsidRDefault="00BC52A2">
      <w:pPr>
        <w:pStyle w:val="TDC1"/>
        <w:rPr>
          <w:rFonts w:ascii="Times New Roman" w:hAnsi="Times New Roman"/>
          <w:b w:val="0"/>
          <w:noProof/>
          <w:sz w:val="24"/>
          <w:szCs w:val="24"/>
          <w:lang w:val="es-ES"/>
        </w:rPr>
      </w:pPr>
      <w:r>
        <w:fldChar w:fldCharType="begin"/>
      </w:r>
      <w:r>
        <w:instrText xml:space="preserve"> TOC \o "1-6" \u </w:instrText>
      </w:r>
      <w:r>
        <w:fldChar w:fldCharType="separate"/>
      </w:r>
      <w:r>
        <w:rPr>
          <w:noProof/>
        </w:rPr>
        <w:t>Tabla de contenidos</w:t>
      </w:r>
      <w:r>
        <w:rPr>
          <w:noProof/>
        </w:rPr>
        <w:tab/>
      </w:r>
      <w:r>
        <w:rPr>
          <w:noProof/>
        </w:rPr>
        <w:fldChar w:fldCharType="begin"/>
      </w:r>
      <w:r>
        <w:rPr>
          <w:noProof/>
        </w:rPr>
        <w:instrText xml:space="preserve"> PAGEREF _Toc210111104 \h </w:instrText>
      </w:r>
      <w:r>
        <w:rPr>
          <w:noProof/>
        </w:rPr>
      </w:r>
      <w:r>
        <w:rPr>
          <w:noProof/>
        </w:rPr>
        <w:fldChar w:fldCharType="separate"/>
      </w:r>
      <w:r>
        <w:rPr>
          <w:noProof/>
        </w:rPr>
        <w:t>1</w:t>
      </w:r>
      <w:r>
        <w:rPr>
          <w:noProof/>
        </w:rPr>
        <w:fldChar w:fldCharType="end"/>
      </w:r>
    </w:p>
    <w:p w:rsidR="00BC52A2" w:rsidRDefault="00BC52A2">
      <w:pPr>
        <w:pStyle w:val="TDC1"/>
        <w:rPr>
          <w:rFonts w:ascii="Times New Roman" w:hAnsi="Times New Roman"/>
          <w:b w:val="0"/>
          <w:noProof/>
          <w:sz w:val="24"/>
          <w:szCs w:val="24"/>
          <w:lang w:val="es-ES"/>
        </w:rPr>
      </w:pPr>
      <w:r>
        <w:rPr>
          <w:noProof/>
        </w:rPr>
        <w:t>1.- Dietética, nutrición artificial y vías de alimentación.</w:t>
      </w:r>
      <w:r>
        <w:rPr>
          <w:noProof/>
        </w:rPr>
        <w:tab/>
      </w:r>
      <w:r>
        <w:rPr>
          <w:noProof/>
        </w:rPr>
        <w:fldChar w:fldCharType="begin"/>
      </w:r>
      <w:r>
        <w:rPr>
          <w:noProof/>
        </w:rPr>
        <w:instrText xml:space="preserve"> PAGEREF _Toc210111105 \h </w:instrText>
      </w:r>
      <w:r>
        <w:rPr>
          <w:noProof/>
        </w:rPr>
      </w:r>
      <w:r>
        <w:rPr>
          <w:noProof/>
        </w:rPr>
        <w:fldChar w:fldCharType="separate"/>
      </w:r>
      <w:r>
        <w:rPr>
          <w:noProof/>
        </w:rPr>
        <w:t>4</w:t>
      </w:r>
      <w:r>
        <w:rPr>
          <w:noProof/>
        </w:rPr>
        <w:fldChar w:fldCharType="end"/>
      </w:r>
    </w:p>
    <w:p w:rsidR="00BC52A2" w:rsidRDefault="00BC52A2">
      <w:pPr>
        <w:pStyle w:val="TDC2"/>
        <w:rPr>
          <w:rFonts w:ascii="Times New Roman" w:hAnsi="Times New Roman"/>
          <w:noProof/>
          <w:sz w:val="24"/>
          <w:szCs w:val="24"/>
          <w:lang w:val="es-ES"/>
        </w:rPr>
      </w:pPr>
      <w:r>
        <w:rPr>
          <w:noProof/>
        </w:rPr>
        <w:t>Dietética</w:t>
      </w:r>
      <w:r>
        <w:rPr>
          <w:noProof/>
        </w:rPr>
        <w:tab/>
      </w:r>
      <w:r>
        <w:rPr>
          <w:noProof/>
        </w:rPr>
        <w:fldChar w:fldCharType="begin"/>
      </w:r>
      <w:r>
        <w:rPr>
          <w:noProof/>
        </w:rPr>
        <w:instrText xml:space="preserve"> PAGEREF _Toc210111106 \h </w:instrText>
      </w:r>
      <w:r>
        <w:rPr>
          <w:noProof/>
        </w:rPr>
      </w:r>
      <w:r>
        <w:rPr>
          <w:noProof/>
        </w:rPr>
        <w:fldChar w:fldCharType="separate"/>
      </w:r>
      <w:r>
        <w:rPr>
          <w:noProof/>
        </w:rPr>
        <w:t>4</w:t>
      </w:r>
      <w:r>
        <w:rPr>
          <w:noProof/>
        </w:rPr>
        <w:fldChar w:fldCharType="end"/>
      </w:r>
    </w:p>
    <w:p w:rsidR="00BC52A2" w:rsidRDefault="00BC52A2">
      <w:pPr>
        <w:pStyle w:val="TDC3"/>
        <w:rPr>
          <w:rFonts w:ascii="Times New Roman" w:hAnsi="Times New Roman"/>
          <w:noProof/>
          <w:sz w:val="24"/>
          <w:szCs w:val="24"/>
          <w:lang w:val="es-ES"/>
        </w:rPr>
      </w:pPr>
      <w:r>
        <w:rPr>
          <w:noProof/>
        </w:rPr>
        <w:t>Ración alimenticia mínima</w:t>
      </w:r>
      <w:r>
        <w:rPr>
          <w:noProof/>
        </w:rPr>
        <w:tab/>
      </w:r>
      <w:r>
        <w:rPr>
          <w:noProof/>
        </w:rPr>
        <w:fldChar w:fldCharType="begin"/>
      </w:r>
      <w:r>
        <w:rPr>
          <w:noProof/>
        </w:rPr>
        <w:instrText xml:space="preserve"> PAGEREF _Toc210111107 \h </w:instrText>
      </w:r>
      <w:r>
        <w:rPr>
          <w:noProof/>
        </w:rPr>
      </w:r>
      <w:r>
        <w:rPr>
          <w:noProof/>
        </w:rPr>
        <w:fldChar w:fldCharType="separate"/>
      </w:r>
      <w:r>
        <w:rPr>
          <w:noProof/>
        </w:rPr>
        <w:t>4</w:t>
      </w:r>
      <w:r>
        <w:rPr>
          <w:noProof/>
        </w:rPr>
        <w:fldChar w:fldCharType="end"/>
      </w:r>
    </w:p>
    <w:p w:rsidR="00BC52A2" w:rsidRDefault="00BC52A2">
      <w:pPr>
        <w:pStyle w:val="TDC3"/>
        <w:rPr>
          <w:rFonts w:ascii="Times New Roman" w:hAnsi="Times New Roman"/>
          <w:noProof/>
          <w:sz w:val="24"/>
          <w:szCs w:val="24"/>
          <w:lang w:val="es-ES"/>
        </w:rPr>
      </w:pPr>
      <w:r>
        <w:rPr>
          <w:noProof/>
        </w:rPr>
        <w:t>Balance energético</w:t>
      </w:r>
      <w:r>
        <w:rPr>
          <w:noProof/>
        </w:rPr>
        <w:tab/>
      </w:r>
      <w:r>
        <w:rPr>
          <w:noProof/>
        </w:rPr>
        <w:fldChar w:fldCharType="begin"/>
      </w:r>
      <w:r>
        <w:rPr>
          <w:noProof/>
        </w:rPr>
        <w:instrText xml:space="preserve"> PAGEREF _Toc210111108 \h </w:instrText>
      </w:r>
      <w:r>
        <w:rPr>
          <w:noProof/>
        </w:rPr>
      </w:r>
      <w:r>
        <w:rPr>
          <w:noProof/>
        </w:rPr>
        <w:fldChar w:fldCharType="separate"/>
      </w:r>
      <w:r>
        <w:rPr>
          <w:noProof/>
        </w:rPr>
        <w:t>5</w:t>
      </w:r>
      <w:r>
        <w:rPr>
          <w:noProof/>
        </w:rPr>
        <w:fldChar w:fldCharType="end"/>
      </w:r>
    </w:p>
    <w:p w:rsidR="00BC52A2" w:rsidRDefault="00BC52A2">
      <w:pPr>
        <w:pStyle w:val="TDC2"/>
        <w:rPr>
          <w:rFonts w:ascii="Times New Roman" w:hAnsi="Times New Roman"/>
          <w:noProof/>
          <w:sz w:val="24"/>
          <w:szCs w:val="24"/>
          <w:lang w:val="es-ES"/>
        </w:rPr>
      </w:pPr>
      <w:r>
        <w:rPr>
          <w:noProof/>
        </w:rPr>
        <w:t>Dietética clínica</w:t>
      </w:r>
      <w:r>
        <w:rPr>
          <w:noProof/>
        </w:rPr>
        <w:tab/>
      </w:r>
      <w:r>
        <w:rPr>
          <w:noProof/>
        </w:rPr>
        <w:fldChar w:fldCharType="begin"/>
      </w:r>
      <w:r>
        <w:rPr>
          <w:noProof/>
        </w:rPr>
        <w:instrText xml:space="preserve"> PAGEREF _Toc210111109 \h </w:instrText>
      </w:r>
      <w:r>
        <w:rPr>
          <w:noProof/>
        </w:rPr>
      </w:r>
      <w:r>
        <w:rPr>
          <w:noProof/>
        </w:rPr>
        <w:fldChar w:fldCharType="separate"/>
      </w:r>
      <w:r>
        <w:rPr>
          <w:noProof/>
        </w:rPr>
        <w:t>6</w:t>
      </w:r>
      <w:r>
        <w:rPr>
          <w:noProof/>
        </w:rPr>
        <w:fldChar w:fldCharType="end"/>
      </w:r>
    </w:p>
    <w:p w:rsidR="00BC52A2" w:rsidRDefault="00BC52A2">
      <w:pPr>
        <w:pStyle w:val="TDC3"/>
        <w:rPr>
          <w:rFonts w:ascii="Times New Roman" w:hAnsi="Times New Roman"/>
          <w:noProof/>
          <w:sz w:val="24"/>
          <w:szCs w:val="24"/>
          <w:lang w:val="es-ES"/>
        </w:rPr>
      </w:pPr>
      <w:r>
        <w:rPr>
          <w:noProof/>
        </w:rPr>
        <w:t>Objetivos:</w:t>
      </w:r>
      <w:r>
        <w:rPr>
          <w:noProof/>
        </w:rPr>
        <w:tab/>
      </w:r>
      <w:r>
        <w:rPr>
          <w:noProof/>
        </w:rPr>
        <w:fldChar w:fldCharType="begin"/>
      </w:r>
      <w:r>
        <w:rPr>
          <w:noProof/>
        </w:rPr>
        <w:instrText xml:space="preserve"> PAGEREF _Toc210111110 \h </w:instrText>
      </w:r>
      <w:r>
        <w:rPr>
          <w:noProof/>
        </w:rPr>
      </w:r>
      <w:r>
        <w:rPr>
          <w:noProof/>
        </w:rPr>
        <w:fldChar w:fldCharType="separate"/>
      </w:r>
      <w:r>
        <w:rPr>
          <w:noProof/>
        </w:rPr>
        <w:t>6</w:t>
      </w:r>
      <w:r>
        <w:rPr>
          <w:noProof/>
        </w:rPr>
        <w:fldChar w:fldCharType="end"/>
      </w:r>
    </w:p>
    <w:p w:rsidR="00BC52A2" w:rsidRDefault="00BC52A2">
      <w:pPr>
        <w:pStyle w:val="TDC3"/>
        <w:rPr>
          <w:rFonts w:ascii="Times New Roman" w:hAnsi="Times New Roman"/>
          <w:noProof/>
          <w:sz w:val="24"/>
          <w:szCs w:val="24"/>
          <w:lang w:val="es-ES"/>
        </w:rPr>
      </w:pPr>
      <w:r>
        <w:rPr>
          <w:noProof/>
        </w:rPr>
        <w:t>Alimentación del paciente por boca</w:t>
      </w:r>
      <w:r>
        <w:rPr>
          <w:noProof/>
        </w:rPr>
        <w:tab/>
      </w:r>
      <w:r>
        <w:rPr>
          <w:noProof/>
        </w:rPr>
        <w:fldChar w:fldCharType="begin"/>
      </w:r>
      <w:r>
        <w:rPr>
          <w:noProof/>
        </w:rPr>
        <w:instrText xml:space="preserve"> PAGEREF _Toc210111111 \h </w:instrText>
      </w:r>
      <w:r>
        <w:rPr>
          <w:noProof/>
        </w:rPr>
      </w:r>
      <w:r>
        <w:rPr>
          <w:noProof/>
        </w:rPr>
        <w:fldChar w:fldCharType="separate"/>
      </w:r>
      <w:r>
        <w:rPr>
          <w:noProof/>
        </w:rPr>
        <w:t>7</w:t>
      </w:r>
      <w:r>
        <w:rPr>
          <w:noProof/>
        </w:rPr>
        <w:fldChar w:fldCharType="end"/>
      </w:r>
    </w:p>
    <w:p w:rsidR="00BC52A2" w:rsidRDefault="00BC52A2">
      <w:pPr>
        <w:pStyle w:val="TDC3"/>
        <w:rPr>
          <w:rFonts w:ascii="Times New Roman" w:hAnsi="Times New Roman"/>
          <w:noProof/>
          <w:sz w:val="24"/>
          <w:szCs w:val="24"/>
          <w:lang w:val="es-ES"/>
        </w:rPr>
      </w:pPr>
      <w:r>
        <w:rPr>
          <w:noProof/>
        </w:rPr>
        <w:t>Nutrición artificial</w:t>
      </w:r>
      <w:r>
        <w:rPr>
          <w:noProof/>
        </w:rPr>
        <w:tab/>
      </w:r>
      <w:r>
        <w:rPr>
          <w:noProof/>
        </w:rPr>
        <w:fldChar w:fldCharType="begin"/>
      </w:r>
      <w:r>
        <w:rPr>
          <w:noProof/>
        </w:rPr>
        <w:instrText xml:space="preserve"> PAGEREF _Toc210111112 \h </w:instrText>
      </w:r>
      <w:r>
        <w:rPr>
          <w:noProof/>
        </w:rPr>
      </w:r>
      <w:r>
        <w:rPr>
          <w:noProof/>
        </w:rPr>
        <w:fldChar w:fldCharType="separate"/>
      </w:r>
      <w:r>
        <w:rPr>
          <w:noProof/>
        </w:rPr>
        <w:t>7</w:t>
      </w:r>
      <w:r>
        <w:rPr>
          <w:noProof/>
        </w:rPr>
        <w:fldChar w:fldCharType="end"/>
      </w:r>
    </w:p>
    <w:p w:rsidR="00BC52A2" w:rsidRDefault="00BC52A2">
      <w:pPr>
        <w:pStyle w:val="TDC3"/>
        <w:rPr>
          <w:rFonts w:ascii="Times New Roman" w:hAnsi="Times New Roman"/>
          <w:noProof/>
          <w:sz w:val="24"/>
          <w:szCs w:val="24"/>
          <w:lang w:val="es-ES"/>
        </w:rPr>
      </w:pPr>
      <w:r>
        <w:rPr>
          <w:noProof/>
        </w:rPr>
        <w:t>Nutrición enteral</w:t>
      </w:r>
      <w:r>
        <w:rPr>
          <w:noProof/>
        </w:rPr>
        <w:tab/>
      </w:r>
      <w:r>
        <w:rPr>
          <w:noProof/>
        </w:rPr>
        <w:fldChar w:fldCharType="begin"/>
      </w:r>
      <w:r>
        <w:rPr>
          <w:noProof/>
        </w:rPr>
        <w:instrText xml:space="preserve"> PAGEREF _Toc210111113 \h </w:instrText>
      </w:r>
      <w:r>
        <w:rPr>
          <w:noProof/>
        </w:rPr>
      </w:r>
      <w:r>
        <w:rPr>
          <w:noProof/>
        </w:rPr>
        <w:fldChar w:fldCharType="separate"/>
      </w:r>
      <w:r>
        <w:rPr>
          <w:noProof/>
        </w:rPr>
        <w:t>7</w:t>
      </w:r>
      <w:r>
        <w:rPr>
          <w:noProof/>
        </w:rPr>
        <w:fldChar w:fldCharType="end"/>
      </w:r>
    </w:p>
    <w:p w:rsidR="00BC52A2" w:rsidRDefault="00BC52A2">
      <w:pPr>
        <w:pStyle w:val="TDC3"/>
        <w:rPr>
          <w:rFonts w:ascii="Times New Roman" w:hAnsi="Times New Roman"/>
          <w:noProof/>
          <w:sz w:val="24"/>
          <w:szCs w:val="24"/>
          <w:lang w:val="es-ES"/>
        </w:rPr>
      </w:pPr>
      <w:r>
        <w:rPr>
          <w:noProof/>
        </w:rPr>
        <w:t>Sonda nasogástrica</w:t>
      </w:r>
      <w:r>
        <w:rPr>
          <w:noProof/>
        </w:rPr>
        <w:tab/>
      </w:r>
      <w:r>
        <w:rPr>
          <w:noProof/>
        </w:rPr>
        <w:fldChar w:fldCharType="begin"/>
      </w:r>
      <w:r>
        <w:rPr>
          <w:noProof/>
        </w:rPr>
        <w:instrText xml:space="preserve"> PAGEREF _Toc210111114 \h </w:instrText>
      </w:r>
      <w:r>
        <w:rPr>
          <w:noProof/>
        </w:rPr>
      </w:r>
      <w:r>
        <w:rPr>
          <w:noProof/>
        </w:rPr>
        <w:fldChar w:fldCharType="separate"/>
      </w:r>
      <w:r>
        <w:rPr>
          <w:noProof/>
        </w:rPr>
        <w:t>8</w:t>
      </w:r>
      <w:r>
        <w:rPr>
          <w:noProof/>
        </w:rPr>
        <w:fldChar w:fldCharType="end"/>
      </w:r>
    </w:p>
    <w:p w:rsidR="00BC52A2" w:rsidRDefault="00BC52A2">
      <w:pPr>
        <w:pStyle w:val="TDC4"/>
        <w:rPr>
          <w:rFonts w:ascii="Times New Roman" w:hAnsi="Times New Roman"/>
          <w:noProof/>
          <w:sz w:val="24"/>
          <w:szCs w:val="24"/>
          <w:lang w:val="es-ES"/>
        </w:rPr>
      </w:pPr>
      <w:r>
        <w:rPr>
          <w:noProof/>
        </w:rPr>
        <w:t>Preparación del equipo.</w:t>
      </w:r>
      <w:r>
        <w:rPr>
          <w:noProof/>
        </w:rPr>
        <w:tab/>
      </w:r>
      <w:r>
        <w:rPr>
          <w:noProof/>
        </w:rPr>
        <w:fldChar w:fldCharType="begin"/>
      </w:r>
      <w:r>
        <w:rPr>
          <w:noProof/>
        </w:rPr>
        <w:instrText xml:space="preserve"> PAGEREF _Toc210111115 \h </w:instrText>
      </w:r>
      <w:r>
        <w:rPr>
          <w:noProof/>
        </w:rPr>
      </w:r>
      <w:r>
        <w:rPr>
          <w:noProof/>
        </w:rPr>
        <w:fldChar w:fldCharType="separate"/>
      </w:r>
      <w:r>
        <w:rPr>
          <w:noProof/>
        </w:rPr>
        <w:t>8</w:t>
      </w:r>
      <w:r>
        <w:rPr>
          <w:noProof/>
        </w:rPr>
        <w:fldChar w:fldCharType="end"/>
      </w:r>
    </w:p>
    <w:p w:rsidR="00BC52A2" w:rsidRDefault="00BC52A2">
      <w:pPr>
        <w:pStyle w:val="TDC4"/>
        <w:rPr>
          <w:rFonts w:ascii="Times New Roman" w:hAnsi="Times New Roman"/>
          <w:noProof/>
          <w:sz w:val="24"/>
          <w:szCs w:val="24"/>
          <w:lang w:val="es-ES"/>
        </w:rPr>
      </w:pPr>
      <w:r>
        <w:rPr>
          <w:noProof/>
        </w:rPr>
        <w:t>Procedimiento.</w:t>
      </w:r>
      <w:r>
        <w:rPr>
          <w:noProof/>
        </w:rPr>
        <w:tab/>
      </w:r>
      <w:r>
        <w:rPr>
          <w:noProof/>
        </w:rPr>
        <w:fldChar w:fldCharType="begin"/>
      </w:r>
      <w:r>
        <w:rPr>
          <w:noProof/>
        </w:rPr>
        <w:instrText xml:space="preserve"> PAGEREF _Toc210111116 \h </w:instrText>
      </w:r>
      <w:r>
        <w:rPr>
          <w:noProof/>
        </w:rPr>
      </w:r>
      <w:r>
        <w:rPr>
          <w:noProof/>
        </w:rPr>
        <w:fldChar w:fldCharType="separate"/>
      </w:r>
      <w:r>
        <w:rPr>
          <w:noProof/>
        </w:rPr>
        <w:t>8</w:t>
      </w:r>
      <w:r>
        <w:rPr>
          <w:noProof/>
        </w:rPr>
        <w:fldChar w:fldCharType="end"/>
      </w:r>
    </w:p>
    <w:p w:rsidR="00BC52A2" w:rsidRDefault="00BC52A2">
      <w:pPr>
        <w:pStyle w:val="TDC4"/>
        <w:rPr>
          <w:rFonts w:ascii="Times New Roman" w:hAnsi="Times New Roman"/>
          <w:noProof/>
          <w:sz w:val="24"/>
          <w:szCs w:val="24"/>
          <w:lang w:val="es-ES"/>
        </w:rPr>
      </w:pPr>
      <w:r>
        <w:rPr>
          <w:noProof/>
        </w:rPr>
        <w:t>Reglas a seguir con los pacientes con estas sondas.</w:t>
      </w:r>
      <w:r>
        <w:rPr>
          <w:noProof/>
        </w:rPr>
        <w:tab/>
      </w:r>
      <w:r>
        <w:rPr>
          <w:noProof/>
        </w:rPr>
        <w:fldChar w:fldCharType="begin"/>
      </w:r>
      <w:r>
        <w:rPr>
          <w:noProof/>
        </w:rPr>
        <w:instrText xml:space="preserve"> PAGEREF _Toc210111117 \h </w:instrText>
      </w:r>
      <w:r>
        <w:rPr>
          <w:noProof/>
        </w:rPr>
      </w:r>
      <w:r>
        <w:rPr>
          <w:noProof/>
        </w:rPr>
        <w:fldChar w:fldCharType="separate"/>
      </w:r>
      <w:r>
        <w:rPr>
          <w:noProof/>
        </w:rPr>
        <w:t>9</w:t>
      </w:r>
      <w:r>
        <w:rPr>
          <w:noProof/>
        </w:rPr>
        <w:fldChar w:fldCharType="end"/>
      </w:r>
    </w:p>
    <w:p w:rsidR="00BC52A2" w:rsidRPr="004F32BB" w:rsidRDefault="00BC52A2">
      <w:pPr>
        <w:pStyle w:val="TDC3"/>
        <w:rPr>
          <w:rFonts w:ascii="Times New Roman" w:hAnsi="Times New Roman"/>
          <w:noProof/>
          <w:sz w:val="24"/>
          <w:szCs w:val="24"/>
          <w:lang w:val="pt-PT"/>
        </w:rPr>
      </w:pPr>
      <w:r w:rsidRPr="004F32BB">
        <w:rPr>
          <w:noProof/>
          <w:lang w:val="pt-PT"/>
        </w:rPr>
        <w:t>Sonda naso duodenal o naso yeyunal</w:t>
      </w:r>
      <w:r w:rsidRPr="004F32BB">
        <w:rPr>
          <w:noProof/>
          <w:lang w:val="pt-PT"/>
        </w:rPr>
        <w:tab/>
      </w:r>
      <w:r w:rsidRPr="004F32BB">
        <w:rPr>
          <w:noProof/>
          <w:lang w:val="pt-PT"/>
        </w:rPr>
        <w:fldChar w:fldCharType="begin"/>
      </w:r>
      <w:r w:rsidRPr="004F32BB">
        <w:rPr>
          <w:noProof/>
          <w:lang w:val="pt-PT"/>
        </w:rPr>
        <w:instrText xml:space="preserve"> PAGEREF _Toc210111118 \h </w:instrText>
      </w:r>
      <w:r w:rsidRPr="004F32BB">
        <w:rPr>
          <w:noProof/>
          <w:lang w:val="pt-PT"/>
        </w:rPr>
      </w:r>
      <w:r w:rsidRPr="004F32BB">
        <w:rPr>
          <w:noProof/>
          <w:lang w:val="pt-PT"/>
        </w:rPr>
        <w:fldChar w:fldCharType="separate"/>
      </w:r>
      <w:r w:rsidRPr="004F32BB">
        <w:rPr>
          <w:noProof/>
          <w:lang w:val="pt-PT"/>
        </w:rPr>
        <w:t>9</w:t>
      </w:r>
      <w:r w:rsidRPr="004F32BB">
        <w:rPr>
          <w:noProof/>
          <w:lang w:val="pt-PT"/>
        </w:rPr>
        <w:fldChar w:fldCharType="end"/>
      </w:r>
    </w:p>
    <w:p w:rsidR="00BC52A2" w:rsidRDefault="00BC52A2">
      <w:pPr>
        <w:pStyle w:val="TDC3"/>
        <w:rPr>
          <w:rFonts w:ascii="Times New Roman" w:hAnsi="Times New Roman"/>
          <w:noProof/>
          <w:sz w:val="24"/>
          <w:szCs w:val="24"/>
          <w:lang w:val="es-ES"/>
        </w:rPr>
      </w:pPr>
      <w:r>
        <w:rPr>
          <w:noProof/>
        </w:rPr>
        <w:t>Nutrición parenteral</w:t>
      </w:r>
      <w:r>
        <w:rPr>
          <w:noProof/>
        </w:rPr>
        <w:tab/>
      </w:r>
      <w:r>
        <w:rPr>
          <w:noProof/>
        </w:rPr>
        <w:fldChar w:fldCharType="begin"/>
      </w:r>
      <w:r>
        <w:rPr>
          <w:noProof/>
        </w:rPr>
        <w:instrText xml:space="preserve"> PAGEREF _Toc210111119 \h </w:instrText>
      </w:r>
      <w:r>
        <w:rPr>
          <w:noProof/>
        </w:rPr>
      </w:r>
      <w:r>
        <w:rPr>
          <w:noProof/>
        </w:rPr>
        <w:fldChar w:fldCharType="separate"/>
      </w:r>
      <w:r>
        <w:rPr>
          <w:noProof/>
        </w:rPr>
        <w:t>10</w:t>
      </w:r>
      <w:r>
        <w:rPr>
          <w:noProof/>
        </w:rPr>
        <w:fldChar w:fldCharType="end"/>
      </w:r>
    </w:p>
    <w:p w:rsidR="00BC52A2" w:rsidRDefault="00BC52A2">
      <w:pPr>
        <w:pStyle w:val="TDC4"/>
        <w:rPr>
          <w:rFonts w:ascii="Times New Roman" w:hAnsi="Times New Roman"/>
          <w:noProof/>
          <w:sz w:val="24"/>
          <w:szCs w:val="24"/>
          <w:lang w:val="es-ES"/>
        </w:rPr>
      </w:pPr>
      <w:r>
        <w:rPr>
          <w:noProof/>
        </w:rPr>
        <w:t>Preparación Del Equipo.</w:t>
      </w:r>
      <w:r>
        <w:rPr>
          <w:noProof/>
        </w:rPr>
        <w:tab/>
      </w:r>
      <w:r>
        <w:rPr>
          <w:noProof/>
        </w:rPr>
        <w:fldChar w:fldCharType="begin"/>
      </w:r>
      <w:r>
        <w:rPr>
          <w:noProof/>
        </w:rPr>
        <w:instrText xml:space="preserve"> PAGEREF _Toc210111121 \h </w:instrText>
      </w:r>
      <w:r>
        <w:rPr>
          <w:noProof/>
        </w:rPr>
      </w:r>
      <w:r>
        <w:rPr>
          <w:noProof/>
        </w:rPr>
        <w:fldChar w:fldCharType="separate"/>
      </w:r>
      <w:r>
        <w:rPr>
          <w:noProof/>
        </w:rPr>
        <w:t>11</w:t>
      </w:r>
      <w:r>
        <w:rPr>
          <w:noProof/>
        </w:rPr>
        <w:fldChar w:fldCharType="end"/>
      </w:r>
    </w:p>
    <w:p w:rsidR="00BC52A2" w:rsidRDefault="00BC52A2">
      <w:pPr>
        <w:pStyle w:val="TDC1"/>
        <w:rPr>
          <w:rFonts w:ascii="Times New Roman" w:hAnsi="Times New Roman"/>
          <w:b w:val="0"/>
          <w:noProof/>
          <w:sz w:val="24"/>
          <w:szCs w:val="24"/>
          <w:lang w:val="es-ES"/>
        </w:rPr>
      </w:pPr>
      <w:r>
        <w:rPr>
          <w:noProof/>
        </w:rPr>
        <w:t>2.- Higiene y aseo del paciente en el Establecimiento sanitario.</w:t>
      </w:r>
      <w:r>
        <w:rPr>
          <w:noProof/>
        </w:rPr>
        <w:tab/>
      </w:r>
      <w:r>
        <w:rPr>
          <w:noProof/>
        </w:rPr>
        <w:fldChar w:fldCharType="begin"/>
      </w:r>
      <w:r>
        <w:rPr>
          <w:noProof/>
        </w:rPr>
        <w:instrText xml:space="preserve"> PAGEREF _Toc210111122 \h </w:instrText>
      </w:r>
      <w:r>
        <w:rPr>
          <w:noProof/>
        </w:rPr>
      </w:r>
      <w:r>
        <w:rPr>
          <w:noProof/>
        </w:rPr>
        <w:fldChar w:fldCharType="separate"/>
      </w:r>
      <w:r>
        <w:rPr>
          <w:noProof/>
        </w:rPr>
        <w:t>13</w:t>
      </w:r>
      <w:r>
        <w:rPr>
          <w:noProof/>
        </w:rPr>
        <w:fldChar w:fldCharType="end"/>
      </w:r>
    </w:p>
    <w:p w:rsidR="00BC52A2" w:rsidRDefault="00BC52A2">
      <w:pPr>
        <w:pStyle w:val="TDC2"/>
        <w:rPr>
          <w:rFonts w:ascii="Times New Roman" w:hAnsi="Times New Roman"/>
          <w:noProof/>
          <w:sz w:val="24"/>
          <w:szCs w:val="24"/>
          <w:lang w:val="es-ES"/>
        </w:rPr>
      </w:pPr>
      <w:r>
        <w:rPr>
          <w:noProof/>
        </w:rPr>
        <w:t>La higiene corporal</w:t>
      </w:r>
      <w:r>
        <w:rPr>
          <w:noProof/>
        </w:rPr>
        <w:tab/>
      </w:r>
      <w:r>
        <w:rPr>
          <w:noProof/>
        </w:rPr>
        <w:fldChar w:fldCharType="begin"/>
      </w:r>
      <w:r>
        <w:rPr>
          <w:noProof/>
        </w:rPr>
        <w:instrText xml:space="preserve"> PAGEREF _Toc210111123 \h </w:instrText>
      </w:r>
      <w:r>
        <w:rPr>
          <w:noProof/>
        </w:rPr>
      </w:r>
      <w:r>
        <w:rPr>
          <w:noProof/>
        </w:rPr>
        <w:fldChar w:fldCharType="separate"/>
      </w:r>
      <w:r>
        <w:rPr>
          <w:noProof/>
        </w:rPr>
        <w:t>13</w:t>
      </w:r>
      <w:r>
        <w:rPr>
          <w:noProof/>
        </w:rPr>
        <w:fldChar w:fldCharType="end"/>
      </w:r>
    </w:p>
    <w:p w:rsidR="00BC52A2" w:rsidRDefault="00BC52A2">
      <w:pPr>
        <w:pStyle w:val="TDC3"/>
        <w:rPr>
          <w:rFonts w:ascii="Times New Roman" w:hAnsi="Times New Roman"/>
          <w:noProof/>
          <w:sz w:val="24"/>
          <w:szCs w:val="24"/>
          <w:lang w:val="es-ES"/>
        </w:rPr>
      </w:pPr>
      <w:r>
        <w:rPr>
          <w:noProof/>
        </w:rPr>
        <w:t>Objetivos generales de la higiene</w:t>
      </w:r>
      <w:r>
        <w:rPr>
          <w:noProof/>
        </w:rPr>
        <w:tab/>
      </w:r>
      <w:r>
        <w:rPr>
          <w:noProof/>
        </w:rPr>
        <w:fldChar w:fldCharType="begin"/>
      </w:r>
      <w:r>
        <w:rPr>
          <w:noProof/>
        </w:rPr>
        <w:instrText xml:space="preserve"> PAGEREF _Toc210111124 \h </w:instrText>
      </w:r>
      <w:r>
        <w:rPr>
          <w:noProof/>
        </w:rPr>
      </w:r>
      <w:r>
        <w:rPr>
          <w:noProof/>
        </w:rPr>
        <w:fldChar w:fldCharType="separate"/>
      </w:r>
      <w:r>
        <w:rPr>
          <w:noProof/>
        </w:rPr>
        <w:t>13</w:t>
      </w:r>
      <w:r>
        <w:rPr>
          <w:noProof/>
        </w:rPr>
        <w:fldChar w:fldCharType="end"/>
      </w:r>
    </w:p>
    <w:p w:rsidR="00BC52A2" w:rsidRDefault="00BC52A2">
      <w:pPr>
        <w:pStyle w:val="TDC3"/>
        <w:rPr>
          <w:rFonts w:ascii="Times New Roman" w:hAnsi="Times New Roman"/>
          <w:noProof/>
          <w:sz w:val="24"/>
          <w:szCs w:val="24"/>
          <w:lang w:val="es-ES"/>
        </w:rPr>
      </w:pPr>
      <w:r>
        <w:rPr>
          <w:noProof/>
        </w:rPr>
        <w:t>Normas de Actuación general</w:t>
      </w:r>
      <w:r>
        <w:rPr>
          <w:noProof/>
        </w:rPr>
        <w:tab/>
      </w:r>
      <w:r>
        <w:rPr>
          <w:noProof/>
        </w:rPr>
        <w:fldChar w:fldCharType="begin"/>
      </w:r>
      <w:r>
        <w:rPr>
          <w:noProof/>
        </w:rPr>
        <w:instrText xml:space="preserve"> PAGEREF _Toc210111125 \h </w:instrText>
      </w:r>
      <w:r>
        <w:rPr>
          <w:noProof/>
        </w:rPr>
      </w:r>
      <w:r>
        <w:rPr>
          <w:noProof/>
        </w:rPr>
        <w:fldChar w:fldCharType="separate"/>
      </w:r>
      <w:r>
        <w:rPr>
          <w:noProof/>
        </w:rPr>
        <w:t>14</w:t>
      </w:r>
      <w:r>
        <w:rPr>
          <w:noProof/>
        </w:rPr>
        <w:fldChar w:fldCharType="end"/>
      </w:r>
    </w:p>
    <w:p w:rsidR="00BC52A2" w:rsidRDefault="00BC52A2">
      <w:pPr>
        <w:pStyle w:val="TDC3"/>
        <w:rPr>
          <w:rFonts w:ascii="Times New Roman" w:hAnsi="Times New Roman"/>
          <w:noProof/>
          <w:sz w:val="24"/>
          <w:szCs w:val="24"/>
          <w:lang w:val="es-ES"/>
        </w:rPr>
      </w:pPr>
      <w:r>
        <w:rPr>
          <w:noProof/>
        </w:rPr>
        <w:t>Grado de dependencia del paciente</w:t>
      </w:r>
      <w:r>
        <w:rPr>
          <w:noProof/>
        </w:rPr>
        <w:tab/>
      </w:r>
      <w:r>
        <w:rPr>
          <w:noProof/>
        </w:rPr>
        <w:fldChar w:fldCharType="begin"/>
      </w:r>
      <w:r>
        <w:rPr>
          <w:noProof/>
        </w:rPr>
        <w:instrText xml:space="preserve"> PAGEREF _Toc210111126 \h </w:instrText>
      </w:r>
      <w:r>
        <w:rPr>
          <w:noProof/>
        </w:rPr>
      </w:r>
      <w:r>
        <w:rPr>
          <w:noProof/>
        </w:rPr>
        <w:fldChar w:fldCharType="separate"/>
      </w:r>
      <w:r>
        <w:rPr>
          <w:noProof/>
        </w:rPr>
        <w:t>14</w:t>
      </w:r>
      <w:r>
        <w:rPr>
          <w:noProof/>
        </w:rPr>
        <w:fldChar w:fldCharType="end"/>
      </w:r>
    </w:p>
    <w:p w:rsidR="00BC52A2" w:rsidRDefault="00BC52A2">
      <w:pPr>
        <w:pStyle w:val="TDC4"/>
        <w:rPr>
          <w:rFonts w:ascii="Times New Roman" w:hAnsi="Times New Roman"/>
          <w:noProof/>
          <w:sz w:val="24"/>
          <w:szCs w:val="24"/>
          <w:lang w:val="es-ES"/>
        </w:rPr>
      </w:pPr>
      <w:r>
        <w:rPr>
          <w:noProof/>
        </w:rPr>
        <w:t>Otras consideraciones</w:t>
      </w:r>
      <w:r>
        <w:rPr>
          <w:noProof/>
        </w:rPr>
        <w:tab/>
      </w:r>
      <w:r>
        <w:rPr>
          <w:noProof/>
        </w:rPr>
        <w:fldChar w:fldCharType="begin"/>
      </w:r>
      <w:r>
        <w:rPr>
          <w:noProof/>
        </w:rPr>
        <w:instrText xml:space="preserve"> PAGEREF _Toc210111127 \h </w:instrText>
      </w:r>
      <w:r>
        <w:rPr>
          <w:noProof/>
        </w:rPr>
      </w:r>
      <w:r>
        <w:rPr>
          <w:noProof/>
        </w:rPr>
        <w:fldChar w:fldCharType="separate"/>
      </w:r>
      <w:r>
        <w:rPr>
          <w:noProof/>
        </w:rPr>
        <w:t>15</w:t>
      </w:r>
      <w:r>
        <w:rPr>
          <w:noProof/>
        </w:rPr>
        <w:fldChar w:fldCharType="end"/>
      </w:r>
    </w:p>
    <w:p w:rsidR="00BC52A2" w:rsidRDefault="00BC52A2">
      <w:pPr>
        <w:pStyle w:val="TDC3"/>
        <w:rPr>
          <w:rFonts w:ascii="Times New Roman" w:hAnsi="Times New Roman"/>
          <w:noProof/>
          <w:sz w:val="24"/>
          <w:szCs w:val="24"/>
          <w:lang w:val="es-ES"/>
        </w:rPr>
      </w:pPr>
      <w:r>
        <w:rPr>
          <w:noProof/>
        </w:rPr>
        <w:t>Material necesario</w:t>
      </w:r>
      <w:r>
        <w:rPr>
          <w:noProof/>
        </w:rPr>
        <w:tab/>
      </w:r>
      <w:r>
        <w:rPr>
          <w:noProof/>
        </w:rPr>
        <w:fldChar w:fldCharType="begin"/>
      </w:r>
      <w:r>
        <w:rPr>
          <w:noProof/>
        </w:rPr>
        <w:instrText xml:space="preserve"> PAGEREF _Toc210111128 \h </w:instrText>
      </w:r>
      <w:r>
        <w:rPr>
          <w:noProof/>
        </w:rPr>
      </w:r>
      <w:r>
        <w:rPr>
          <w:noProof/>
        </w:rPr>
        <w:fldChar w:fldCharType="separate"/>
      </w:r>
      <w:r>
        <w:rPr>
          <w:noProof/>
        </w:rPr>
        <w:t>15</w:t>
      </w:r>
      <w:r>
        <w:rPr>
          <w:noProof/>
        </w:rPr>
        <w:fldChar w:fldCharType="end"/>
      </w:r>
    </w:p>
    <w:p w:rsidR="00BC52A2" w:rsidRDefault="00BC52A2">
      <w:pPr>
        <w:pStyle w:val="TDC3"/>
        <w:rPr>
          <w:rFonts w:ascii="Times New Roman" w:hAnsi="Times New Roman"/>
          <w:noProof/>
          <w:sz w:val="24"/>
          <w:szCs w:val="24"/>
          <w:lang w:val="es-ES"/>
        </w:rPr>
      </w:pPr>
      <w:r>
        <w:rPr>
          <w:noProof/>
        </w:rPr>
        <w:t>El orden de lavado debe ser</w:t>
      </w:r>
      <w:r>
        <w:rPr>
          <w:noProof/>
        </w:rPr>
        <w:tab/>
      </w:r>
      <w:r>
        <w:rPr>
          <w:noProof/>
        </w:rPr>
        <w:fldChar w:fldCharType="begin"/>
      </w:r>
      <w:r>
        <w:rPr>
          <w:noProof/>
        </w:rPr>
        <w:instrText xml:space="preserve"> PAGEREF _Toc210111129 \h </w:instrText>
      </w:r>
      <w:r>
        <w:rPr>
          <w:noProof/>
        </w:rPr>
      </w:r>
      <w:r>
        <w:rPr>
          <w:noProof/>
        </w:rPr>
        <w:fldChar w:fldCharType="separate"/>
      </w:r>
      <w:r>
        <w:rPr>
          <w:noProof/>
        </w:rPr>
        <w:t>16</w:t>
      </w:r>
      <w:r>
        <w:rPr>
          <w:noProof/>
        </w:rPr>
        <w:fldChar w:fldCharType="end"/>
      </w:r>
    </w:p>
    <w:p w:rsidR="00BC52A2" w:rsidRDefault="00BC52A2">
      <w:pPr>
        <w:pStyle w:val="TDC3"/>
        <w:rPr>
          <w:rFonts w:ascii="Times New Roman" w:hAnsi="Times New Roman"/>
          <w:noProof/>
          <w:sz w:val="24"/>
          <w:szCs w:val="24"/>
          <w:lang w:val="es-ES"/>
        </w:rPr>
      </w:pPr>
      <w:r>
        <w:rPr>
          <w:noProof/>
        </w:rPr>
        <w:t>Baño en ducha/bañera</w:t>
      </w:r>
      <w:r>
        <w:rPr>
          <w:noProof/>
        </w:rPr>
        <w:tab/>
      </w:r>
      <w:r>
        <w:rPr>
          <w:noProof/>
        </w:rPr>
        <w:fldChar w:fldCharType="begin"/>
      </w:r>
      <w:r>
        <w:rPr>
          <w:noProof/>
        </w:rPr>
        <w:instrText xml:space="preserve"> PAGEREF _Toc210111130 \h </w:instrText>
      </w:r>
      <w:r>
        <w:rPr>
          <w:noProof/>
        </w:rPr>
      </w:r>
      <w:r>
        <w:rPr>
          <w:noProof/>
        </w:rPr>
        <w:fldChar w:fldCharType="separate"/>
      </w:r>
      <w:r>
        <w:rPr>
          <w:noProof/>
        </w:rPr>
        <w:t>16</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_Toc210111131 \h </w:instrText>
      </w:r>
      <w:r>
        <w:rPr>
          <w:noProof/>
        </w:rPr>
      </w:r>
      <w:r>
        <w:rPr>
          <w:noProof/>
        </w:rPr>
        <w:fldChar w:fldCharType="separate"/>
      </w:r>
      <w:r>
        <w:rPr>
          <w:noProof/>
        </w:rPr>
        <w:t>16</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_Toc210111132 \h </w:instrText>
      </w:r>
      <w:r>
        <w:rPr>
          <w:noProof/>
        </w:rPr>
      </w:r>
      <w:r>
        <w:rPr>
          <w:noProof/>
        </w:rPr>
        <w:fldChar w:fldCharType="separate"/>
      </w:r>
      <w:r>
        <w:rPr>
          <w:noProof/>
        </w:rPr>
        <w:t>16</w:t>
      </w:r>
      <w:r>
        <w:rPr>
          <w:noProof/>
        </w:rPr>
        <w:fldChar w:fldCharType="end"/>
      </w:r>
    </w:p>
    <w:p w:rsidR="00BC52A2" w:rsidRDefault="00BC52A2">
      <w:pPr>
        <w:pStyle w:val="TDC3"/>
        <w:rPr>
          <w:rFonts w:ascii="Times New Roman" w:hAnsi="Times New Roman"/>
          <w:noProof/>
          <w:sz w:val="24"/>
          <w:szCs w:val="24"/>
          <w:lang w:val="es-ES"/>
        </w:rPr>
      </w:pPr>
      <w:r>
        <w:rPr>
          <w:noProof/>
        </w:rPr>
        <w:t>Baño en cama</w:t>
      </w:r>
      <w:r>
        <w:rPr>
          <w:noProof/>
        </w:rPr>
        <w:tab/>
      </w:r>
      <w:r>
        <w:rPr>
          <w:noProof/>
        </w:rPr>
        <w:fldChar w:fldCharType="begin"/>
      </w:r>
      <w:r>
        <w:rPr>
          <w:noProof/>
        </w:rPr>
        <w:instrText xml:space="preserve"> PAGEREF _Toc210111133 \h </w:instrText>
      </w:r>
      <w:r>
        <w:rPr>
          <w:noProof/>
        </w:rPr>
      </w:r>
      <w:r>
        <w:rPr>
          <w:noProof/>
        </w:rPr>
        <w:fldChar w:fldCharType="separate"/>
      </w:r>
      <w:r>
        <w:rPr>
          <w:noProof/>
        </w:rPr>
        <w:t>17</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_Toc210111134 \h </w:instrText>
      </w:r>
      <w:r>
        <w:rPr>
          <w:noProof/>
        </w:rPr>
      </w:r>
      <w:r>
        <w:rPr>
          <w:noProof/>
        </w:rPr>
        <w:fldChar w:fldCharType="separate"/>
      </w:r>
      <w:r>
        <w:rPr>
          <w:noProof/>
        </w:rPr>
        <w:t>17</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_Toc210111135 \h </w:instrText>
      </w:r>
      <w:r>
        <w:rPr>
          <w:noProof/>
        </w:rPr>
      </w:r>
      <w:r>
        <w:rPr>
          <w:noProof/>
        </w:rPr>
        <w:fldChar w:fldCharType="separate"/>
      </w:r>
      <w:r>
        <w:rPr>
          <w:noProof/>
        </w:rPr>
        <w:t>17</w:t>
      </w:r>
      <w:r>
        <w:rPr>
          <w:noProof/>
        </w:rPr>
        <w:fldChar w:fldCharType="end"/>
      </w:r>
    </w:p>
    <w:p w:rsidR="00BC52A2" w:rsidRDefault="00BC52A2">
      <w:pPr>
        <w:pStyle w:val="TDC3"/>
        <w:rPr>
          <w:rFonts w:ascii="Times New Roman" w:hAnsi="Times New Roman"/>
          <w:noProof/>
          <w:sz w:val="24"/>
          <w:szCs w:val="24"/>
          <w:lang w:val="es-ES"/>
        </w:rPr>
      </w:pPr>
      <w:r>
        <w:rPr>
          <w:noProof/>
        </w:rPr>
        <w:t>Baño corporal parcial:</w:t>
      </w:r>
      <w:r>
        <w:rPr>
          <w:noProof/>
        </w:rPr>
        <w:tab/>
      </w:r>
      <w:r>
        <w:rPr>
          <w:noProof/>
        </w:rPr>
        <w:fldChar w:fldCharType="begin"/>
      </w:r>
      <w:r>
        <w:rPr>
          <w:noProof/>
        </w:rPr>
        <w:instrText xml:space="preserve"> PAGEREF _Toc210111136 \h </w:instrText>
      </w:r>
      <w:r>
        <w:rPr>
          <w:noProof/>
        </w:rPr>
      </w:r>
      <w:r>
        <w:rPr>
          <w:noProof/>
        </w:rPr>
        <w:fldChar w:fldCharType="separate"/>
      </w:r>
      <w:r>
        <w:rPr>
          <w:noProof/>
        </w:rPr>
        <w:t>18</w:t>
      </w:r>
      <w:r>
        <w:rPr>
          <w:noProof/>
        </w:rPr>
        <w:fldChar w:fldCharType="end"/>
      </w:r>
    </w:p>
    <w:p w:rsidR="00BC52A2" w:rsidRDefault="00BC52A2">
      <w:pPr>
        <w:pStyle w:val="TDC3"/>
        <w:rPr>
          <w:rFonts w:ascii="Times New Roman" w:hAnsi="Times New Roman"/>
          <w:noProof/>
          <w:sz w:val="24"/>
          <w:szCs w:val="24"/>
          <w:lang w:val="es-ES"/>
        </w:rPr>
      </w:pPr>
      <w:r>
        <w:rPr>
          <w:noProof/>
        </w:rPr>
        <w:t>Higiene del cabello</w:t>
      </w:r>
      <w:r>
        <w:rPr>
          <w:noProof/>
        </w:rPr>
        <w:tab/>
      </w:r>
      <w:r>
        <w:rPr>
          <w:noProof/>
        </w:rPr>
        <w:fldChar w:fldCharType="begin"/>
      </w:r>
      <w:r>
        <w:rPr>
          <w:noProof/>
        </w:rPr>
        <w:instrText xml:space="preserve"> PAGEREF _Toc210111137 \h </w:instrText>
      </w:r>
      <w:r>
        <w:rPr>
          <w:noProof/>
        </w:rPr>
      </w:r>
      <w:r>
        <w:rPr>
          <w:noProof/>
        </w:rPr>
        <w:fldChar w:fldCharType="separate"/>
      </w:r>
      <w:r>
        <w:rPr>
          <w:noProof/>
        </w:rPr>
        <w:t>19</w:t>
      </w:r>
      <w:r>
        <w:rPr>
          <w:noProof/>
        </w:rPr>
        <w:fldChar w:fldCharType="end"/>
      </w:r>
    </w:p>
    <w:p w:rsidR="00BC52A2" w:rsidRDefault="00BC52A2">
      <w:pPr>
        <w:pStyle w:val="TDC4"/>
        <w:rPr>
          <w:rFonts w:ascii="Times New Roman" w:hAnsi="Times New Roman"/>
          <w:noProof/>
          <w:sz w:val="24"/>
          <w:szCs w:val="24"/>
          <w:lang w:val="es-ES"/>
        </w:rPr>
      </w:pPr>
      <w:r>
        <w:rPr>
          <w:noProof/>
        </w:rPr>
        <w:t>Objetivos específicos</w:t>
      </w:r>
      <w:r>
        <w:rPr>
          <w:noProof/>
        </w:rPr>
        <w:tab/>
      </w:r>
      <w:r>
        <w:rPr>
          <w:noProof/>
        </w:rPr>
        <w:fldChar w:fldCharType="begin"/>
      </w:r>
      <w:r>
        <w:rPr>
          <w:noProof/>
        </w:rPr>
        <w:instrText xml:space="preserve"> PAGEREF _Toc210111138 \h </w:instrText>
      </w:r>
      <w:r>
        <w:rPr>
          <w:noProof/>
        </w:rPr>
      </w:r>
      <w:r>
        <w:rPr>
          <w:noProof/>
        </w:rPr>
        <w:fldChar w:fldCharType="separate"/>
      </w:r>
      <w:r>
        <w:rPr>
          <w:noProof/>
        </w:rPr>
        <w:t>19</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_Toc210111139 \h </w:instrText>
      </w:r>
      <w:r>
        <w:rPr>
          <w:noProof/>
        </w:rPr>
      </w:r>
      <w:r>
        <w:rPr>
          <w:noProof/>
        </w:rPr>
        <w:fldChar w:fldCharType="separate"/>
      </w:r>
      <w:r>
        <w:rPr>
          <w:noProof/>
        </w:rPr>
        <w:t>19</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_Toc210111140 \h </w:instrText>
      </w:r>
      <w:r>
        <w:rPr>
          <w:noProof/>
        </w:rPr>
      </w:r>
      <w:r>
        <w:rPr>
          <w:noProof/>
        </w:rPr>
        <w:fldChar w:fldCharType="separate"/>
      </w:r>
      <w:r>
        <w:rPr>
          <w:noProof/>
        </w:rPr>
        <w:t>19</w:t>
      </w:r>
      <w:r>
        <w:rPr>
          <w:noProof/>
        </w:rPr>
        <w:fldChar w:fldCharType="end"/>
      </w:r>
    </w:p>
    <w:p w:rsidR="00BC52A2" w:rsidRDefault="00BC52A2">
      <w:pPr>
        <w:pStyle w:val="TDC4"/>
        <w:rPr>
          <w:rFonts w:ascii="Times New Roman" w:hAnsi="Times New Roman"/>
          <w:noProof/>
          <w:sz w:val="24"/>
          <w:szCs w:val="24"/>
          <w:lang w:val="es-ES"/>
        </w:rPr>
      </w:pPr>
      <w:r>
        <w:rPr>
          <w:noProof/>
        </w:rPr>
        <w:t>Consideraciones</w:t>
      </w:r>
      <w:r>
        <w:rPr>
          <w:noProof/>
        </w:rPr>
        <w:tab/>
      </w:r>
      <w:r>
        <w:rPr>
          <w:noProof/>
        </w:rPr>
        <w:fldChar w:fldCharType="begin"/>
      </w:r>
      <w:r>
        <w:rPr>
          <w:noProof/>
        </w:rPr>
        <w:instrText xml:space="preserve"> PAGEREF _Toc210111141 \h </w:instrText>
      </w:r>
      <w:r>
        <w:rPr>
          <w:noProof/>
        </w:rPr>
      </w:r>
      <w:r>
        <w:rPr>
          <w:noProof/>
        </w:rPr>
        <w:fldChar w:fldCharType="separate"/>
      </w:r>
      <w:r>
        <w:rPr>
          <w:noProof/>
        </w:rPr>
        <w:t>19</w:t>
      </w:r>
      <w:r>
        <w:rPr>
          <w:noProof/>
        </w:rPr>
        <w:fldChar w:fldCharType="end"/>
      </w:r>
    </w:p>
    <w:p w:rsidR="00BC52A2" w:rsidRDefault="00BC52A2">
      <w:pPr>
        <w:pStyle w:val="TDC3"/>
        <w:rPr>
          <w:rFonts w:ascii="Times New Roman" w:hAnsi="Times New Roman"/>
          <w:noProof/>
          <w:sz w:val="24"/>
          <w:szCs w:val="24"/>
          <w:lang w:val="es-ES"/>
        </w:rPr>
      </w:pPr>
      <w:r>
        <w:rPr>
          <w:noProof/>
        </w:rPr>
        <w:t>Higiene ocular</w:t>
      </w:r>
      <w:r>
        <w:rPr>
          <w:noProof/>
        </w:rPr>
        <w:tab/>
      </w:r>
      <w:r>
        <w:rPr>
          <w:noProof/>
        </w:rPr>
        <w:fldChar w:fldCharType="begin"/>
      </w:r>
      <w:r>
        <w:rPr>
          <w:noProof/>
        </w:rPr>
        <w:instrText xml:space="preserve"> PAGEREF _Toc210111142 \h </w:instrText>
      </w:r>
      <w:r>
        <w:rPr>
          <w:noProof/>
        </w:rPr>
      </w:r>
      <w:r>
        <w:rPr>
          <w:noProof/>
        </w:rPr>
        <w:fldChar w:fldCharType="separate"/>
      </w:r>
      <w:r>
        <w:rPr>
          <w:noProof/>
        </w:rPr>
        <w:t>20</w:t>
      </w:r>
      <w:r>
        <w:rPr>
          <w:noProof/>
        </w:rPr>
        <w:fldChar w:fldCharType="end"/>
      </w:r>
    </w:p>
    <w:p w:rsidR="00BC52A2" w:rsidRDefault="00BC52A2">
      <w:pPr>
        <w:pStyle w:val="TDC4"/>
        <w:rPr>
          <w:rFonts w:ascii="Times New Roman" w:hAnsi="Times New Roman"/>
          <w:noProof/>
          <w:sz w:val="24"/>
          <w:szCs w:val="24"/>
          <w:lang w:val="es-ES"/>
        </w:rPr>
      </w:pPr>
      <w:r>
        <w:rPr>
          <w:noProof/>
        </w:rPr>
        <w:t>Objetivos específicos</w:t>
      </w:r>
      <w:r>
        <w:rPr>
          <w:noProof/>
        </w:rPr>
        <w:tab/>
      </w:r>
      <w:r>
        <w:rPr>
          <w:noProof/>
        </w:rPr>
        <w:fldChar w:fldCharType="begin"/>
      </w:r>
      <w:r>
        <w:rPr>
          <w:noProof/>
        </w:rPr>
        <w:instrText xml:space="preserve"> PAGEREF _Toc210111143 \h </w:instrText>
      </w:r>
      <w:r>
        <w:rPr>
          <w:noProof/>
        </w:rPr>
      </w:r>
      <w:r>
        <w:rPr>
          <w:noProof/>
        </w:rPr>
        <w:fldChar w:fldCharType="separate"/>
      </w:r>
      <w:r>
        <w:rPr>
          <w:noProof/>
        </w:rPr>
        <w:t>20</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_Toc210111144 \h </w:instrText>
      </w:r>
      <w:r>
        <w:rPr>
          <w:noProof/>
        </w:rPr>
      </w:r>
      <w:r>
        <w:rPr>
          <w:noProof/>
        </w:rPr>
        <w:fldChar w:fldCharType="separate"/>
      </w:r>
      <w:r>
        <w:rPr>
          <w:noProof/>
        </w:rPr>
        <w:t>20</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_Toc210111145 \h </w:instrText>
      </w:r>
      <w:r>
        <w:rPr>
          <w:noProof/>
        </w:rPr>
      </w:r>
      <w:r>
        <w:rPr>
          <w:noProof/>
        </w:rPr>
        <w:fldChar w:fldCharType="separate"/>
      </w:r>
      <w:r>
        <w:rPr>
          <w:noProof/>
        </w:rPr>
        <w:t>20</w:t>
      </w:r>
      <w:r>
        <w:rPr>
          <w:noProof/>
        </w:rPr>
        <w:fldChar w:fldCharType="end"/>
      </w:r>
    </w:p>
    <w:p w:rsidR="00BC52A2" w:rsidRDefault="00BC52A2">
      <w:pPr>
        <w:pStyle w:val="TDC3"/>
        <w:rPr>
          <w:rFonts w:ascii="Times New Roman" w:hAnsi="Times New Roman"/>
          <w:noProof/>
          <w:sz w:val="24"/>
          <w:szCs w:val="24"/>
          <w:lang w:val="es-ES"/>
        </w:rPr>
      </w:pPr>
      <w:r>
        <w:rPr>
          <w:noProof/>
        </w:rPr>
        <w:t>Higiene bucal</w:t>
      </w:r>
      <w:r>
        <w:rPr>
          <w:noProof/>
        </w:rPr>
        <w:tab/>
      </w:r>
      <w:r>
        <w:rPr>
          <w:noProof/>
        </w:rPr>
        <w:fldChar w:fldCharType="begin"/>
      </w:r>
      <w:r>
        <w:rPr>
          <w:noProof/>
        </w:rPr>
        <w:instrText xml:space="preserve"> PAGEREF _Toc210111146 \h </w:instrText>
      </w:r>
      <w:r>
        <w:rPr>
          <w:noProof/>
        </w:rPr>
      </w:r>
      <w:r>
        <w:rPr>
          <w:noProof/>
        </w:rPr>
        <w:fldChar w:fldCharType="separate"/>
      </w:r>
      <w:r>
        <w:rPr>
          <w:noProof/>
        </w:rPr>
        <w:t>21</w:t>
      </w:r>
      <w:r>
        <w:rPr>
          <w:noProof/>
        </w:rPr>
        <w:fldChar w:fldCharType="end"/>
      </w:r>
    </w:p>
    <w:p w:rsidR="00BC52A2" w:rsidRDefault="00BC52A2">
      <w:pPr>
        <w:pStyle w:val="TDC4"/>
        <w:rPr>
          <w:rFonts w:ascii="Times New Roman" w:hAnsi="Times New Roman"/>
          <w:noProof/>
          <w:sz w:val="24"/>
          <w:szCs w:val="24"/>
          <w:lang w:val="es-ES"/>
        </w:rPr>
      </w:pPr>
      <w:r>
        <w:rPr>
          <w:noProof/>
        </w:rPr>
        <w:t>Objetivos</w:t>
      </w:r>
      <w:r>
        <w:rPr>
          <w:noProof/>
        </w:rPr>
        <w:tab/>
      </w:r>
      <w:r>
        <w:rPr>
          <w:noProof/>
        </w:rPr>
        <w:fldChar w:fldCharType="begin"/>
      </w:r>
      <w:r>
        <w:rPr>
          <w:noProof/>
        </w:rPr>
        <w:instrText xml:space="preserve"> PAGEREF _Toc210111147 \h </w:instrText>
      </w:r>
      <w:r>
        <w:rPr>
          <w:noProof/>
        </w:rPr>
      </w:r>
      <w:r>
        <w:rPr>
          <w:noProof/>
        </w:rPr>
        <w:fldChar w:fldCharType="separate"/>
      </w:r>
      <w:r>
        <w:rPr>
          <w:noProof/>
        </w:rPr>
        <w:t>21</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_Toc210111148 \h </w:instrText>
      </w:r>
      <w:r>
        <w:rPr>
          <w:noProof/>
        </w:rPr>
      </w:r>
      <w:r>
        <w:rPr>
          <w:noProof/>
        </w:rPr>
        <w:fldChar w:fldCharType="separate"/>
      </w:r>
      <w:r>
        <w:rPr>
          <w:noProof/>
        </w:rPr>
        <w:t>21</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_Toc210111149 \h </w:instrText>
      </w:r>
      <w:r>
        <w:rPr>
          <w:noProof/>
        </w:rPr>
      </w:r>
      <w:r>
        <w:rPr>
          <w:noProof/>
        </w:rPr>
        <w:fldChar w:fldCharType="separate"/>
      </w:r>
      <w:r>
        <w:rPr>
          <w:noProof/>
        </w:rPr>
        <w:t>22</w:t>
      </w:r>
      <w:r>
        <w:rPr>
          <w:noProof/>
        </w:rPr>
        <w:fldChar w:fldCharType="end"/>
      </w:r>
    </w:p>
    <w:p w:rsidR="00BC52A2" w:rsidRPr="004F32BB" w:rsidRDefault="00BC52A2">
      <w:pPr>
        <w:pStyle w:val="TDC3"/>
        <w:rPr>
          <w:rFonts w:ascii="Times New Roman" w:hAnsi="Times New Roman"/>
          <w:noProof/>
          <w:sz w:val="24"/>
          <w:szCs w:val="24"/>
          <w:lang w:val="pt-PT"/>
        </w:rPr>
      </w:pPr>
      <w:r w:rsidRPr="004F32BB">
        <w:rPr>
          <w:noProof/>
          <w:lang w:val="pt-PT"/>
        </w:rPr>
        <w:lastRenderedPageBreak/>
        <w:t>Higiene auditiva</w:t>
      </w:r>
      <w:r w:rsidRPr="004F32BB">
        <w:rPr>
          <w:noProof/>
          <w:lang w:val="pt-PT"/>
        </w:rPr>
        <w:tab/>
      </w:r>
      <w:r w:rsidRPr="004F32BB">
        <w:rPr>
          <w:noProof/>
          <w:lang w:val="pt-PT"/>
        </w:rPr>
        <w:fldChar w:fldCharType="begin"/>
      </w:r>
      <w:r w:rsidRPr="004F32BB">
        <w:rPr>
          <w:noProof/>
          <w:lang w:val="pt-PT"/>
        </w:rPr>
        <w:instrText xml:space="preserve"> PAGEREF _Toc210111150 \h </w:instrText>
      </w:r>
      <w:r w:rsidRPr="004F32BB">
        <w:rPr>
          <w:noProof/>
          <w:lang w:val="pt-PT"/>
        </w:rPr>
      </w:r>
      <w:r w:rsidRPr="004F32BB">
        <w:rPr>
          <w:noProof/>
          <w:lang w:val="pt-PT"/>
        </w:rPr>
        <w:fldChar w:fldCharType="separate"/>
      </w:r>
      <w:r w:rsidRPr="004F32BB">
        <w:rPr>
          <w:noProof/>
          <w:lang w:val="pt-PT"/>
        </w:rPr>
        <w:t>22</w:t>
      </w:r>
      <w:r w:rsidRPr="004F32BB">
        <w:rPr>
          <w:noProof/>
          <w:lang w:val="pt-PT"/>
        </w:rPr>
        <w:fldChar w:fldCharType="end"/>
      </w:r>
    </w:p>
    <w:p w:rsidR="00BC52A2" w:rsidRPr="004F32BB" w:rsidRDefault="00BC52A2">
      <w:pPr>
        <w:pStyle w:val="TDC4"/>
        <w:rPr>
          <w:rFonts w:ascii="Times New Roman" w:hAnsi="Times New Roman"/>
          <w:noProof/>
          <w:sz w:val="24"/>
          <w:szCs w:val="24"/>
          <w:lang w:val="pt-PT"/>
        </w:rPr>
      </w:pPr>
      <w:r w:rsidRPr="004F32BB">
        <w:rPr>
          <w:noProof/>
          <w:lang w:val="pt-PT"/>
        </w:rPr>
        <w:t>Objetivo específico</w:t>
      </w:r>
      <w:r w:rsidRPr="004F32BB">
        <w:rPr>
          <w:noProof/>
          <w:lang w:val="pt-PT"/>
        </w:rPr>
        <w:tab/>
      </w:r>
      <w:r w:rsidRPr="004F32BB">
        <w:rPr>
          <w:noProof/>
          <w:lang w:val="pt-PT"/>
        </w:rPr>
        <w:fldChar w:fldCharType="begin"/>
      </w:r>
      <w:r w:rsidRPr="004F32BB">
        <w:rPr>
          <w:noProof/>
          <w:lang w:val="pt-PT"/>
        </w:rPr>
        <w:instrText xml:space="preserve"> PAGEREF _Toc210111151 \h </w:instrText>
      </w:r>
      <w:r w:rsidRPr="004F32BB">
        <w:rPr>
          <w:noProof/>
          <w:lang w:val="pt-PT"/>
        </w:rPr>
      </w:r>
      <w:r w:rsidRPr="004F32BB">
        <w:rPr>
          <w:noProof/>
          <w:lang w:val="pt-PT"/>
        </w:rPr>
        <w:fldChar w:fldCharType="separate"/>
      </w:r>
      <w:r w:rsidRPr="004F32BB">
        <w:rPr>
          <w:noProof/>
          <w:lang w:val="pt-PT"/>
        </w:rPr>
        <w:t>22</w:t>
      </w:r>
      <w:r w:rsidRPr="004F32BB">
        <w:rPr>
          <w:noProof/>
          <w:lang w:val="pt-PT"/>
        </w:rPr>
        <w:fldChar w:fldCharType="end"/>
      </w:r>
    </w:p>
    <w:p w:rsidR="00BC52A2" w:rsidRPr="004F32BB" w:rsidRDefault="00BC52A2">
      <w:pPr>
        <w:pStyle w:val="TDC4"/>
        <w:rPr>
          <w:rFonts w:ascii="Times New Roman" w:hAnsi="Times New Roman"/>
          <w:noProof/>
          <w:sz w:val="24"/>
          <w:szCs w:val="24"/>
          <w:lang w:val="pt-PT"/>
        </w:rPr>
      </w:pPr>
      <w:r w:rsidRPr="004F32BB">
        <w:rPr>
          <w:noProof/>
          <w:lang w:val="pt-PT"/>
        </w:rPr>
        <w:t>Material</w:t>
      </w:r>
      <w:r w:rsidRPr="004F32BB">
        <w:rPr>
          <w:noProof/>
          <w:lang w:val="pt-PT"/>
        </w:rPr>
        <w:tab/>
      </w:r>
      <w:r w:rsidRPr="004F32BB">
        <w:rPr>
          <w:noProof/>
          <w:lang w:val="pt-PT"/>
        </w:rPr>
        <w:fldChar w:fldCharType="begin"/>
      </w:r>
      <w:r w:rsidRPr="004F32BB">
        <w:rPr>
          <w:noProof/>
          <w:lang w:val="pt-PT"/>
        </w:rPr>
        <w:instrText xml:space="preserve"> PAGEREF _Toc210111152 \h </w:instrText>
      </w:r>
      <w:r w:rsidRPr="004F32BB">
        <w:rPr>
          <w:noProof/>
          <w:lang w:val="pt-PT"/>
        </w:rPr>
      </w:r>
      <w:r w:rsidRPr="004F32BB">
        <w:rPr>
          <w:noProof/>
          <w:lang w:val="pt-PT"/>
        </w:rPr>
        <w:fldChar w:fldCharType="separate"/>
      </w:r>
      <w:r w:rsidRPr="004F32BB">
        <w:rPr>
          <w:noProof/>
          <w:lang w:val="pt-PT"/>
        </w:rPr>
        <w:t>22</w:t>
      </w:r>
      <w:r w:rsidRPr="004F32BB">
        <w:rPr>
          <w:noProof/>
          <w:lang w:val="pt-PT"/>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_Toc210111153 \h </w:instrText>
      </w:r>
      <w:r>
        <w:rPr>
          <w:noProof/>
        </w:rPr>
      </w:r>
      <w:r>
        <w:rPr>
          <w:noProof/>
        </w:rPr>
        <w:fldChar w:fldCharType="separate"/>
      </w:r>
      <w:r>
        <w:rPr>
          <w:noProof/>
        </w:rPr>
        <w:t>22</w:t>
      </w:r>
      <w:r>
        <w:rPr>
          <w:noProof/>
        </w:rPr>
        <w:fldChar w:fldCharType="end"/>
      </w:r>
    </w:p>
    <w:p w:rsidR="00BC52A2" w:rsidRDefault="00BC52A2">
      <w:pPr>
        <w:pStyle w:val="TDC3"/>
        <w:rPr>
          <w:rFonts w:ascii="Times New Roman" w:hAnsi="Times New Roman"/>
          <w:noProof/>
          <w:sz w:val="24"/>
          <w:szCs w:val="24"/>
          <w:lang w:val="es-ES"/>
        </w:rPr>
      </w:pPr>
      <w:r>
        <w:rPr>
          <w:noProof/>
        </w:rPr>
        <w:t>Higiene genital</w:t>
      </w:r>
      <w:r>
        <w:rPr>
          <w:noProof/>
        </w:rPr>
        <w:tab/>
      </w:r>
      <w:r>
        <w:rPr>
          <w:noProof/>
        </w:rPr>
        <w:fldChar w:fldCharType="begin"/>
      </w:r>
      <w:r>
        <w:rPr>
          <w:noProof/>
        </w:rPr>
        <w:instrText xml:space="preserve"> PAGEREF _Toc210111154 \h </w:instrText>
      </w:r>
      <w:r>
        <w:rPr>
          <w:noProof/>
        </w:rPr>
      </w:r>
      <w:r>
        <w:rPr>
          <w:noProof/>
        </w:rPr>
        <w:fldChar w:fldCharType="separate"/>
      </w:r>
      <w:r>
        <w:rPr>
          <w:noProof/>
        </w:rPr>
        <w:t>23</w:t>
      </w:r>
      <w:r>
        <w:rPr>
          <w:noProof/>
        </w:rPr>
        <w:fldChar w:fldCharType="end"/>
      </w:r>
    </w:p>
    <w:p w:rsidR="00BC52A2" w:rsidRDefault="00BC52A2">
      <w:pPr>
        <w:pStyle w:val="TDC4"/>
        <w:rPr>
          <w:rFonts w:ascii="Times New Roman" w:hAnsi="Times New Roman"/>
          <w:noProof/>
          <w:sz w:val="24"/>
          <w:szCs w:val="24"/>
          <w:lang w:val="es-ES"/>
        </w:rPr>
      </w:pPr>
      <w:r>
        <w:rPr>
          <w:noProof/>
        </w:rPr>
        <w:t>Objetivos específicos</w:t>
      </w:r>
      <w:r>
        <w:rPr>
          <w:noProof/>
        </w:rPr>
        <w:tab/>
      </w:r>
      <w:r>
        <w:rPr>
          <w:noProof/>
        </w:rPr>
        <w:fldChar w:fldCharType="begin"/>
      </w:r>
      <w:r>
        <w:rPr>
          <w:noProof/>
        </w:rPr>
        <w:instrText xml:space="preserve"> PAGEREF _Toc210111155 \h </w:instrText>
      </w:r>
      <w:r>
        <w:rPr>
          <w:noProof/>
        </w:rPr>
      </w:r>
      <w:r>
        <w:rPr>
          <w:noProof/>
        </w:rPr>
        <w:fldChar w:fldCharType="separate"/>
      </w:r>
      <w:r>
        <w:rPr>
          <w:noProof/>
        </w:rPr>
        <w:t>23</w:t>
      </w:r>
      <w:r>
        <w:rPr>
          <w:noProof/>
        </w:rPr>
        <w:fldChar w:fldCharType="end"/>
      </w:r>
    </w:p>
    <w:p w:rsidR="00BC52A2" w:rsidRDefault="00BC52A2">
      <w:pPr>
        <w:pStyle w:val="TDC4"/>
        <w:rPr>
          <w:rFonts w:ascii="Times New Roman" w:hAnsi="Times New Roman"/>
          <w:noProof/>
          <w:sz w:val="24"/>
          <w:szCs w:val="24"/>
          <w:lang w:val="es-ES"/>
        </w:rPr>
      </w:pPr>
      <w:r>
        <w:rPr>
          <w:noProof/>
        </w:rPr>
        <w:t>Consideraciones</w:t>
      </w:r>
      <w:r>
        <w:rPr>
          <w:noProof/>
        </w:rPr>
        <w:tab/>
      </w:r>
      <w:r>
        <w:rPr>
          <w:noProof/>
        </w:rPr>
        <w:fldChar w:fldCharType="begin"/>
      </w:r>
      <w:r>
        <w:rPr>
          <w:noProof/>
        </w:rPr>
        <w:instrText xml:space="preserve"> PAGEREF _Toc210111156 \h </w:instrText>
      </w:r>
      <w:r>
        <w:rPr>
          <w:noProof/>
        </w:rPr>
      </w:r>
      <w:r>
        <w:rPr>
          <w:noProof/>
        </w:rPr>
        <w:fldChar w:fldCharType="separate"/>
      </w:r>
      <w:r>
        <w:rPr>
          <w:noProof/>
        </w:rPr>
        <w:t>23</w:t>
      </w:r>
      <w:r>
        <w:rPr>
          <w:noProof/>
        </w:rPr>
        <w:fldChar w:fldCharType="end"/>
      </w:r>
    </w:p>
    <w:p w:rsidR="00BC52A2" w:rsidRDefault="00BC52A2">
      <w:pPr>
        <w:pStyle w:val="TDC3"/>
        <w:rPr>
          <w:rFonts w:ascii="Times New Roman" w:hAnsi="Times New Roman"/>
          <w:noProof/>
          <w:sz w:val="24"/>
          <w:szCs w:val="24"/>
          <w:lang w:val="es-ES"/>
        </w:rPr>
      </w:pPr>
      <w:r>
        <w:rPr>
          <w:noProof/>
        </w:rPr>
        <w:t>Higiene de manos y pies</w:t>
      </w:r>
      <w:r>
        <w:rPr>
          <w:noProof/>
        </w:rPr>
        <w:tab/>
      </w:r>
      <w:r>
        <w:rPr>
          <w:noProof/>
        </w:rPr>
        <w:fldChar w:fldCharType="begin"/>
      </w:r>
      <w:r>
        <w:rPr>
          <w:noProof/>
        </w:rPr>
        <w:instrText xml:space="preserve"> PAGEREF _Toc210111157 \h </w:instrText>
      </w:r>
      <w:r>
        <w:rPr>
          <w:noProof/>
        </w:rPr>
      </w:r>
      <w:r>
        <w:rPr>
          <w:noProof/>
        </w:rPr>
        <w:fldChar w:fldCharType="separate"/>
      </w:r>
      <w:r>
        <w:rPr>
          <w:noProof/>
        </w:rPr>
        <w:t>23</w:t>
      </w:r>
      <w:r>
        <w:rPr>
          <w:noProof/>
        </w:rPr>
        <w:fldChar w:fldCharType="end"/>
      </w:r>
    </w:p>
    <w:p w:rsidR="00BC52A2" w:rsidRDefault="00BC52A2">
      <w:pPr>
        <w:pStyle w:val="TDC4"/>
        <w:rPr>
          <w:rFonts w:ascii="Times New Roman" w:hAnsi="Times New Roman"/>
          <w:noProof/>
          <w:sz w:val="24"/>
          <w:szCs w:val="24"/>
          <w:lang w:val="es-ES"/>
        </w:rPr>
      </w:pPr>
      <w:r>
        <w:rPr>
          <w:noProof/>
        </w:rPr>
        <w:t>Objetivos</w:t>
      </w:r>
      <w:r>
        <w:rPr>
          <w:noProof/>
        </w:rPr>
        <w:tab/>
      </w:r>
      <w:r>
        <w:rPr>
          <w:noProof/>
        </w:rPr>
        <w:fldChar w:fldCharType="begin"/>
      </w:r>
      <w:r>
        <w:rPr>
          <w:noProof/>
        </w:rPr>
        <w:instrText xml:space="preserve"> PAGEREF _Toc210111158 \h </w:instrText>
      </w:r>
      <w:r>
        <w:rPr>
          <w:noProof/>
        </w:rPr>
      </w:r>
      <w:r>
        <w:rPr>
          <w:noProof/>
        </w:rPr>
        <w:fldChar w:fldCharType="separate"/>
      </w:r>
      <w:r>
        <w:rPr>
          <w:noProof/>
        </w:rPr>
        <w:t>23</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_Toc210111159 \h </w:instrText>
      </w:r>
      <w:r>
        <w:rPr>
          <w:noProof/>
        </w:rPr>
      </w:r>
      <w:r>
        <w:rPr>
          <w:noProof/>
        </w:rPr>
        <w:fldChar w:fldCharType="separate"/>
      </w:r>
      <w:r>
        <w:rPr>
          <w:noProof/>
        </w:rPr>
        <w:t>23</w:t>
      </w:r>
      <w:r>
        <w:rPr>
          <w:noProof/>
        </w:rPr>
        <w:fldChar w:fldCharType="end"/>
      </w:r>
    </w:p>
    <w:p w:rsidR="00BC52A2" w:rsidRDefault="00BC52A2">
      <w:pPr>
        <w:pStyle w:val="TDC4"/>
        <w:rPr>
          <w:rFonts w:ascii="Times New Roman" w:hAnsi="Times New Roman"/>
          <w:noProof/>
          <w:sz w:val="24"/>
          <w:szCs w:val="24"/>
          <w:lang w:val="es-ES"/>
        </w:rPr>
      </w:pPr>
      <w:r>
        <w:rPr>
          <w:noProof/>
        </w:rPr>
        <w:t>Ejecución</w:t>
      </w:r>
      <w:r>
        <w:rPr>
          <w:noProof/>
        </w:rPr>
        <w:tab/>
      </w:r>
      <w:r>
        <w:rPr>
          <w:noProof/>
        </w:rPr>
        <w:fldChar w:fldCharType="begin"/>
      </w:r>
      <w:r>
        <w:rPr>
          <w:noProof/>
        </w:rPr>
        <w:instrText xml:space="preserve"> PAGEREF _Toc210111160 \h </w:instrText>
      </w:r>
      <w:r>
        <w:rPr>
          <w:noProof/>
        </w:rPr>
      </w:r>
      <w:r>
        <w:rPr>
          <w:noProof/>
        </w:rPr>
        <w:fldChar w:fldCharType="separate"/>
      </w:r>
      <w:r>
        <w:rPr>
          <w:noProof/>
        </w:rPr>
        <w:t>24</w:t>
      </w:r>
      <w:r>
        <w:rPr>
          <w:noProof/>
        </w:rPr>
        <w:fldChar w:fldCharType="end"/>
      </w:r>
    </w:p>
    <w:p w:rsidR="00BC52A2" w:rsidRDefault="00BC52A2">
      <w:pPr>
        <w:pStyle w:val="TDC3"/>
        <w:rPr>
          <w:rFonts w:ascii="Times New Roman" w:hAnsi="Times New Roman"/>
          <w:noProof/>
          <w:sz w:val="24"/>
          <w:szCs w:val="24"/>
          <w:lang w:val="es-ES"/>
        </w:rPr>
      </w:pPr>
      <w:r>
        <w:rPr>
          <w:noProof/>
        </w:rPr>
        <w:t>Úlceras por presión</w:t>
      </w:r>
      <w:r>
        <w:rPr>
          <w:noProof/>
        </w:rPr>
        <w:tab/>
      </w:r>
      <w:r>
        <w:rPr>
          <w:noProof/>
        </w:rPr>
        <w:fldChar w:fldCharType="begin"/>
      </w:r>
      <w:r>
        <w:rPr>
          <w:noProof/>
        </w:rPr>
        <w:instrText xml:space="preserve"> PAGEREF _Toc210111161 \h </w:instrText>
      </w:r>
      <w:r>
        <w:rPr>
          <w:noProof/>
        </w:rPr>
      </w:r>
      <w:r>
        <w:rPr>
          <w:noProof/>
        </w:rPr>
        <w:fldChar w:fldCharType="separate"/>
      </w:r>
      <w:r>
        <w:rPr>
          <w:noProof/>
        </w:rPr>
        <w:t>24</w:t>
      </w:r>
      <w:r>
        <w:rPr>
          <w:noProof/>
        </w:rPr>
        <w:fldChar w:fldCharType="end"/>
      </w:r>
    </w:p>
    <w:p w:rsidR="00BC52A2" w:rsidRDefault="00BC52A2">
      <w:pPr>
        <w:pStyle w:val="TDC4"/>
        <w:rPr>
          <w:rFonts w:ascii="Times New Roman" w:hAnsi="Times New Roman"/>
          <w:noProof/>
          <w:sz w:val="24"/>
          <w:szCs w:val="24"/>
          <w:lang w:val="es-ES"/>
        </w:rPr>
      </w:pPr>
      <w:r>
        <w:rPr>
          <w:noProof/>
        </w:rPr>
        <w:t>Definición</w:t>
      </w:r>
      <w:r>
        <w:rPr>
          <w:noProof/>
        </w:rPr>
        <w:tab/>
      </w:r>
      <w:r>
        <w:rPr>
          <w:noProof/>
        </w:rPr>
        <w:fldChar w:fldCharType="begin"/>
      </w:r>
      <w:r>
        <w:rPr>
          <w:noProof/>
        </w:rPr>
        <w:instrText xml:space="preserve"> PAGEREF _Toc210111162 \h </w:instrText>
      </w:r>
      <w:r>
        <w:rPr>
          <w:noProof/>
        </w:rPr>
      </w:r>
      <w:r>
        <w:rPr>
          <w:noProof/>
        </w:rPr>
        <w:fldChar w:fldCharType="separate"/>
      </w:r>
      <w:r>
        <w:rPr>
          <w:noProof/>
        </w:rPr>
        <w:t>24</w:t>
      </w:r>
      <w:r>
        <w:rPr>
          <w:noProof/>
        </w:rPr>
        <w:fldChar w:fldCharType="end"/>
      </w:r>
    </w:p>
    <w:p w:rsidR="00BC52A2" w:rsidRDefault="00BC52A2">
      <w:pPr>
        <w:pStyle w:val="TDC4"/>
        <w:rPr>
          <w:rFonts w:ascii="Times New Roman" w:hAnsi="Times New Roman"/>
          <w:noProof/>
          <w:sz w:val="24"/>
          <w:szCs w:val="24"/>
          <w:lang w:val="es-ES"/>
        </w:rPr>
      </w:pPr>
      <w:r>
        <w:rPr>
          <w:noProof/>
        </w:rPr>
        <w:t>Factores de riesgo</w:t>
      </w:r>
      <w:r>
        <w:rPr>
          <w:noProof/>
        </w:rPr>
        <w:tab/>
      </w:r>
      <w:r>
        <w:rPr>
          <w:noProof/>
        </w:rPr>
        <w:fldChar w:fldCharType="begin"/>
      </w:r>
      <w:r>
        <w:rPr>
          <w:noProof/>
        </w:rPr>
        <w:instrText xml:space="preserve"> PAGEREF _Toc210111163 \h </w:instrText>
      </w:r>
      <w:r>
        <w:rPr>
          <w:noProof/>
        </w:rPr>
      </w:r>
      <w:r>
        <w:rPr>
          <w:noProof/>
        </w:rPr>
        <w:fldChar w:fldCharType="separate"/>
      </w:r>
      <w:r>
        <w:rPr>
          <w:noProof/>
        </w:rPr>
        <w:t>24</w:t>
      </w:r>
      <w:r>
        <w:rPr>
          <w:noProof/>
        </w:rPr>
        <w:fldChar w:fldCharType="end"/>
      </w:r>
    </w:p>
    <w:p w:rsidR="00BC52A2" w:rsidRDefault="00BC52A2">
      <w:pPr>
        <w:pStyle w:val="TDC4"/>
        <w:rPr>
          <w:rFonts w:ascii="Times New Roman" w:hAnsi="Times New Roman"/>
          <w:noProof/>
          <w:sz w:val="24"/>
          <w:szCs w:val="24"/>
          <w:lang w:val="es-ES"/>
        </w:rPr>
      </w:pPr>
      <w:r>
        <w:rPr>
          <w:noProof/>
        </w:rPr>
        <w:t>Material</w:t>
      </w:r>
      <w:r>
        <w:rPr>
          <w:noProof/>
        </w:rPr>
        <w:tab/>
      </w:r>
      <w:r>
        <w:rPr>
          <w:noProof/>
        </w:rPr>
        <w:fldChar w:fldCharType="begin"/>
      </w:r>
      <w:r>
        <w:rPr>
          <w:noProof/>
        </w:rPr>
        <w:instrText xml:space="preserve"> PAGEREF _Toc210111164 \h </w:instrText>
      </w:r>
      <w:r>
        <w:rPr>
          <w:noProof/>
        </w:rPr>
      </w:r>
      <w:r>
        <w:rPr>
          <w:noProof/>
        </w:rPr>
        <w:fldChar w:fldCharType="separate"/>
      </w:r>
      <w:r>
        <w:rPr>
          <w:noProof/>
        </w:rPr>
        <w:t>25</w:t>
      </w:r>
      <w:r>
        <w:rPr>
          <w:noProof/>
        </w:rPr>
        <w:fldChar w:fldCharType="end"/>
      </w:r>
    </w:p>
    <w:p w:rsidR="00BC52A2" w:rsidRDefault="00BC52A2">
      <w:pPr>
        <w:pStyle w:val="TDC4"/>
        <w:rPr>
          <w:rFonts w:ascii="Times New Roman" w:hAnsi="Times New Roman"/>
          <w:noProof/>
          <w:sz w:val="24"/>
          <w:szCs w:val="24"/>
          <w:lang w:val="es-ES"/>
        </w:rPr>
      </w:pPr>
      <w:r>
        <w:rPr>
          <w:noProof/>
        </w:rPr>
        <w:t>Objetivos</w:t>
      </w:r>
      <w:r>
        <w:rPr>
          <w:noProof/>
        </w:rPr>
        <w:tab/>
      </w:r>
      <w:r>
        <w:rPr>
          <w:noProof/>
        </w:rPr>
        <w:fldChar w:fldCharType="begin"/>
      </w:r>
      <w:r>
        <w:rPr>
          <w:noProof/>
        </w:rPr>
        <w:instrText xml:space="preserve"> PAGEREF _Toc210111165 \h </w:instrText>
      </w:r>
      <w:r>
        <w:rPr>
          <w:noProof/>
        </w:rPr>
      </w:r>
      <w:r>
        <w:rPr>
          <w:noProof/>
        </w:rPr>
        <w:fldChar w:fldCharType="separate"/>
      </w:r>
      <w:r>
        <w:rPr>
          <w:noProof/>
        </w:rPr>
        <w:t>25</w:t>
      </w:r>
      <w:r>
        <w:rPr>
          <w:noProof/>
        </w:rPr>
        <w:fldChar w:fldCharType="end"/>
      </w:r>
    </w:p>
    <w:p w:rsidR="00BC52A2" w:rsidRDefault="00BC52A2">
      <w:pPr>
        <w:pStyle w:val="TDC3"/>
        <w:rPr>
          <w:rFonts w:ascii="Times New Roman" w:hAnsi="Times New Roman"/>
          <w:noProof/>
          <w:sz w:val="24"/>
          <w:szCs w:val="24"/>
          <w:lang w:val="es-ES"/>
        </w:rPr>
      </w:pPr>
      <w:r>
        <w:rPr>
          <w:noProof/>
        </w:rPr>
        <w:t>Conceptos básicos</w:t>
      </w:r>
      <w:r>
        <w:rPr>
          <w:noProof/>
        </w:rPr>
        <w:tab/>
      </w:r>
      <w:r>
        <w:rPr>
          <w:noProof/>
        </w:rPr>
        <w:fldChar w:fldCharType="begin"/>
      </w:r>
      <w:r>
        <w:rPr>
          <w:noProof/>
        </w:rPr>
        <w:instrText xml:space="preserve"> PAGEREF _Toc210111166 \h </w:instrText>
      </w:r>
      <w:r>
        <w:rPr>
          <w:noProof/>
        </w:rPr>
      </w:r>
      <w:r>
        <w:rPr>
          <w:noProof/>
        </w:rPr>
        <w:fldChar w:fldCharType="separate"/>
      </w:r>
      <w:r>
        <w:rPr>
          <w:noProof/>
        </w:rPr>
        <w:t>25</w:t>
      </w:r>
      <w:r>
        <w:rPr>
          <w:noProof/>
        </w:rPr>
        <w:fldChar w:fldCharType="end"/>
      </w:r>
    </w:p>
    <w:p w:rsidR="00BC52A2" w:rsidRDefault="00BC52A2">
      <w:pPr>
        <w:pStyle w:val="TDC1"/>
        <w:rPr>
          <w:rFonts w:ascii="Times New Roman" w:hAnsi="Times New Roman"/>
          <w:b w:val="0"/>
          <w:noProof/>
          <w:sz w:val="24"/>
          <w:szCs w:val="24"/>
          <w:lang w:val="es-ES"/>
        </w:rPr>
      </w:pPr>
      <w:r>
        <w:rPr>
          <w:noProof/>
        </w:rPr>
        <w:t>3.- Medicación</w:t>
      </w:r>
      <w:r>
        <w:rPr>
          <w:noProof/>
        </w:rPr>
        <w:tab/>
      </w:r>
      <w:r>
        <w:rPr>
          <w:noProof/>
        </w:rPr>
        <w:fldChar w:fldCharType="begin"/>
      </w:r>
      <w:r>
        <w:rPr>
          <w:noProof/>
        </w:rPr>
        <w:instrText xml:space="preserve"> PAGEREF _Toc210111167 \h </w:instrText>
      </w:r>
      <w:r>
        <w:rPr>
          <w:noProof/>
        </w:rPr>
      </w:r>
      <w:r>
        <w:rPr>
          <w:noProof/>
        </w:rPr>
        <w:fldChar w:fldCharType="separate"/>
      </w:r>
      <w:r>
        <w:rPr>
          <w:noProof/>
        </w:rPr>
        <w:t>27</w:t>
      </w:r>
      <w:r>
        <w:rPr>
          <w:noProof/>
        </w:rPr>
        <w:fldChar w:fldCharType="end"/>
      </w:r>
    </w:p>
    <w:p w:rsidR="00BC52A2" w:rsidRDefault="00BC52A2">
      <w:pPr>
        <w:pStyle w:val="TDC2"/>
        <w:rPr>
          <w:rFonts w:ascii="Times New Roman" w:hAnsi="Times New Roman"/>
          <w:noProof/>
          <w:sz w:val="24"/>
          <w:szCs w:val="24"/>
          <w:lang w:val="es-ES"/>
        </w:rPr>
      </w:pPr>
      <w:r>
        <w:rPr>
          <w:noProof/>
        </w:rPr>
        <w:t>Concepto de fármaco</w:t>
      </w:r>
      <w:r>
        <w:rPr>
          <w:noProof/>
        </w:rPr>
        <w:tab/>
      </w:r>
      <w:r>
        <w:rPr>
          <w:noProof/>
        </w:rPr>
        <w:fldChar w:fldCharType="begin"/>
      </w:r>
      <w:r>
        <w:rPr>
          <w:noProof/>
        </w:rPr>
        <w:instrText xml:space="preserve"> PAGEREF _Toc210111168 \h </w:instrText>
      </w:r>
      <w:r>
        <w:rPr>
          <w:noProof/>
        </w:rPr>
      </w:r>
      <w:r>
        <w:rPr>
          <w:noProof/>
        </w:rPr>
        <w:fldChar w:fldCharType="separate"/>
      </w:r>
      <w:r>
        <w:rPr>
          <w:noProof/>
        </w:rPr>
        <w:t>27</w:t>
      </w:r>
      <w:r>
        <w:rPr>
          <w:noProof/>
        </w:rPr>
        <w:fldChar w:fldCharType="end"/>
      </w:r>
    </w:p>
    <w:p w:rsidR="00BC52A2" w:rsidRDefault="00BC52A2">
      <w:pPr>
        <w:pStyle w:val="TDC2"/>
        <w:rPr>
          <w:rFonts w:ascii="Times New Roman" w:hAnsi="Times New Roman"/>
          <w:noProof/>
          <w:sz w:val="24"/>
          <w:szCs w:val="24"/>
          <w:lang w:val="es-ES"/>
        </w:rPr>
      </w:pPr>
      <w:r>
        <w:rPr>
          <w:noProof/>
        </w:rPr>
        <w:t>Administración de medicación</w:t>
      </w:r>
      <w:r>
        <w:rPr>
          <w:noProof/>
        </w:rPr>
        <w:tab/>
      </w:r>
      <w:r>
        <w:rPr>
          <w:noProof/>
        </w:rPr>
        <w:fldChar w:fldCharType="begin"/>
      </w:r>
      <w:r>
        <w:rPr>
          <w:noProof/>
        </w:rPr>
        <w:instrText xml:space="preserve"> PAGEREF _Toc210111169 \h </w:instrText>
      </w:r>
      <w:r>
        <w:rPr>
          <w:noProof/>
        </w:rPr>
      </w:r>
      <w:r>
        <w:rPr>
          <w:noProof/>
        </w:rPr>
        <w:fldChar w:fldCharType="separate"/>
      </w:r>
      <w:r>
        <w:rPr>
          <w:noProof/>
        </w:rPr>
        <w:t>28</w:t>
      </w:r>
      <w:r>
        <w:rPr>
          <w:noProof/>
        </w:rPr>
        <w:fldChar w:fldCharType="end"/>
      </w:r>
    </w:p>
    <w:p w:rsidR="00BC52A2" w:rsidRDefault="00BC52A2">
      <w:pPr>
        <w:pStyle w:val="TDC2"/>
        <w:rPr>
          <w:rFonts w:ascii="Times New Roman" w:hAnsi="Times New Roman"/>
          <w:noProof/>
          <w:sz w:val="24"/>
          <w:szCs w:val="24"/>
          <w:lang w:val="es-ES"/>
        </w:rPr>
      </w:pPr>
      <w:r>
        <w:rPr>
          <w:noProof/>
        </w:rPr>
        <w:t>Manejo de las diferentes vías</w:t>
      </w:r>
      <w:r>
        <w:rPr>
          <w:noProof/>
        </w:rPr>
        <w:tab/>
      </w:r>
      <w:r>
        <w:rPr>
          <w:noProof/>
        </w:rPr>
        <w:fldChar w:fldCharType="begin"/>
      </w:r>
      <w:r>
        <w:rPr>
          <w:noProof/>
        </w:rPr>
        <w:instrText xml:space="preserve"> PAGEREF _Toc210111170 \h </w:instrText>
      </w:r>
      <w:r>
        <w:rPr>
          <w:noProof/>
        </w:rPr>
      </w:r>
      <w:r>
        <w:rPr>
          <w:noProof/>
        </w:rPr>
        <w:fldChar w:fldCharType="separate"/>
      </w:r>
      <w:r>
        <w:rPr>
          <w:noProof/>
        </w:rPr>
        <w:t>29</w:t>
      </w:r>
      <w:r>
        <w:rPr>
          <w:noProof/>
        </w:rPr>
        <w:fldChar w:fldCharType="end"/>
      </w:r>
    </w:p>
    <w:p w:rsidR="00BC52A2" w:rsidRDefault="00BC52A2">
      <w:pPr>
        <w:pStyle w:val="TDC3"/>
        <w:rPr>
          <w:rFonts w:ascii="Times New Roman" w:hAnsi="Times New Roman"/>
          <w:noProof/>
          <w:sz w:val="24"/>
          <w:szCs w:val="24"/>
          <w:lang w:val="es-ES"/>
        </w:rPr>
      </w:pPr>
      <w:r>
        <w:rPr>
          <w:noProof/>
        </w:rPr>
        <w:t>Oral</w:t>
      </w:r>
      <w:r>
        <w:rPr>
          <w:noProof/>
        </w:rPr>
        <w:tab/>
      </w:r>
      <w:r>
        <w:rPr>
          <w:noProof/>
        </w:rPr>
        <w:fldChar w:fldCharType="begin"/>
      </w:r>
      <w:r>
        <w:rPr>
          <w:noProof/>
        </w:rPr>
        <w:instrText xml:space="preserve"> PAGEREF _Toc210111171 \h </w:instrText>
      </w:r>
      <w:r>
        <w:rPr>
          <w:noProof/>
        </w:rPr>
      </w:r>
      <w:r>
        <w:rPr>
          <w:noProof/>
        </w:rPr>
        <w:fldChar w:fldCharType="separate"/>
      </w:r>
      <w:r>
        <w:rPr>
          <w:noProof/>
        </w:rPr>
        <w:t>29</w:t>
      </w:r>
      <w:r>
        <w:rPr>
          <w:noProof/>
        </w:rPr>
        <w:fldChar w:fldCharType="end"/>
      </w:r>
    </w:p>
    <w:p w:rsidR="00BC52A2" w:rsidRDefault="00BC52A2">
      <w:pPr>
        <w:pStyle w:val="TDC3"/>
        <w:rPr>
          <w:rFonts w:ascii="Times New Roman" w:hAnsi="Times New Roman"/>
          <w:noProof/>
          <w:sz w:val="24"/>
          <w:szCs w:val="24"/>
          <w:lang w:val="es-ES"/>
        </w:rPr>
      </w:pPr>
      <w:r>
        <w:rPr>
          <w:noProof/>
        </w:rPr>
        <w:t>Vía Oral Sublingual</w:t>
      </w:r>
      <w:r>
        <w:rPr>
          <w:noProof/>
        </w:rPr>
        <w:tab/>
      </w:r>
      <w:r>
        <w:rPr>
          <w:noProof/>
        </w:rPr>
        <w:fldChar w:fldCharType="begin"/>
      </w:r>
      <w:r>
        <w:rPr>
          <w:noProof/>
        </w:rPr>
        <w:instrText xml:space="preserve"> PAGEREF _Toc210111172 \h </w:instrText>
      </w:r>
      <w:r>
        <w:rPr>
          <w:noProof/>
        </w:rPr>
      </w:r>
      <w:r>
        <w:rPr>
          <w:noProof/>
        </w:rPr>
        <w:fldChar w:fldCharType="separate"/>
      </w:r>
      <w:r>
        <w:rPr>
          <w:noProof/>
        </w:rPr>
        <w:t>31</w:t>
      </w:r>
      <w:r>
        <w:rPr>
          <w:noProof/>
        </w:rPr>
        <w:fldChar w:fldCharType="end"/>
      </w:r>
    </w:p>
    <w:p w:rsidR="00BC52A2" w:rsidRDefault="00BC52A2">
      <w:pPr>
        <w:pStyle w:val="TDC3"/>
        <w:rPr>
          <w:rFonts w:ascii="Times New Roman" w:hAnsi="Times New Roman"/>
          <w:noProof/>
          <w:sz w:val="24"/>
          <w:szCs w:val="24"/>
          <w:lang w:val="es-ES"/>
        </w:rPr>
      </w:pPr>
      <w:r>
        <w:rPr>
          <w:noProof/>
        </w:rPr>
        <w:t>Rectal</w:t>
      </w:r>
      <w:r>
        <w:rPr>
          <w:noProof/>
        </w:rPr>
        <w:tab/>
      </w:r>
      <w:r>
        <w:rPr>
          <w:noProof/>
        </w:rPr>
        <w:fldChar w:fldCharType="begin"/>
      </w:r>
      <w:r>
        <w:rPr>
          <w:noProof/>
        </w:rPr>
        <w:instrText xml:space="preserve"> PAGEREF _Toc210111173 \h </w:instrText>
      </w:r>
      <w:r>
        <w:rPr>
          <w:noProof/>
        </w:rPr>
      </w:r>
      <w:r>
        <w:rPr>
          <w:noProof/>
        </w:rPr>
        <w:fldChar w:fldCharType="separate"/>
      </w:r>
      <w:r>
        <w:rPr>
          <w:noProof/>
        </w:rPr>
        <w:t>31</w:t>
      </w:r>
      <w:r>
        <w:rPr>
          <w:noProof/>
        </w:rPr>
        <w:fldChar w:fldCharType="end"/>
      </w:r>
    </w:p>
    <w:p w:rsidR="00BC52A2" w:rsidRDefault="00BC52A2">
      <w:pPr>
        <w:pStyle w:val="TDC4"/>
        <w:rPr>
          <w:rFonts w:ascii="Times New Roman" w:hAnsi="Times New Roman"/>
          <w:noProof/>
          <w:sz w:val="24"/>
          <w:szCs w:val="24"/>
          <w:lang w:val="es-ES"/>
        </w:rPr>
      </w:pPr>
      <w:r w:rsidRPr="00B81884">
        <w:rPr>
          <w:noProof/>
          <w:lang w:val="es-ES"/>
        </w:rPr>
        <w:t>Consejos para una mejor forma de administración</w:t>
      </w:r>
      <w:r>
        <w:rPr>
          <w:noProof/>
        </w:rPr>
        <w:tab/>
      </w:r>
      <w:r>
        <w:rPr>
          <w:noProof/>
        </w:rPr>
        <w:fldChar w:fldCharType="begin"/>
      </w:r>
      <w:r>
        <w:rPr>
          <w:noProof/>
        </w:rPr>
        <w:instrText xml:space="preserve"> PAGEREF _Toc210111174 \h </w:instrText>
      </w:r>
      <w:r>
        <w:rPr>
          <w:noProof/>
        </w:rPr>
      </w:r>
      <w:r>
        <w:rPr>
          <w:noProof/>
        </w:rPr>
        <w:fldChar w:fldCharType="separate"/>
      </w:r>
      <w:r>
        <w:rPr>
          <w:noProof/>
        </w:rPr>
        <w:t>31</w:t>
      </w:r>
      <w:r>
        <w:rPr>
          <w:noProof/>
        </w:rPr>
        <w:fldChar w:fldCharType="end"/>
      </w:r>
    </w:p>
    <w:p w:rsidR="00BC52A2" w:rsidRDefault="00BC52A2">
      <w:pPr>
        <w:pStyle w:val="TDC4"/>
        <w:rPr>
          <w:rFonts w:ascii="Times New Roman" w:hAnsi="Times New Roman"/>
          <w:noProof/>
          <w:sz w:val="24"/>
          <w:szCs w:val="24"/>
          <w:lang w:val="es-ES"/>
        </w:rPr>
      </w:pPr>
      <w:r>
        <w:rPr>
          <w:noProof/>
        </w:rPr>
        <w:t>Aplicación de un enema, consejos prácticos:</w:t>
      </w:r>
      <w:r>
        <w:rPr>
          <w:noProof/>
        </w:rPr>
        <w:tab/>
      </w:r>
      <w:r>
        <w:rPr>
          <w:noProof/>
        </w:rPr>
        <w:fldChar w:fldCharType="begin"/>
      </w:r>
      <w:r>
        <w:rPr>
          <w:noProof/>
        </w:rPr>
        <w:instrText xml:space="preserve"> PAGEREF _Toc210111175 \h </w:instrText>
      </w:r>
      <w:r>
        <w:rPr>
          <w:noProof/>
        </w:rPr>
      </w:r>
      <w:r>
        <w:rPr>
          <w:noProof/>
        </w:rPr>
        <w:fldChar w:fldCharType="separate"/>
      </w:r>
      <w:r>
        <w:rPr>
          <w:noProof/>
        </w:rPr>
        <w:t>32</w:t>
      </w:r>
      <w:r>
        <w:rPr>
          <w:noProof/>
        </w:rPr>
        <w:fldChar w:fldCharType="end"/>
      </w:r>
    </w:p>
    <w:p w:rsidR="00BC52A2" w:rsidRDefault="00BC52A2">
      <w:pPr>
        <w:pStyle w:val="TDC5"/>
        <w:rPr>
          <w:rFonts w:ascii="Times New Roman" w:hAnsi="Times New Roman"/>
          <w:noProof/>
          <w:sz w:val="24"/>
          <w:szCs w:val="24"/>
          <w:lang w:val="es-ES"/>
        </w:rPr>
      </w:pPr>
      <w:r>
        <w:rPr>
          <w:noProof/>
        </w:rPr>
        <w:t>Complicaciones</w:t>
      </w:r>
      <w:r>
        <w:rPr>
          <w:noProof/>
        </w:rPr>
        <w:tab/>
      </w:r>
      <w:r>
        <w:rPr>
          <w:noProof/>
        </w:rPr>
        <w:fldChar w:fldCharType="begin"/>
      </w:r>
      <w:r>
        <w:rPr>
          <w:noProof/>
        </w:rPr>
        <w:instrText xml:space="preserve"> PAGEREF _Toc210111176 \h </w:instrText>
      </w:r>
      <w:r>
        <w:rPr>
          <w:noProof/>
        </w:rPr>
      </w:r>
      <w:r>
        <w:rPr>
          <w:noProof/>
        </w:rPr>
        <w:fldChar w:fldCharType="separate"/>
      </w:r>
      <w:r>
        <w:rPr>
          <w:noProof/>
        </w:rPr>
        <w:t>32</w:t>
      </w:r>
      <w:r>
        <w:rPr>
          <w:noProof/>
        </w:rPr>
        <w:fldChar w:fldCharType="end"/>
      </w:r>
    </w:p>
    <w:p w:rsidR="00BC52A2" w:rsidRDefault="00BC52A2">
      <w:pPr>
        <w:pStyle w:val="TDC5"/>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_Toc210111177 \h </w:instrText>
      </w:r>
      <w:r>
        <w:rPr>
          <w:noProof/>
        </w:rPr>
      </w:r>
      <w:r>
        <w:rPr>
          <w:noProof/>
        </w:rPr>
        <w:fldChar w:fldCharType="separate"/>
      </w:r>
      <w:r>
        <w:rPr>
          <w:noProof/>
        </w:rPr>
        <w:t>33</w:t>
      </w:r>
      <w:r>
        <w:rPr>
          <w:noProof/>
        </w:rPr>
        <w:fldChar w:fldCharType="end"/>
      </w:r>
    </w:p>
    <w:p w:rsidR="00BC52A2" w:rsidRDefault="00BC52A2">
      <w:pPr>
        <w:pStyle w:val="TDC3"/>
        <w:rPr>
          <w:rFonts w:ascii="Times New Roman" w:hAnsi="Times New Roman"/>
          <w:noProof/>
          <w:sz w:val="24"/>
          <w:szCs w:val="24"/>
          <w:lang w:val="es-ES"/>
        </w:rPr>
      </w:pPr>
      <w:r>
        <w:rPr>
          <w:noProof/>
        </w:rPr>
        <w:t>Tópica</w:t>
      </w:r>
      <w:r>
        <w:rPr>
          <w:noProof/>
        </w:rPr>
        <w:tab/>
      </w:r>
      <w:r>
        <w:rPr>
          <w:noProof/>
        </w:rPr>
        <w:fldChar w:fldCharType="begin"/>
      </w:r>
      <w:r>
        <w:rPr>
          <w:noProof/>
        </w:rPr>
        <w:instrText xml:space="preserve"> PAGEREF _Toc210111178 \h </w:instrText>
      </w:r>
      <w:r>
        <w:rPr>
          <w:noProof/>
        </w:rPr>
      </w:r>
      <w:r>
        <w:rPr>
          <w:noProof/>
        </w:rPr>
        <w:fldChar w:fldCharType="separate"/>
      </w:r>
      <w:r>
        <w:rPr>
          <w:noProof/>
        </w:rPr>
        <w:t>33</w:t>
      </w:r>
      <w:r>
        <w:rPr>
          <w:noProof/>
        </w:rPr>
        <w:fldChar w:fldCharType="end"/>
      </w:r>
    </w:p>
    <w:p w:rsidR="00BC52A2" w:rsidRDefault="00BC52A2">
      <w:pPr>
        <w:pStyle w:val="TDC4"/>
        <w:rPr>
          <w:rFonts w:ascii="Times New Roman" w:hAnsi="Times New Roman"/>
          <w:noProof/>
          <w:sz w:val="24"/>
          <w:szCs w:val="24"/>
          <w:lang w:val="es-ES"/>
        </w:rPr>
      </w:pPr>
      <w:r w:rsidRPr="00B81884">
        <w:rPr>
          <w:noProof/>
          <w:lang w:val="es-ES"/>
        </w:rPr>
        <w:t>Consejos para su administración</w:t>
      </w:r>
      <w:r>
        <w:rPr>
          <w:noProof/>
        </w:rPr>
        <w:tab/>
      </w:r>
      <w:r>
        <w:rPr>
          <w:noProof/>
        </w:rPr>
        <w:fldChar w:fldCharType="begin"/>
      </w:r>
      <w:r>
        <w:rPr>
          <w:noProof/>
        </w:rPr>
        <w:instrText xml:space="preserve"> PAGEREF _Toc210111179 \h </w:instrText>
      </w:r>
      <w:r>
        <w:rPr>
          <w:noProof/>
        </w:rPr>
      </w:r>
      <w:r>
        <w:rPr>
          <w:noProof/>
        </w:rPr>
        <w:fldChar w:fldCharType="separate"/>
      </w:r>
      <w:r>
        <w:rPr>
          <w:noProof/>
        </w:rPr>
        <w:t>34</w:t>
      </w:r>
      <w:r>
        <w:rPr>
          <w:noProof/>
        </w:rPr>
        <w:fldChar w:fldCharType="end"/>
      </w:r>
    </w:p>
    <w:p w:rsidR="00BC52A2" w:rsidRDefault="00BC52A2">
      <w:pPr>
        <w:pStyle w:val="TDC4"/>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_Toc210111180 \h </w:instrText>
      </w:r>
      <w:r>
        <w:rPr>
          <w:noProof/>
        </w:rPr>
      </w:r>
      <w:r>
        <w:rPr>
          <w:noProof/>
        </w:rPr>
        <w:fldChar w:fldCharType="separate"/>
      </w:r>
      <w:r>
        <w:rPr>
          <w:noProof/>
        </w:rPr>
        <w:t>34</w:t>
      </w:r>
      <w:r>
        <w:rPr>
          <w:noProof/>
        </w:rPr>
        <w:fldChar w:fldCharType="end"/>
      </w:r>
    </w:p>
    <w:p w:rsidR="00BC52A2" w:rsidRDefault="00BC52A2">
      <w:pPr>
        <w:pStyle w:val="TDC3"/>
        <w:rPr>
          <w:rFonts w:ascii="Times New Roman" w:hAnsi="Times New Roman"/>
          <w:noProof/>
          <w:sz w:val="24"/>
          <w:szCs w:val="24"/>
          <w:lang w:val="es-ES"/>
        </w:rPr>
      </w:pPr>
      <w:r>
        <w:rPr>
          <w:noProof/>
        </w:rPr>
        <w:t>Transdérmica</w:t>
      </w:r>
      <w:r>
        <w:rPr>
          <w:noProof/>
        </w:rPr>
        <w:tab/>
      </w:r>
      <w:r>
        <w:rPr>
          <w:noProof/>
        </w:rPr>
        <w:fldChar w:fldCharType="begin"/>
      </w:r>
      <w:r>
        <w:rPr>
          <w:noProof/>
        </w:rPr>
        <w:instrText xml:space="preserve"> PAGEREF _Toc210111181 \h </w:instrText>
      </w:r>
      <w:r>
        <w:rPr>
          <w:noProof/>
        </w:rPr>
      </w:r>
      <w:r>
        <w:rPr>
          <w:noProof/>
        </w:rPr>
        <w:fldChar w:fldCharType="separate"/>
      </w:r>
      <w:r>
        <w:rPr>
          <w:noProof/>
        </w:rPr>
        <w:t>34</w:t>
      </w:r>
      <w:r>
        <w:rPr>
          <w:noProof/>
        </w:rPr>
        <w:fldChar w:fldCharType="end"/>
      </w:r>
    </w:p>
    <w:p w:rsidR="00BC52A2" w:rsidRDefault="00BC52A2">
      <w:pPr>
        <w:pStyle w:val="TDC4"/>
        <w:rPr>
          <w:rFonts w:ascii="Times New Roman" w:hAnsi="Times New Roman"/>
          <w:noProof/>
          <w:sz w:val="24"/>
          <w:szCs w:val="24"/>
          <w:lang w:val="es-ES"/>
        </w:rPr>
      </w:pPr>
      <w:r w:rsidRPr="00B81884">
        <w:rPr>
          <w:noProof/>
          <w:lang w:val="es-ES"/>
        </w:rPr>
        <w:t>Forma de administración</w:t>
      </w:r>
      <w:r>
        <w:rPr>
          <w:noProof/>
        </w:rPr>
        <w:tab/>
      </w:r>
      <w:r>
        <w:rPr>
          <w:noProof/>
        </w:rPr>
        <w:fldChar w:fldCharType="begin"/>
      </w:r>
      <w:r>
        <w:rPr>
          <w:noProof/>
        </w:rPr>
        <w:instrText xml:space="preserve"> PAGEREF _Toc210111182 \h </w:instrText>
      </w:r>
      <w:r>
        <w:rPr>
          <w:noProof/>
        </w:rPr>
      </w:r>
      <w:r>
        <w:rPr>
          <w:noProof/>
        </w:rPr>
        <w:fldChar w:fldCharType="separate"/>
      </w:r>
      <w:r>
        <w:rPr>
          <w:noProof/>
        </w:rPr>
        <w:t>35</w:t>
      </w:r>
      <w:r>
        <w:rPr>
          <w:noProof/>
        </w:rPr>
        <w:fldChar w:fldCharType="end"/>
      </w:r>
    </w:p>
    <w:p w:rsidR="00BC52A2" w:rsidRDefault="00BC52A2">
      <w:pPr>
        <w:pStyle w:val="TDC4"/>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_Toc210111183 \h </w:instrText>
      </w:r>
      <w:r>
        <w:rPr>
          <w:noProof/>
        </w:rPr>
      </w:r>
      <w:r>
        <w:rPr>
          <w:noProof/>
        </w:rPr>
        <w:fldChar w:fldCharType="separate"/>
      </w:r>
      <w:r>
        <w:rPr>
          <w:noProof/>
        </w:rPr>
        <w:t>35</w:t>
      </w:r>
      <w:r>
        <w:rPr>
          <w:noProof/>
        </w:rPr>
        <w:fldChar w:fldCharType="end"/>
      </w:r>
    </w:p>
    <w:p w:rsidR="00BC52A2" w:rsidRDefault="00BC52A2">
      <w:pPr>
        <w:pStyle w:val="TDC2"/>
        <w:rPr>
          <w:rFonts w:ascii="Times New Roman" w:hAnsi="Times New Roman"/>
          <w:noProof/>
          <w:sz w:val="24"/>
          <w:szCs w:val="24"/>
          <w:lang w:val="es-ES"/>
        </w:rPr>
      </w:pPr>
      <w:r>
        <w:rPr>
          <w:noProof/>
        </w:rPr>
        <w:t>Fármacos oftalmológicos</w:t>
      </w:r>
      <w:r>
        <w:rPr>
          <w:noProof/>
        </w:rPr>
        <w:tab/>
      </w:r>
      <w:r>
        <w:rPr>
          <w:noProof/>
        </w:rPr>
        <w:fldChar w:fldCharType="begin"/>
      </w:r>
      <w:r>
        <w:rPr>
          <w:noProof/>
        </w:rPr>
        <w:instrText xml:space="preserve"> PAGEREF _Toc210111184 \h </w:instrText>
      </w:r>
      <w:r>
        <w:rPr>
          <w:noProof/>
        </w:rPr>
      </w:r>
      <w:r>
        <w:rPr>
          <w:noProof/>
        </w:rPr>
        <w:fldChar w:fldCharType="separate"/>
      </w:r>
      <w:r>
        <w:rPr>
          <w:noProof/>
        </w:rPr>
        <w:t>36</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Forma de administración:</w:t>
      </w:r>
      <w:r>
        <w:rPr>
          <w:noProof/>
        </w:rPr>
        <w:tab/>
      </w:r>
      <w:r>
        <w:rPr>
          <w:noProof/>
        </w:rPr>
        <w:fldChar w:fldCharType="begin"/>
      </w:r>
      <w:r>
        <w:rPr>
          <w:noProof/>
        </w:rPr>
        <w:instrText xml:space="preserve"> PAGEREF _Toc210111185 \h </w:instrText>
      </w:r>
      <w:r>
        <w:rPr>
          <w:noProof/>
        </w:rPr>
      </w:r>
      <w:r>
        <w:rPr>
          <w:noProof/>
        </w:rPr>
        <w:fldChar w:fldCharType="separate"/>
      </w:r>
      <w:r>
        <w:rPr>
          <w:noProof/>
        </w:rPr>
        <w:t>36</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_Toc210111186 \h </w:instrText>
      </w:r>
      <w:r>
        <w:rPr>
          <w:noProof/>
        </w:rPr>
      </w:r>
      <w:r>
        <w:rPr>
          <w:noProof/>
        </w:rPr>
        <w:fldChar w:fldCharType="separate"/>
      </w:r>
      <w:r>
        <w:rPr>
          <w:noProof/>
        </w:rPr>
        <w:t>36</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Medicación de uso oftálmico.</w:t>
      </w:r>
      <w:r>
        <w:rPr>
          <w:noProof/>
        </w:rPr>
        <w:tab/>
      </w:r>
      <w:r>
        <w:rPr>
          <w:noProof/>
        </w:rPr>
        <w:fldChar w:fldCharType="begin"/>
      </w:r>
      <w:r>
        <w:rPr>
          <w:noProof/>
        </w:rPr>
        <w:instrText xml:space="preserve"> PAGEREF _Toc210111187 \h </w:instrText>
      </w:r>
      <w:r>
        <w:rPr>
          <w:noProof/>
        </w:rPr>
      </w:r>
      <w:r>
        <w:rPr>
          <w:noProof/>
        </w:rPr>
        <w:fldChar w:fldCharType="separate"/>
      </w:r>
      <w:r>
        <w:rPr>
          <w:noProof/>
        </w:rPr>
        <w:t>37</w:t>
      </w:r>
      <w:r>
        <w:rPr>
          <w:noProof/>
        </w:rPr>
        <w:fldChar w:fldCharType="end"/>
      </w:r>
    </w:p>
    <w:p w:rsidR="00BC52A2" w:rsidRDefault="00BC52A2">
      <w:pPr>
        <w:pStyle w:val="TDC4"/>
        <w:rPr>
          <w:rFonts w:ascii="Times New Roman" w:hAnsi="Times New Roman"/>
          <w:noProof/>
          <w:sz w:val="24"/>
          <w:szCs w:val="24"/>
          <w:lang w:val="es-ES"/>
        </w:rPr>
      </w:pPr>
      <w:r>
        <w:rPr>
          <w:noProof/>
        </w:rPr>
        <w:t>Identificación de los colores estándares de presentación de fármacos oftalmológicos.</w:t>
      </w:r>
      <w:r>
        <w:rPr>
          <w:noProof/>
        </w:rPr>
        <w:tab/>
      </w:r>
      <w:r>
        <w:rPr>
          <w:noProof/>
        </w:rPr>
        <w:fldChar w:fldCharType="begin"/>
      </w:r>
      <w:r>
        <w:rPr>
          <w:noProof/>
        </w:rPr>
        <w:instrText xml:space="preserve"> PAGEREF _Toc210111188 \h </w:instrText>
      </w:r>
      <w:r>
        <w:rPr>
          <w:noProof/>
        </w:rPr>
      </w:r>
      <w:r>
        <w:rPr>
          <w:noProof/>
        </w:rPr>
        <w:fldChar w:fldCharType="separate"/>
      </w:r>
      <w:r>
        <w:rPr>
          <w:noProof/>
        </w:rPr>
        <w:t>37</w:t>
      </w:r>
      <w:r>
        <w:rPr>
          <w:noProof/>
        </w:rPr>
        <w:fldChar w:fldCharType="end"/>
      </w:r>
    </w:p>
    <w:p w:rsidR="00BC52A2" w:rsidRDefault="00BC52A2">
      <w:pPr>
        <w:pStyle w:val="TDC2"/>
        <w:rPr>
          <w:rFonts w:ascii="Times New Roman" w:hAnsi="Times New Roman"/>
          <w:noProof/>
          <w:sz w:val="24"/>
          <w:szCs w:val="24"/>
          <w:lang w:val="es-ES"/>
        </w:rPr>
      </w:pPr>
      <w:r>
        <w:rPr>
          <w:noProof/>
        </w:rPr>
        <w:t>Fármacos otológicos</w:t>
      </w:r>
      <w:r>
        <w:rPr>
          <w:noProof/>
        </w:rPr>
        <w:tab/>
      </w:r>
      <w:r>
        <w:rPr>
          <w:noProof/>
        </w:rPr>
        <w:fldChar w:fldCharType="begin"/>
      </w:r>
      <w:r>
        <w:rPr>
          <w:noProof/>
        </w:rPr>
        <w:instrText xml:space="preserve"> PAGEREF _Toc210111189 \h </w:instrText>
      </w:r>
      <w:r>
        <w:rPr>
          <w:noProof/>
        </w:rPr>
      </w:r>
      <w:r>
        <w:rPr>
          <w:noProof/>
        </w:rPr>
        <w:fldChar w:fldCharType="separate"/>
      </w:r>
      <w:r>
        <w:rPr>
          <w:noProof/>
        </w:rPr>
        <w:t>37</w:t>
      </w:r>
      <w:r>
        <w:rPr>
          <w:noProof/>
        </w:rPr>
        <w:fldChar w:fldCharType="end"/>
      </w:r>
    </w:p>
    <w:p w:rsidR="00BC52A2" w:rsidRDefault="00BC52A2">
      <w:pPr>
        <w:pStyle w:val="TDC3"/>
        <w:rPr>
          <w:rFonts w:ascii="Times New Roman" w:hAnsi="Times New Roman"/>
          <w:noProof/>
          <w:sz w:val="24"/>
          <w:szCs w:val="24"/>
          <w:lang w:val="es-ES"/>
        </w:rPr>
      </w:pPr>
      <w:r>
        <w:rPr>
          <w:noProof/>
        </w:rPr>
        <w:t>Forma de administración</w:t>
      </w:r>
      <w:r>
        <w:rPr>
          <w:noProof/>
        </w:rPr>
        <w:tab/>
      </w:r>
      <w:r>
        <w:rPr>
          <w:noProof/>
        </w:rPr>
        <w:fldChar w:fldCharType="begin"/>
      </w:r>
      <w:r>
        <w:rPr>
          <w:noProof/>
        </w:rPr>
        <w:instrText xml:space="preserve"> PAGEREF _Toc210111190 \h </w:instrText>
      </w:r>
      <w:r>
        <w:rPr>
          <w:noProof/>
        </w:rPr>
      </w:r>
      <w:r>
        <w:rPr>
          <w:noProof/>
        </w:rPr>
        <w:fldChar w:fldCharType="separate"/>
      </w:r>
      <w:r>
        <w:rPr>
          <w:noProof/>
        </w:rPr>
        <w:t>37</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_Toc210111191 \h </w:instrText>
      </w:r>
      <w:r>
        <w:rPr>
          <w:noProof/>
        </w:rPr>
      </w:r>
      <w:r>
        <w:rPr>
          <w:noProof/>
        </w:rPr>
        <w:fldChar w:fldCharType="separate"/>
      </w:r>
      <w:r>
        <w:rPr>
          <w:noProof/>
        </w:rPr>
        <w:t>38</w:t>
      </w:r>
      <w:r>
        <w:rPr>
          <w:noProof/>
        </w:rPr>
        <w:fldChar w:fldCharType="end"/>
      </w:r>
    </w:p>
    <w:p w:rsidR="00BC52A2" w:rsidRDefault="00BC52A2">
      <w:pPr>
        <w:pStyle w:val="TDC2"/>
        <w:rPr>
          <w:rFonts w:ascii="Times New Roman" w:hAnsi="Times New Roman"/>
          <w:noProof/>
          <w:sz w:val="24"/>
          <w:szCs w:val="24"/>
          <w:lang w:val="es-ES"/>
        </w:rPr>
      </w:pPr>
      <w:r>
        <w:rPr>
          <w:noProof/>
        </w:rPr>
        <w:t>Parenteral</w:t>
      </w:r>
      <w:r>
        <w:rPr>
          <w:noProof/>
        </w:rPr>
        <w:tab/>
      </w:r>
      <w:r>
        <w:rPr>
          <w:noProof/>
        </w:rPr>
        <w:fldChar w:fldCharType="begin"/>
      </w:r>
      <w:r>
        <w:rPr>
          <w:noProof/>
        </w:rPr>
        <w:instrText xml:space="preserve"> PAGEREF _Toc210111192 \h </w:instrText>
      </w:r>
      <w:r>
        <w:rPr>
          <w:noProof/>
        </w:rPr>
      </w:r>
      <w:r>
        <w:rPr>
          <w:noProof/>
        </w:rPr>
        <w:fldChar w:fldCharType="separate"/>
      </w:r>
      <w:r>
        <w:rPr>
          <w:noProof/>
        </w:rPr>
        <w:t>38</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Forma de administración</w:t>
      </w:r>
      <w:r>
        <w:rPr>
          <w:noProof/>
        </w:rPr>
        <w:tab/>
      </w:r>
      <w:r>
        <w:rPr>
          <w:noProof/>
        </w:rPr>
        <w:fldChar w:fldCharType="begin"/>
      </w:r>
      <w:r>
        <w:rPr>
          <w:noProof/>
        </w:rPr>
        <w:instrText xml:space="preserve"> PAGEREF _Toc210111193 \h </w:instrText>
      </w:r>
      <w:r>
        <w:rPr>
          <w:noProof/>
        </w:rPr>
      </w:r>
      <w:r>
        <w:rPr>
          <w:noProof/>
        </w:rPr>
        <w:fldChar w:fldCharType="separate"/>
      </w:r>
      <w:r>
        <w:rPr>
          <w:noProof/>
        </w:rPr>
        <w:t>38</w:t>
      </w:r>
      <w:r>
        <w:rPr>
          <w:noProof/>
        </w:rPr>
        <w:fldChar w:fldCharType="end"/>
      </w:r>
    </w:p>
    <w:p w:rsidR="00BC52A2" w:rsidRDefault="00BC52A2">
      <w:pPr>
        <w:pStyle w:val="TDC3"/>
        <w:rPr>
          <w:rFonts w:ascii="Times New Roman" w:hAnsi="Times New Roman"/>
          <w:noProof/>
          <w:sz w:val="24"/>
          <w:szCs w:val="24"/>
          <w:lang w:val="es-ES"/>
        </w:rPr>
      </w:pPr>
      <w:r w:rsidRPr="00B81884">
        <w:rPr>
          <w:noProof/>
          <w:lang w:val="es-ES"/>
        </w:rPr>
        <w:t>Conservación</w:t>
      </w:r>
      <w:r>
        <w:rPr>
          <w:noProof/>
        </w:rPr>
        <w:tab/>
      </w:r>
      <w:r>
        <w:rPr>
          <w:noProof/>
        </w:rPr>
        <w:fldChar w:fldCharType="begin"/>
      </w:r>
      <w:r>
        <w:rPr>
          <w:noProof/>
        </w:rPr>
        <w:instrText xml:space="preserve"> PAGEREF _Toc210111194 \h </w:instrText>
      </w:r>
      <w:r>
        <w:rPr>
          <w:noProof/>
        </w:rPr>
      </w:r>
      <w:r>
        <w:rPr>
          <w:noProof/>
        </w:rPr>
        <w:fldChar w:fldCharType="separate"/>
      </w:r>
      <w:r>
        <w:rPr>
          <w:noProof/>
        </w:rPr>
        <w:t>39</w:t>
      </w:r>
      <w:r>
        <w:rPr>
          <w:noProof/>
        </w:rPr>
        <w:fldChar w:fldCharType="end"/>
      </w:r>
    </w:p>
    <w:p w:rsidR="00BC52A2" w:rsidRDefault="00BC52A2">
      <w:pPr>
        <w:pStyle w:val="TDC2"/>
        <w:rPr>
          <w:rFonts w:ascii="Times New Roman" w:hAnsi="Times New Roman"/>
          <w:noProof/>
          <w:sz w:val="24"/>
          <w:szCs w:val="24"/>
          <w:lang w:val="es-ES"/>
        </w:rPr>
      </w:pPr>
      <w:r w:rsidRPr="00B81884">
        <w:rPr>
          <w:noProof/>
          <w:lang w:val="es-ES"/>
        </w:rPr>
        <w:t>Resumen</w:t>
      </w:r>
      <w:r>
        <w:rPr>
          <w:noProof/>
        </w:rPr>
        <w:tab/>
      </w:r>
      <w:r>
        <w:rPr>
          <w:noProof/>
        </w:rPr>
        <w:fldChar w:fldCharType="begin"/>
      </w:r>
      <w:r>
        <w:rPr>
          <w:noProof/>
        </w:rPr>
        <w:instrText xml:space="preserve"> PAGEREF _Toc210111195 \h </w:instrText>
      </w:r>
      <w:r>
        <w:rPr>
          <w:noProof/>
        </w:rPr>
      </w:r>
      <w:r>
        <w:rPr>
          <w:noProof/>
        </w:rPr>
        <w:fldChar w:fldCharType="separate"/>
      </w:r>
      <w:r>
        <w:rPr>
          <w:noProof/>
        </w:rPr>
        <w:t>40</w:t>
      </w:r>
      <w:r>
        <w:rPr>
          <w:noProof/>
        </w:rPr>
        <w:fldChar w:fldCharType="end"/>
      </w:r>
    </w:p>
    <w:p w:rsidR="00BC52A2" w:rsidRDefault="00BC52A2">
      <w:pPr>
        <w:pStyle w:val="TDC2"/>
        <w:rPr>
          <w:rFonts w:ascii="Times New Roman" w:hAnsi="Times New Roman"/>
          <w:noProof/>
          <w:sz w:val="24"/>
          <w:szCs w:val="24"/>
          <w:lang w:val="es-ES"/>
        </w:rPr>
      </w:pPr>
      <w:r>
        <w:rPr>
          <w:noProof/>
        </w:rPr>
        <w:t>Condiciones de almacenamiento y conservación de los medicamentos</w:t>
      </w:r>
      <w:r>
        <w:rPr>
          <w:noProof/>
        </w:rPr>
        <w:tab/>
      </w:r>
      <w:r>
        <w:rPr>
          <w:noProof/>
        </w:rPr>
        <w:fldChar w:fldCharType="begin"/>
      </w:r>
      <w:r>
        <w:rPr>
          <w:noProof/>
        </w:rPr>
        <w:instrText xml:space="preserve"> PAGEREF _Toc210111196 \h </w:instrText>
      </w:r>
      <w:r>
        <w:rPr>
          <w:noProof/>
        </w:rPr>
      </w:r>
      <w:r>
        <w:rPr>
          <w:noProof/>
        </w:rPr>
        <w:fldChar w:fldCharType="separate"/>
      </w:r>
      <w:r>
        <w:rPr>
          <w:noProof/>
        </w:rPr>
        <w:t>40</w:t>
      </w:r>
      <w:r>
        <w:rPr>
          <w:noProof/>
        </w:rPr>
        <w:fldChar w:fldCharType="end"/>
      </w:r>
    </w:p>
    <w:p w:rsidR="00BC52A2" w:rsidRDefault="00BC52A2">
      <w:pPr>
        <w:pStyle w:val="TDC1"/>
        <w:rPr>
          <w:rFonts w:ascii="Times New Roman" w:hAnsi="Times New Roman"/>
          <w:b w:val="0"/>
          <w:noProof/>
          <w:sz w:val="24"/>
          <w:szCs w:val="24"/>
          <w:lang w:val="es-ES"/>
        </w:rPr>
      </w:pPr>
      <w:r>
        <w:rPr>
          <w:noProof/>
        </w:rPr>
        <w:t>4.- Toma de Constantes.Balance ingesta/eliminación y manejo de muestras biológicas.</w:t>
      </w:r>
      <w:r>
        <w:rPr>
          <w:noProof/>
        </w:rPr>
        <w:tab/>
      </w:r>
      <w:r>
        <w:rPr>
          <w:noProof/>
        </w:rPr>
        <w:fldChar w:fldCharType="begin"/>
      </w:r>
      <w:r>
        <w:rPr>
          <w:noProof/>
        </w:rPr>
        <w:instrText xml:space="preserve"> PAGEREF _Toc210111197 \h </w:instrText>
      </w:r>
      <w:r>
        <w:rPr>
          <w:noProof/>
        </w:rPr>
      </w:r>
      <w:r>
        <w:rPr>
          <w:noProof/>
        </w:rPr>
        <w:fldChar w:fldCharType="separate"/>
      </w:r>
      <w:r>
        <w:rPr>
          <w:noProof/>
        </w:rPr>
        <w:t>43</w:t>
      </w:r>
      <w:r>
        <w:rPr>
          <w:noProof/>
        </w:rPr>
        <w:fldChar w:fldCharType="end"/>
      </w:r>
    </w:p>
    <w:p w:rsidR="00BC52A2" w:rsidRDefault="00BC52A2">
      <w:pPr>
        <w:pStyle w:val="TDC2"/>
        <w:rPr>
          <w:rFonts w:ascii="Times New Roman" w:hAnsi="Times New Roman"/>
          <w:noProof/>
          <w:sz w:val="24"/>
          <w:szCs w:val="24"/>
          <w:lang w:val="es-ES"/>
        </w:rPr>
      </w:pPr>
      <w:r>
        <w:rPr>
          <w:noProof/>
        </w:rPr>
        <w:t>Toma de constantes</w:t>
      </w:r>
      <w:r>
        <w:rPr>
          <w:noProof/>
        </w:rPr>
        <w:tab/>
      </w:r>
      <w:r>
        <w:rPr>
          <w:noProof/>
        </w:rPr>
        <w:fldChar w:fldCharType="begin"/>
      </w:r>
      <w:r>
        <w:rPr>
          <w:noProof/>
        </w:rPr>
        <w:instrText xml:space="preserve"> PAGEREF _Toc210111198 \h </w:instrText>
      </w:r>
      <w:r>
        <w:rPr>
          <w:noProof/>
        </w:rPr>
      </w:r>
      <w:r>
        <w:rPr>
          <w:noProof/>
        </w:rPr>
        <w:fldChar w:fldCharType="separate"/>
      </w:r>
      <w:r>
        <w:rPr>
          <w:noProof/>
        </w:rPr>
        <w:t>43</w:t>
      </w:r>
      <w:r>
        <w:rPr>
          <w:noProof/>
        </w:rPr>
        <w:fldChar w:fldCharType="end"/>
      </w:r>
    </w:p>
    <w:p w:rsidR="00BC52A2" w:rsidRDefault="00BC52A2">
      <w:pPr>
        <w:pStyle w:val="TDC3"/>
        <w:rPr>
          <w:rFonts w:ascii="Times New Roman" w:hAnsi="Times New Roman"/>
          <w:noProof/>
          <w:sz w:val="24"/>
          <w:szCs w:val="24"/>
          <w:lang w:val="es-ES"/>
        </w:rPr>
      </w:pPr>
      <w:r>
        <w:rPr>
          <w:noProof/>
        </w:rPr>
        <w:t>Introducción</w:t>
      </w:r>
      <w:r>
        <w:rPr>
          <w:noProof/>
        </w:rPr>
        <w:tab/>
      </w:r>
      <w:r>
        <w:rPr>
          <w:noProof/>
        </w:rPr>
        <w:fldChar w:fldCharType="begin"/>
      </w:r>
      <w:r>
        <w:rPr>
          <w:noProof/>
        </w:rPr>
        <w:instrText xml:space="preserve"> PAGEREF _Toc210111199 \h </w:instrText>
      </w:r>
      <w:r>
        <w:rPr>
          <w:noProof/>
        </w:rPr>
      </w:r>
      <w:r>
        <w:rPr>
          <w:noProof/>
        </w:rPr>
        <w:fldChar w:fldCharType="separate"/>
      </w:r>
      <w:r>
        <w:rPr>
          <w:noProof/>
        </w:rPr>
        <w:t>43</w:t>
      </w:r>
      <w:r>
        <w:rPr>
          <w:noProof/>
        </w:rPr>
        <w:fldChar w:fldCharType="end"/>
      </w:r>
    </w:p>
    <w:p w:rsidR="00BC52A2" w:rsidRDefault="00BC52A2">
      <w:pPr>
        <w:pStyle w:val="TDC3"/>
        <w:rPr>
          <w:rFonts w:ascii="Times New Roman" w:hAnsi="Times New Roman"/>
          <w:noProof/>
          <w:sz w:val="24"/>
          <w:szCs w:val="24"/>
          <w:lang w:val="es-ES"/>
        </w:rPr>
      </w:pPr>
      <w:r>
        <w:rPr>
          <w:noProof/>
        </w:rPr>
        <w:t>Marco Legal</w:t>
      </w:r>
      <w:r>
        <w:rPr>
          <w:noProof/>
        </w:rPr>
        <w:tab/>
      </w:r>
      <w:r>
        <w:rPr>
          <w:noProof/>
        </w:rPr>
        <w:fldChar w:fldCharType="begin"/>
      </w:r>
      <w:r>
        <w:rPr>
          <w:noProof/>
        </w:rPr>
        <w:instrText xml:space="preserve"> PAGEREF _Toc210111200 \h </w:instrText>
      </w:r>
      <w:r>
        <w:rPr>
          <w:noProof/>
        </w:rPr>
      </w:r>
      <w:r>
        <w:rPr>
          <w:noProof/>
        </w:rPr>
        <w:fldChar w:fldCharType="separate"/>
      </w:r>
      <w:r>
        <w:rPr>
          <w:noProof/>
        </w:rPr>
        <w:t>43</w:t>
      </w:r>
      <w:r>
        <w:rPr>
          <w:noProof/>
        </w:rPr>
        <w:fldChar w:fldCharType="end"/>
      </w:r>
    </w:p>
    <w:p w:rsidR="00BC52A2" w:rsidRDefault="00BC52A2">
      <w:pPr>
        <w:pStyle w:val="TDC3"/>
        <w:rPr>
          <w:rFonts w:ascii="Times New Roman" w:hAnsi="Times New Roman"/>
          <w:noProof/>
          <w:sz w:val="24"/>
          <w:szCs w:val="24"/>
          <w:lang w:val="es-ES"/>
        </w:rPr>
      </w:pPr>
      <w:r>
        <w:rPr>
          <w:noProof/>
        </w:rPr>
        <w:t>La gráfica</w:t>
      </w:r>
      <w:r>
        <w:rPr>
          <w:noProof/>
        </w:rPr>
        <w:tab/>
      </w:r>
      <w:r>
        <w:rPr>
          <w:noProof/>
        </w:rPr>
        <w:fldChar w:fldCharType="begin"/>
      </w:r>
      <w:r>
        <w:rPr>
          <w:noProof/>
        </w:rPr>
        <w:instrText xml:space="preserve"> PAGEREF _Toc210111201 \h </w:instrText>
      </w:r>
      <w:r>
        <w:rPr>
          <w:noProof/>
        </w:rPr>
      </w:r>
      <w:r>
        <w:rPr>
          <w:noProof/>
        </w:rPr>
        <w:fldChar w:fldCharType="separate"/>
      </w:r>
      <w:r>
        <w:rPr>
          <w:noProof/>
        </w:rPr>
        <w:t>44</w:t>
      </w:r>
      <w:r>
        <w:rPr>
          <w:noProof/>
        </w:rPr>
        <w:fldChar w:fldCharType="end"/>
      </w:r>
    </w:p>
    <w:p w:rsidR="00BC52A2" w:rsidRDefault="00BC52A2">
      <w:pPr>
        <w:pStyle w:val="TDC3"/>
        <w:rPr>
          <w:rFonts w:ascii="Times New Roman" w:hAnsi="Times New Roman"/>
          <w:noProof/>
          <w:sz w:val="24"/>
          <w:szCs w:val="24"/>
          <w:lang w:val="es-ES"/>
        </w:rPr>
      </w:pPr>
      <w:r>
        <w:rPr>
          <w:noProof/>
        </w:rPr>
        <w:t>Las constantes vitales.</w:t>
      </w:r>
      <w:r>
        <w:rPr>
          <w:noProof/>
        </w:rPr>
        <w:tab/>
      </w:r>
      <w:r>
        <w:rPr>
          <w:noProof/>
        </w:rPr>
        <w:fldChar w:fldCharType="begin"/>
      </w:r>
      <w:r>
        <w:rPr>
          <w:noProof/>
        </w:rPr>
        <w:instrText xml:space="preserve"> PAGEREF _Toc210111202 \h </w:instrText>
      </w:r>
      <w:r>
        <w:rPr>
          <w:noProof/>
        </w:rPr>
      </w:r>
      <w:r>
        <w:rPr>
          <w:noProof/>
        </w:rPr>
        <w:fldChar w:fldCharType="separate"/>
      </w:r>
      <w:r>
        <w:rPr>
          <w:noProof/>
        </w:rPr>
        <w:t>44</w:t>
      </w:r>
      <w:r>
        <w:rPr>
          <w:noProof/>
        </w:rPr>
        <w:fldChar w:fldCharType="end"/>
      </w:r>
    </w:p>
    <w:p w:rsidR="00BC52A2" w:rsidRDefault="00BC52A2">
      <w:pPr>
        <w:pStyle w:val="TDC4"/>
        <w:rPr>
          <w:rFonts w:ascii="Times New Roman" w:hAnsi="Times New Roman"/>
          <w:noProof/>
          <w:sz w:val="24"/>
          <w:szCs w:val="24"/>
          <w:lang w:val="es-ES"/>
        </w:rPr>
      </w:pPr>
      <w:r>
        <w:rPr>
          <w:noProof/>
        </w:rPr>
        <w:t>Frecuencia cardiaca o Pulso.</w:t>
      </w:r>
      <w:r>
        <w:rPr>
          <w:noProof/>
        </w:rPr>
        <w:tab/>
      </w:r>
      <w:r>
        <w:rPr>
          <w:noProof/>
        </w:rPr>
        <w:fldChar w:fldCharType="begin"/>
      </w:r>
      <w:r>
        <w:rPr>
          <w:noProof/>
        </w:rPr>
        <w:instrText xml:space="preserve"> PAGEREF _Toc210111203 \h </w:instrText>
      </w:r>
      <w:r>
        <w:rPr>
          <w:noProof/>
        </w:rPr>
      </w:r>
      <w:r>
        <w:rPr>
          <w:noProof/>
        </w:rPr>
        <w:fldChar w:fldCharType="separate"/>
      </w:r>
      <w:r>
        <w:rPr>
          <w:noProof/>
        </w:rPr>
        <w:t>44</w:t>
      </w:r>
      <w:r>
        <w:rPr>
          <w:noProof/>
        </w:rPr>
        <w:fldChar w:fldCharType="end"/>
      </w:r>
    </w:p>
    <w:p w:rsidR="00BC52A2" w:rsidRDefault="00BC52A2">
      <w:pPr>
        <w:pStyle w:val="TDC4"/>
        <w:rPr>
          <w:rFonts w:ascii="Times New Roman" w:hAnsi="Times New Roman"/>
          <w:noProof/>
          <w:sz w:val="24"/>
          <w:szCs w:val="24"/>
          <w:lang w:val="es-ES"/>
        </w:rPr>
      </w:pPr>
      <w:r>
        <w:rPr>
          <w:noProof/>
        </w:rPr>
        <w:t>La respiración</w:t>
      </w:r>
      <w:r>
        <w:rPr>
          <w:noProof/>
        </w:rPr>
        <w:tab/>
      </w:r>
      <w:r>
        <w:rPr>
          <w:noProof/>
        </w:rPr>
        <w:fldChar w:fldCharType="begin"/>
      </w:r>
      <w:r>
        <w:rPr>
          <w:noProof/>
        </w:rPr>
        <w:instrText xml:space="preserve"> PAGEREF _Toc210111204 \h </w:instrText>
      </w:r>
      <w:r>
        <w:rPr>
          <w:noProof/>
        </w:rPr>
      </w:r>
      <w:r>
        <w:rPr>
          <w:noProof/>
        </w:rPr>
        <w:fldChar w:fldCharType="separate"/>
      </w:r>
      <w:r>
        <w:rPr>
          <w:noProof/>
        </w:rPr>
        <w:t>45</w:t>
      </w:r>
      <w:r>
        <w:rPr>
          <w:noProof/>
        </w:rPr>
        <w:fldChar w:fldCharType="end"/>
      </w:r>
    </w:p>
    <w:p w:rsidR="00BC52A2" w:rsidRDefault="00BC52A2">
      <w:pPr>
        <w:pStyle w:val="TDC5"/>
        <w:rPr>
          <w:rFonts w:ascii="Times New Roman" w:hAnsi="Times New Roman"/>
          <w:noProof/>
          <w:sz w:val="24"/>
          <w:szCs w:val="24"/>
          <w:lang w:val="es-ES"/>
        </w:rPr>
      </w:pPr>
      <w:r>
        <w:rPr>
          <w:noProof/>
        </w:rPr>
        <w:t>Frecuencia respiratoria</w:t>
      </w:r>
      <w:r>
        <w:rPr>
          <w:noProof/>
        </w:rPr>
        <w:tab/>
      </w:r>
      <w:r>
        <w:rPr>
          <w:noProof/>
        </w:rPr>
        <w:fldChar w:fldCharType="begin"/>
      </w:r>
      <w:r>
        <w:rPr>
          <w:noProof/>
        </w:rPr>
        <w:instrText xml:space="preserve"> PAGEREF _Toc210111205 \h </w:instrText>
      </w:r>
      <w:r>
        <w:rPr>
          <w:noProof/>
        </w:rPr>
      </w:r>
      <w:r>
        <w:rPr>
          <w:noProof/>
        </w:rPr>
        <w:fldChar w:fldCharType="separate"/>
      </w:r>
      <w:r>
        <w:rPr>
          <w:noProof/>
        </w:rPr>
        <w:t>45</w:t>
      </w:r>
      <w:r>
        <w:rPr>
          <w:noProof/>
        </w:rPr>
        <w:fldChar w:fldCharType="end"/>
      </w:r>
    </w:p>
    <w:p w:rsidR="00BC52A2" w:rsidRDefault="00BC52A2">
      <w:pPr>
        <w:pStyle w:val="TDC5"/>
        <w:rPr>
          <w:rFonts w:ascii="Times New Roman" w:hAnsi="Times New Roman"/>
          <w:noProof/>
          <w:sz w:val="24"/>
          <w:szCs w:val="24"/>
          <w:lang w:val="es-ES"/>
        </w:rPr>
      </w:pPr>
      <w:r>
        <w:rPr>
          <w:noProof/>
        </w:rPr>
        <w:t>La temperatura.</w:t>
      </w:r>
      <w:r>
        <w:rPr>
          <w:noProof/>
        </w:rPr>
        <w:tab/>
      </w:r>
      <w:r>
        <w:rPr>
          <w:noProof/>
        </w:rPr>
        <w:fldChar w:fldCharType="begin"/>
      </w:r>
      <w:r>
        <w:rPr>
          <w:noProof/>
        </w:rPr>
        <w:instrText xml:space="preserve"> PAGEREF _Toc210111206 \h </w:instrText>
      </w:r>
      <w:r>
        <w:rPr>
          <w:noProof/>
        </w:rPr>
      </w:r>
      <w:r>
        <w:rPr>
          <w:noProof/>
        </w:rPr>
        <w:fldChar w:fldCharType="separate"/>
      </w:r>
      <w:r>
        <w:rPr>
          <w:noProof/>
        </w:rPr>
        <w:t>46</w:t>
      </w:r>
      <w:r>
        <w:rPr>
          <w:noProof/>
        </w:rPr>
        <w:fldChar w:fldCharType="end"/>
      </w:r>
    </w:p>
    <w:p w:rsidR="00BC52A2" w:rsidRDefault="00BC52A2">
      <w:pPr>
        <w:pStyle w:val="TDC6"/>
        <w:rPr>
          <w:rFonts w:ascii="Times New Roman" w:hAnsi="Times New Roman"/>
          <w:noProof/>
          <w:sz w:val="24"/>
          <w:szCs w:val="24"/>
          <w:lang w:val="es-ES"/>
        </w:rPr>
      </w:pPr>
      <w:r>
        <w:rPr>
          <w:noProof/>
        </w:rPr>
        <w:t>Terminología</w:t>
      </w:r>
      <w:r>
        <w:rPr>
          <w:noProof/>
        </w:rPr>
        <w:tab/>
      </w:r>
      <w:r>
        <w:rPr>
          <w:noProof/>
        </w:rPr>
        <w:fldChar w:fldCharType="begin"/>
      </w:r>
      <w:r>
        <w:rPr>
          <w:noProof/>
        </w:rPr>
        <w:instrText xml:space="preserve"> PAGEREF _Toc210111207 \h </w:instrText>
      </w:r>
      <w:r>
        <w:rPr>
          <w:noProof/>
        </w:rPr>
      </w:r>
      <w:r>
        <w:rPr>
          <w:noProof/>
        </w:rPr>
        <w:fldChar w:fldCharType="separate"/>
      </w:r>
      <w:r>
        <w:rPr>
          <w:noProof/>
        </w:rPr>
        <w:t>46</w:t>
      </w:r>
      <w:r>
        <w:rPr>
          <w:noProof/>
        </w:rPr>
        <w:fldChar w:fldCharType="end"/>
      </w:r>
    </w:p>
    <w:p w:rsidR="00BC52A2" w:rsidRDefault="00BC52A2">
      <w:pPr>
        <w:pStyle w:val="TDC6"/>
        <w:rPr>
          <w:rFonts w:ascii="Times New Roman" w:hAnsi="Times New Roman"/>
          <w:noProof/>
          <w:sz w:val="24"/>
          <w:szCs w:val="24"/>
          <w:lang w:val="es-ES"/>
        </w:rPr>
      </w:pPr>
      <w:r>
        <w:rPr>
          <w:noProof/>
        </w:rPr>
        <w:t>Zonas de lectura</w:t>
      </w:r>
      <w:r>
        <w:rPr>
          <w:noProof/>
        </w:rPr>
        <w:tab/>
      </w:r>
      <w:r>
        <w:rPr>
          <w:noProof/>
        </w:rPr>
        <w:fldChar w:fldCharType="begin"/>
      </w:r>
      <w:r>
        <w:rPr>
          <w:noProof/>
        </w:rPr>
        <w:instrText xml:space="preserve"> PAGEREF _Toc210111208 \h </w:instrText>
      </w:r>
      <w:r>
        <w:rPr>
          <w:noProof/>
        </w:rPr>
      </w:r>
      <w:r>
        <w:rPr>
          <w:noProof/>
        </w:rPr>
        <w:fldChar w:fldCharType="separate"/>
      </w:r>
      <w:r>
        <w:rPr>
          <w:noProof/>
        </w:rPr>
        <w:t>47</w:t>
      </w:r>
      <w:r>
        <w:rPr>
          <w:noProof/>
        </w:rPr>
        <w:fldChar w:fldCharType="end"/>
      </w:r>
    </w:p>
    <w:p w:rsidR="00BC52A2" w:rsidRDefault="00BC52A2">
      <w:pPr>
        <w:pStyle w:val="TDC6"/>
        <w:rPr>
          <w:rFonts w:ascii="Times New Roman" w:hAnsi="Times New Roman"/>
          <w:noProof/>
          <w:sz w:val="24"/>
          <w:szCs w:val="24"/>
          <w:lang w:val="es-ES"/>
        </w:rPr>
      </w:pPr>
      <w:r>
        <w:rPr>
          <w:noProof/>
        </w:rPr>
        <w:t>Técnica:</w:t>
      </w:r>
      <w:r>
        <w:rPr>
          <w:noProof/>
        </w:rPr>
        <w:tab/>
      </w:r>
      <w:r>
        <w:rPr>
          <w:noProof/>
        </w:rPr>
        <w:fldChar w:fldCharType="begin"/>
      </w:r>
      <w:r>
        <w:rPr>
          <w:noProof/>
        </w:rPr>
        <w:instrText xml:space="preserve"> PAGEREF _Toc210111209 \h </w:instrText>
      </w:r>
      <w:r>
        <w:rPr>
          <w:noProof/>
        </w:rPr>
      </w:r>
      <w:r>
        <w:rPr>
          <w:noProof/>
        </w:rPr>
        <w:fldChar w:fldCharType="separate"/>
      </w:r>
      <w:r>
        <w:rPr>
          <w:noProof/>
        </w:rPr>
        <w:t>48</w:t>
      </w:r>
      <w:r>
        <w:rPr>
          <w:noProof/>
        </w:rPr>
        <w:fldChar w:fldCharType="end"/>
      </w:r>
    </w:p>
    <w:p w:rsidR="00BC52A2" w:rsidRDefault="00BC52A2">
      <w:pPr>
        <w:pStyle w:val="TDC5"/>
        <w:rPr>
          <w:rFonts w:ascii="Times New Roman" w:hAnsi="Times New Roman"/>
          <w:noProof/>
          <w:sz w:val="24"/>
          <w:szCs w:val="24"/>
          <w:lang w:val="es-ES"/>
        </w:rPr>
      </w:pPr>
      <w:r>
        <w:rPr>
          <w:noProof/>
        </w:rPr>
        <w:lastRenderedPageBreak/>
        <w:t>Tensión arterial</w:t>
      </w:r>
      <w:r>
        <w:rPr>
          <w:noProof/>
        </w:rPr>
        <w:tab/>
      </w:r>
      <w:r>
        <w:rPr>
          <w:noProof/>
        </w:rPr>
        <w:fldChar w:fldCharType="begin"/>
      </w:r>
      <w:r>
        <w:rPr>
          <w:noProof/>
        </w:rPr>
        <w:instrText xml:space="preserve"> PAGEREF _Toc210111210 \h </w:instrText>
      </w:r>
      <w:r>
        <w:rPr>
          <w:noProof/>
        </w:rPr>
      </w:r>
      <w:r>
        <w:rPr>
          <w:noProof/>
        </w:rPr>
        <w:fldChar w:fldCharType="separate"/>
      </w:r>
      <w:r>
        <w:rPr>
          <w:noProof/>
        </w:rPr>
        <w:t>48</w:t>
      </w:r>
      <w:r>
        <w:rPr>
          <w:noProof/>
        </w:rPr>
        <w:fldChar w:fldCharType="end"/>
      </w:r>
    </w:p>
    <w:p w:rsidR="00BC52A2" w:rsidRDefault="00BC52A2">
      <w:pPr>
        <w:pStyle w:val="TDC6"/>
        <w:rPr>
          <w:rFonts w:ascii="Times New Roman" w:hAnsi="Times New Roman"/>
          <w:noProof/>
          <w:sz w:val="24"/>
          <w:szCs w:val="24"/>
          <w:lang w:val="es-ES"/>
        </w:rPr>
      </w:pPr>
      <w:r>
        <w:rPr>
          <w:noProof/>
        </w:rPr>
        <w:t>Técnica</w:t>
      </w:r>
      <w:r>
        <w:rPr>
          <w:noProof/>
        </w:rPr>
        <w:tab/>
      </w:r>
      <w:r>
        <w:rPr>
          <w:noProof/>
        </w:rPr>
        <w:fldChar w:fldCharType="begin"/>
      </w:r>
      <w:r>
        <w:rPr>
          <w:noProof/>
        </w:rPr>
        <w:instrText xml:space="preserve"> PAGEREF _Toc210111211 \h </w:instrText>
      </w:r>
      <w:r>
        <w:rPr>
          <w:noProof/>
        </w:rPr>
      </w:r>
      <w:r>
        <w:rPr>
          <w:noProof/>
        </w:rPr>
        <w:fldChar w:fldCharType="separate"/>
      </w:r>
      <w:r>
        <w:rPr>
          <w:noProof/>
        </w:rPr>
        <w:t>49</w:t>
      </w:r>
      <w:r>
        <w:rPr>
          <w:noProof/>
        </w:rPr>
        <w:fldChar w:fldCharType="end"/>
      </w:r>
    </w:p>
    <w:p w:rsidR="00BC52A2" w:rsidRDefault="00BC52A2">
      <w:pPr>
        <w:pStyle w:val="TDC6"/>
        <w:rPr>
          <w:rFonts w:ascii="Times New Roman" w:hAnsi="Times New Roman"/>
          <w:noProof/>
          <w:sz w:val="24"/>
          <w:szCs w:val="24"/>
          <w:lang w:val="es-ES"/>
        </w:rPr>
      </w:pPr>
      <w:r>
        <w:rPr>
          <w:noProof/>
        </w:rPr>
        <w:t>Factores que predisponen a la tensión alta</w:t>
      </w:r>
      <w:r>
        <w:rPr>
          <w:noProof/>
        </w:rPr>
        <w:tab/>
      </w:r>
      <w:r>
        <w:rPr>
          <w:noProof/>
        </w:rPr>
        <w:fldChar w:fldCharType="begin"/>
      </w:r>
      <w:r>
        <w:rPr>
          <w:noProof/>
        </w:rPr>
        <w:instrText xml:space="preserve"> PAGEREF _Toc210111212 \h </w:instrText>
      </w:r>
      <w:r>
        <w:rPr>
          <w:noProof/>
        </w:rPr>
      </w:r>
      <w:r>
        <w:rPr>
          <w:noProof/>
        </w:rPr>
        <w:fldChar w:fldCharType="separate"/>
      </w:r>
      <w:r>
        <w:rPr>
          <w:noProof/>
        </w:rPr>
        <w:t>49</w:t>
      </w:r>
      <w:r>
        <w:rPr>
          <w:noProof/>
        </w:rPr>
        <w:fldChar w:fldCharType="end"/>
      </w:r>
    </w:p>
    <w:p w:rsidR="00BC52A2" w:rsidRDefault="00BC52A2">
      <w:pPr>
        <w:pStyle w:val="TDC2"/>
        <w:rPr>
          <w:rFonts w:ascii="Times New Roman" w:hAnsi="Times New Roman"/>
          <w:noProof/>
          <w:sz w:val="24"/>
          <w:szCs w:val="24"/>
          <w:lang w:val="es-ES"/>
        </w:rPr>
      </w:pPr>
      <w:r>
        <w:rPr>
          <w:noProof/>
        </w:rPr>
        <w:t>El balance Ingesta/eliminación</w:t>
      </w:r>
      <w:r>
        <w:rPr>
          <w:noProof/>
        </w:rPr>
        <w:tab/>
      </w:r>
      <w:r>
        <w:rPr>
          <w:noProof/>
        </w:rPr>
        <w:fldChar w:fldCharType="begin"/>
      </w:r>
      <w:r>
        <w:rPr>
          <w:noProof/>
        </w:rPr>
        <w:instrText xml:space="preserve"> PAGEREF _Toc210111213 \h </w:instrText>
      </w:r>
      <w:r>
        <w:rPr>
          <w:noProof/>
        </w:rPr>
      </w:r>
      <w:r>
        <w:rPr>
          <w:noProof/>
        </w:rPr>
        <w:fldChar w:fldCharType="separate"/>
      </w:r>
      <w:r>
        <w:rPr>
          <w:noProof/>
        </w:rPr>
        <w:t>50</w:t>
      </w:r>
      <w:r>
        <w:rPr>
          <w:noProof/>
        </w:rPr>
        <w:fldChar w:fldCharType="end"/>
      </w:r>
    </w:p>
    <w:p w:rsidR="00BC52A2" w:rsidRDefault="00BC52A2">
      <w:pPr>
        <w:pStyle w:val="TDC3"/>
        <w:rPr>
          <w:rFonts w:ascii="Times New Roman" w:hAnsi="Times New Roman"/>
          <w:noProof/>
          <w:sz w:val="24"/>
          <w:szCs w:val="24"/>
          <w:lang w:val="es-ES"/>
        </w:rPr>
      </w:pPr>
      <w:r w:rsidRPr="00B81884">
        <w:rPr>
          <w:noProof/>
          <w:kern w:val="36"/>
        </w:rPr>
        <w:t>Eliminación</w:t>
      </w:r>
      <w:r>
        <w:rPr>
          <w:noProof/>
        </w:rPr>
        <w:tab/>
      </w:r>
      <w:r>
        <w:rPr>
          <w:noProof/>
        </w:rPr>
        <w:fldChar w:fldCharType="begin"/>
      </w:r>
      <w:r>
        <w:rPr>
          <w:noProof/>
        </w:rPr>
        <w:instrText xml:space="preserve"> PAGEREF _Toc210111214 \h </w:instrText>
      </w:r>
      <w:r>
        <w:rPr>
          <w:noProof/>
        </w:rPr>
      </w:r>
      <w:r>
        <w:rPr>
          <w:noProof/>
        </w:rPr>
        <w:fldChar w:fldCharType="separate"/>
      </w:r>
      <w:r>
        <w:rPr>
          <w:noProof/>
        </w:rPr>
        <w:t>50</w:t>
      </w:r>
      <w:r>
        <w:rPr>
          <w:noProof/>
        </w:rPr>
        <w:fldChar w:fldCharType="end"/>
      </w:r>
    </w:p>
    <w:p w:rsidR="00BC52A2" w:rsidRDefault="00BC52A2">
      <w:pPr>
        <w:pStyle w:val="TDC3"/>
        <w:rPr>
          <w:rFonts w:ascii="Times New Roman" w:hAnsi="Times New Roman"/>
          <w:noProof/>
          <w:sz w:val="24"/>
          <w:szCs w:val="24"/>
          <w:lang w:val="es-ES"/>
        </w:rPr>
      </w:pPr>
      <w:r>
        <w:rPr>
          <w:noProof/>
        </w:rPr>
        <w:t>Cómo hacer un balance.</w:t>
      </w:r>
      <w:r>
        <w:rPr>
          <w:noProof/>
        </w:rPr>
        <w:tab/>
      </w:r>
      <w:r>
        <w:rPr>
          <w:noProof/>
        </w:rPr>
        <w:fldChar w:fldCharType="begin"/>
      </w:r>
      <w:r>
        <w:rPr>
          <w:noProof/>
        </w:rPr>
        <w:instrText xml:space="preserve"> PAGEREF _Toc210111215 \h </w:instrText>
      </w:r>
      <w:r>
        <w:rPr>
          <w:noProof/>
        </w:rPr>
      </w:r>
      <w:r>
        <w:rPr>
          <w:noProof/>
        </w:rPr>
        <w:fldChar w:fldCharType="separate"/>
      </w:r>
      <w:r>
        <w:rPr>
          <w:noProof/>
        </w:rPr>
        <w:t>51</w:t>
      </w:r>
      <w:r>
        <w:rPr>
          <w:noProof/>
        </w:rPr>
        <w:fldChar w:fldCharType="end"/>
      </w:r>
    </w:p>
    <w:p w:rsidR="00BC52A2" w:rsidRDefault="00BC52A2">
      <w:pPr>
        <w:pStyle w:val="TDC3"/>
        <w:rPr>
          <w:rFonts w:ascii="Times New Roman" w:hAnsi="Times New Roman"/>
          <w:noProof/>
          <w:sz w:val="24"/>
          <w:szCs w:val="24"/>
          <w:lang w:val="es-ES"/>
        </w:rPr>
      </w:pPr>
      <w:r>
        <w:rPr>
          <w:noProof/>
        </w:rPr>
        <w:t>Conceptos básicos</w:t>
      </w:r>
      <w:r>
        <w:rPr>
          <w:noProof/>
        </w:rPr>
        <w:tab/>
      </w:r>
      <w:r>
        <w:rPr>
          <w:noProof/>
        </w:rPr>
        <w:fldChar w:fldCharType="begin"/>
      </w:r>
      <w:r>
        <w:rPr>
          <w:noProof/>
        </w:rPr>
        <w:instrText xml:space="preserve"> PAGEREF _Toc210111216 \h </w:instrText>
      </w:r>
      <w:r>
        <w:rPr>
          <w:noProof/>
        </w:rPr>
      </w:r>
      <w:r>
        <w:rPr>
          <w:noProof/>
        </w:rPr>
        <w:fldChar w:fldCharType="separate"/>
      </w:r>
      <w:r>
        <w:rPr>
          <w:noProof/>
        </w:rPr>
        <w:t>52</w:t>
      </w:r>
      <w:r>
        <w:rPr>
          <w:noProof/>
        </w:rPr>
        <w:fldChar w:fldCharType="end"/>
      </w:r>
    </w:p>
    <w:p w:rsidR="00BC52A2" w:rsidRDefault="00BC52A2">
      <w:pPr>
        <w:pStyle w:val="TDC2"/>
        <w:rPr>
          <w:rFonts w:ascii="Times New Roman" w:hAnsi="Times New Roman"/>
          <w:noProof/>
          <w:sz w:val="24"/>
          <w:szCs w:val="24"/>
          <w:lang w:val="es-ES"/>
        </w:rPr>
      </w:pPr>
      <w:r>
        <w:rPr>
          <w:noProof/>
        </w:rPr>
        <w:t>Manejo de muestras biológicas</w:t>
      </w:r>
      <w:r>
        <w:rPr>
          <w:noProof/>
        </w:rPr>
        <w:tab/>
      </w:r>
      <w:r>
        <w:rPr>
          <w:noProof/>
        </w:rPr>
        <w:fldChar w:fldCharType="begin"/>
      </w:r>
      <w:r>
        <w:rPr>
          <w:noProof/>
        </w:rPr>
        <w:instrText xml:space="preserve"> PAGEREF _Toc210111217 \h </w:instrText>
      </w:r>
      <w:r>
        <w:rPr>
          <w:noProof/>
        </w:rPr>
      </w:r>
      <w:r>
        <w:rPr>
          <w:noProof/>
        </w:rPr>
        <w:fldChar w:fldCharType="separate"/>
      </w:r>
      <w:r>
        <w:rPr>
          <w:noProof/>
        </w:rPr>
        <w:t>52</w:t>
      </w:r>
      <w:r>
        <w:rPr>
          <w:noProof/>
        </w:rPr>
        <w:fldChar w:fldCharType="end"/>
      </w:r>
    </w:p>
    <w:p w:rsidR="00BC52A2" w:rsidRDefault="00BC52A2">
      <w:pPr>
        <w:pStyle w:val="TDC3"/>
        <w:rPr>
          <w:rFonts w:ascii="Times New Roman" w:hAnsi="Times New Roman"/>
          <w:noProof/>
          <w:sz w:val="24"/>
          <w:szCs w:val="24"/>
          <w:lang w:val="es-ES"/>
        </w:rPr>
      </w:pPr>
      <w:r>
        <w:rPr>
          <w:noProof/>
        </w:rPr>
        <w:t>Muestras de sangre</w:t>
      </w:r>
      <w:r>
        <w:rPr>
          <w:noProof/>
        </w:rPr>
        <w:tab/>
      </w:r>
      <w:r>
        <w:rPr>
          <w:noProof/>
        </w:rPr>
        <w:fldChar w:fldCharType="begin"/>
      </w:r>
      <w:r>
        <w:rPr>
          <w:noProof/>
        </w:rPr>
        <w:instrText xml:space="preserve"> PAGEREF _Toc210111218 \h </w:instrText>
      </w:r>
      <w:r>
        <w:rPr>
          <w:noProof/>
        </w:rPr>
      </w:r>
      <w:r>
        <w:rPr>
          <w:noProof/>
        </w:rPr>
        <w:fldChar w:fldCharType="separate"/>
      </w:r>
      <w:r>
        <w:rPr>
          <w:noProof/>
        </w:rPr>
        <w:t>53</w:t>
      </w:r>
      <w:r>
        <w:rPr>
          <w:noProof/>
        </w:rPr>
        <w:fldChar w:fldCharType="end"/>
      </w:r>
    </w:p>
    <w:p w:rsidR="00BC52A2" w:rsidRDefault="00BC52A2">
      <w:pPr>
        <w:pStyle w:val="TDC4"/>
        <w:rPr>
          <w:rFonts w:ascii="Times New Roman" w:hAnsi="Times New Roman"/>
          <w:noProof/>
          <w:sz w:val="24"/>
          <w:szCs w:val="24"/>
          <w:lang w:val="es-ES"/>
        </w:rPr>
      </w:pPr>
      <w:r>
        <w:rPr>
          <w:noProof/>
        </w:rPr>
        <w:t>Técnica de recogida</w:t>
      </w:r>
      <w:r>
        <w:rPr>
          <w:noProof/>
        </w:rPr>
        <w:tab/>
      </w:r>
      <w:r>
        <w:rPr>
          <w:noProof/>
        </w:rPr>
        <w:fldChar w:fldCharType="begin"/>
      </w:r>
      <w:r>
        <w:rPr>
          <w:noProof/>
        </w:rPr>
        <w:instrText xml:space="preserve"> PAGEREF _Toc210111219 \h </w:instrText>
      </w:r>
      <w:r>
        <w:rPr>
          <w:noProof/>
        </w:rPr>
      </w:r>
      <w:r>
        <w:rPr>
          <w:noProof/>
        </w:rPr>
        <w:fldChar w:fldCharType="separate"/>
      </w:r>
      <w:r>
        <w:rPr>
          <w:noProof/>
        </w:rPr>
        <w:t>53</w:t>
      </w:r>
      <w:r>
        <w:rPr>
          <w:noProof/>
        </w:rPr>
        <w:fldChar w:fldCharType="end"/>
      </w:r>
    </w:p>
    <w:p w:rsidR="00BC52A2" w:rsidRDefault="00BC52A2">
      <w:pPr>
        <w:pStyle w:val="TDC5"/>
        <w:rPr>
          <w:rFonts w:ascii="Times New Roman" w:hAnsi="Times New Roman"/>
          <w:noProof/>
          <w:sz w:val="24"/>
          <w:szCs w:val="24"/>
          <w:lang w:val="es-ES"/>
        </w:rPr>
      </w:pPr>
      <w:r>
        <w:rPr>
          <w:noProof/>
        </w:rPr>
        <w:t>1.- Obtención de sangre venosa</w:t>
      </w:r>
      <w:r>
        <w:rPr>
          <w:noProof/>
        </w:rPr>
        <w:tab/>
      </w:r>
      <w:r>
        <w:rPr>
          <w:noProof/>
        </w:rPr>
        <w:fldChar w:fldCharType="begin"/>
      </w:r>
      <w:r>
        <w:rPr>
          <w:noProof/>
        </w:rPr>
        <w:instrText xml:space="preserve"> PAGEREF _Toc210111220 \h </w:instrText>
      </w:r>
      <w:r>
        <w:rPr>
          <w:noProof/>
        </w:rPr>
      </w:r>
      <w:r>
        <w:rPr>
          <w:noProof/>
        </w:rPr>
        <w:fldChar w:fldCharType="separate"/>
      </w:r>
      <w:r>
        <w:rPr>
          <w:noProof/>
        </w:rPr>
        <w:t>53</w:t>
      </w:r>
      <w:r>
        <w:rPr>
          <w:noProof/>
        </w:rPr>
        <w:fldChar w:fldCharType="end"/>
      </w:r>
    </w:p>
    <w:p w:rsidR="00BC52A2" w:rsidRDefault="00BC52A2">
      <w:pPr>
        <w:pStyle w:val="TDC5"/>
        <w:rPr>
          <w:rFonts w:ascii="Times New Roman" w:hAnsi="Times New Roman"/>
          <w:noProof/>
          <w:sz w:val="24"/>
          <w:szCs w:val="24"/>
          <w:lang w:val="es-ES"/>
        </w:rPr>
      </w:pPr>
      <w:r w:rsidRPr="00B81884">
        <w:rPr>
          <w:bCs/>
          <w:noProof/>
        </w:rPr>
        <w:t xml:space="preserve">2.- </w:t>
      </w:r>
      <w:r>
        <w:rPr>
          <w:noProof/>
        </w:rPr>
        <w:t>Obtención de sangre arterial (gasometría arterial)</w:t>
      </w:r>
      <w:r>
        <w:rPr>
          <w:noProof/>
        </w:rPr>
        <w:tab/>
      </w:r>
      <w:r>
        <w:rPr>
          <w:noProof/>
        </w:rPr>
        <w:fldChar w:fldCharType="begin"/>
      </w:r>
      <w:r>
        <w:rPr>
          <w:noProof/>
        </w:rPr>
        <w:instrText xml:space="preserve"> PAGEREF _Toc210111221 \h </w:instrText>
      </w:r>
      <w:r>
        <w:rPr>
          <w:noProof/>
        </w:rPr>
      </w:r>
      <w:r>
        <w:rPr>
          <w:noProof/>
        </w:rPr>
        <w:fldChar w:fldCharType="separate"/>
      </w:r>
      <w:r>
        <w:rPr>
          <w:noProof/>
        </w:rPr>
        <w:t>55</w:t>
      </w:r>
      <w:r>
        <w:rPr>
          <w:noProof/>
        </w:rPr>
        <w:fldChar w:fldCharType="end"/>
      </w:r>
    </w:p>
    <w:p w:rsidR="00BC52A2" w:rsidRDefault="00BC52A2">
      <w:pPr>
        <w:pStyle w:val="TDC3"/>
        <w:rPr>
          <w:rFonts w:ascii="Times New Roman" w:hAnsi="Times New Roman"/>
          <w:noProof/>
          <w:sz w:val="24"/>
          <w:szCs w:val="24"/>
          <w:lang w:val="es-ES"/>
        </w:rPr>
      </w:pPr>
      <w:r>
        <w:rPr>
          <w:noProof/>
        </w:rPr>
        <w:t>Muestras de orina</w:t>
      </w:r>
      <w:r>
        <w:rPr>
          <w:noProof/>
        </w:rPr>
        <w:tab/>
      </w:r>
      <w:r>
        <w:rPr>
          <w:noProof/>
        </w:rPr>
        <w:fldChar w:fldCharType="begin"/>
      </w:r>
      <w:r>
        <w:rPr>
          <w:noProof/>
        </w:rPr>
        <w:instrText xml:space="preserve"> PAGEREF _Toc210111222 \h </w:instrText>
      </w:r>
      <w:r>
        <w:rPr>
          <w:noProof/>
        </w:rPr>
      </w:r>
      <w:r>
        <w:rPr>
          <w:noProof/>
        </w:rPr>
        <w:fldChar w:fldCharType="separate"/>
      </w:r>
      <w:r>
        <w:rPr>
          <w:noProof/>
        </w:rPr>
        <w:t>56</w:t>
      </w:r>
      <w:r>
        <w:rPr>
          <w:noProof/>
        </w:rPr>
        <w:fldChar w:fldCharType="end"/>
      </w:r>
    </w:p>
    <w:p w:rsidR="00BC52A2" w:rsidRDefault="00BC52A2">
      <w:pPr>
        <w:pStyle w:val="TDC4"/>
        <w:rPr>
          <w:rFonts w:ascii="Times New Roman" w:hAnsi="Times New Roman"/>
          <w:noProof/>
          <w:sz w:val="24"/>
          <w:szCs w:val="24"/>
          <w:lang w:val="es-ES"/>
        </w:rPr>
      </w:pPr>
      <w:r>
        <w:rPr>
          <w:noProof/>
        </w:rPr>
        <w:t>Técnica de recogida</w:t>
      </w:r>
      <w:r>
        <w:rPr>
          <w:noProof/>
        </w:rPr>
        <w:tab/>
      </w:r>
      <w:r>
        <w:rPr>
          <w:noProof/>
        </w:rPr>
        <w:fldChar w:fldCharType="begin"/>
      </w:r>
      <w:r>
        <w:rPr>
          <w:noProof/>
        </w:rPr>
        <w:instrText xml:space="preserve"> PAGEREF _Toc210111223 \h </w:instrText>
      </w:r>
      <w:r>
        <w:rPr>
          <w:noProof/>
        </w:rPr>
      </w:r>
      <w:r>
        <w:rPr>
          <w:noProof/>
        </w:rPr>
        <w:fldChar w:fldCharType="separate"/>
      </w:r>
      <w:r>
        <w:rPr>
          <w:noProof/>
        </w:rPr>
        <w:t>56</w:t>
      </w:r>
      <w:r>
        <w:rPr>
          <w:noProof/>
        </w:rPr>
        <w:fldChar w:fldCharType="end"/>
      </w:r>
    </w:p>
    <w:p w:rsidR="00BC52A2" w:rsidRDefault="00BC52A2">
      <w:pPr>
        <w:pStyle w:val="TDC5"/>
        <w:rPr>
          <w:rFonts w:ascii="Times New Roman" w:hAnsi="Times New Roman"/>
          <w:noProof/>
          <w:sz w:val="24"/>
          <w:szCs w:val="24"/>
          <w:lang w:val="es-ES"/>
        </w:rPr>
      </w:pPr>
      <w:r>
        <w:rPr>
          <w:noProof/>
        </w:rPr>
        <w:t>1.- Obtención orina para análisis elemental</w:t>
      </w:r>
      <w:r>
        <w:rPr>
          <w:noProof/>
        </w:rPr>
        <w:tab/>
      </w:r>
      <w:r>
        <w:rPr>
          <w:noProof/>
        </w:rPr>
        <w:fldChar w:fldCharType="begin"/>
      </w:r>
      <w:r>
        <w:rPr>
          <w:noProof/>
        </w:rPr>
        <w:instrText xml:space="preserve"> PAGEREF _Toc210111224 \h </w:instrText>
      </w:r>
      <w:r>
        <w:rPr>
          <w:noProof/>
        </w:rPr>
      </w:r>
      <w:r>
        <w:rPr>
          <w:noProof/>
        </w:rPr>
        <w:fldChar w:fldCharType="separate"/>
      </w:r>
      <w:r>
        <w:rPr>
          <w:noProof/>
        </w:rPr>
        <w:t>56</w:t>
      </w:r>
      <w:r>
        <w:rPr>
          <w:noProof/>
        </w:rPr>
        <w:fldChar w:fldCharType="end"/>
      </w:r>
    </w:p>
    <w:p w:rsidR="00BC52A2" w:rsidRDefault="00BC52A2">
      <w:pPr>
        <w:pStyle w:val="TDC5"/>
        <w:rPr>
          <w:rFonts w:ascii="Times New Roman" w:hAnsi="Times New Roman"/>
          <w:noProof/>
          <w:sz w:val="24"/>
          <w:szCs w:val="24"/>
          <w:lang w:val="es-ES"/>
        </w:rPr>
      </w:pPr>
      <w:r>
        <w:rPr>
          <w:noProof/>
        </w:rPr>
        <w:t>2.- Obtención orina para cultivo – paciente no sondado</w:t>
      </w:r>
      <w:r>
        <w:rPr>
          <w:noProof/>
        </w:rPr>
        <w:tab/>
      </w:r>
      <w:r>
        <w:rPr>
          <w:noProof/>
        </w:rPr>
        <w:fldChar w:fldCharType="begin"/>
      </w:r>
      <w:r>
        <w:rPr>
          <w:noProof/>
        </w:rPr>
        <w:instrText xml:space="preserve"> PAGEREF _Toc210111225 \h </w:instrText>
      </w:r>
      <w:r>
        <w:rPr>
          <w:noProof/>
        </w:rPr>
      </w:r>
      <w:r>
        <w:rPr>
          <w:noProof/>
        </w:rPr>
        <w:fldChar w:fldCharType="separate"/>
      </w:r>
      <w:r>
        <w:rPr>
          <w:noProof/>
        </w:rPr>
        <w:t>57</w:t>
      </w:r>
      <w:r>
        <w:rPr>
          <w:noProof/>
        </w:rPr>
        <w:fldChar w:fldCharType="end"/>
      </w:r>
    </w:p>
    <w:p w:rsidR="00BC52A2" w:rsidRDefault="00BC52A2">
      <w:pPr>
        <w:pStyle w:val="TDC3"/>
        <w:rPr>
          <w:rFonts w:ascii="Times New Roman" w:hAnsi="Times New Roman"/>
          <w:noProof/>
          <w:sz w:val="24"/>
          <w:szCs w:val="24"/>
          <w:lang w:val="es-ES"/>
        </w:rPr>
      </w:pPr>
      <w:r>
        <w:rPr>
          <w:noProof/>
        </w:rPr>
        <w:t>Muestras de heces</w:t>
      </w:r>
      <w:r>
        <w:rPr>
          <w:noProof/>
        </w:rPr>
        <w:tab/>
      </w:r>
      <w:r>
        <w:rPr>
          <w:noProof/>
        </w:rPr>
        <w:fldChar w:fldCharType="begin"/>
      </w:r>
      <w:r>
        <w:rPr>
          <w:noProof/>
        </w:rPr>
        <w:instrText xml:space="preserve"> PAGEREF _Toc210111226 \h </w:instrText>
      </w:r>
      <w:r>
        <w:rPr>
          <w:noProof/>
        </w:rPr>
      </w:r>
      <w:r>
        <w:rPr>
          <w:noProof/>
        </w:rPr>
        <w:fldChar w:fldCharType="separate"/>
      </w:r>
      <w:r>
        <w:rPr>
          <w:noProof/>
        </w:rPr>
        <w:t>58</w:t>
      </w:r>
      <w:r>
        <w:rPr>
          <w:noProof/>
        </w:rPr>
        <w:fldChar w:fldCharType="end"/>
      </w:r>
    </w:p>
    <w:p w:rsidR="00BC52A2" w:rsidRDefault="00BC52A2">
      <w:pPr>
        <w:pStyle w:val="TDC4"/>
        <w:rPr>
          <w:rFonts w:ascii="Times New Roman" w:hAnsi="Times New Roman"/>
          <w:noProof/>
          <w:sz w:val="24"/>
          <w:szCs w:val="24"/>
          <w:lang w:val="es-ES"/>
        </w:rPr>
      </w:pPr>
      <w:r>
        <w:rPr>
          <w:noProof/>
        </w:rPr>
        <w:t>Técnica de recogida</w:t>
      </w:r>
      <w:r>
        <w:rPr>
          <w:noProof/>
        </w:rPr>
        <w:tab/>
      </w:r>
      <w:r>
        <w:rPr>
          <w:noProof/>
        </w:rPr>
        <w:fldChar w:fldCharType="begin"/>
      </w:r>
      <w:r>
        <w:rPr>
          <w:noProof/>
        </w:rPr>
        <w:instrText xml:space="preserve"> PAGEREF _Toc210111227 \h </w:instrText>
      </w:r>
      <w:r>
        <w:rPr>
          <w:noProof/>
        </w:rPr>
      </w:r>
      <w:r>
        <w:rPr>
          <w:noProof/>
        </w:rPr>
        <w:fldChar w:fldCharType="separate"/>
      </w:r>
      <w:r>
        <w:rPr>
          <w:noProof/>
        </w:rPr>
        <w:t>58</w:t>
      </w:r>
      <w:r>
        <w:rPr>
          <w:noProof/>
        </w:rPr>
        <w:fldChar w:fldCharType="end"/>
      </w:r>
    </w:p>
    <w:p w:rsidR="00BC52A2" w:rsidRDefault="00BC52A2">
      <w:pPr>
        <w:pStyle w:val="TDC4"/>
        <w:rPr>
          <w:rFonts w:ascii="Times New Roman" w:hAnsi="Times New Roman"/>
          <w:noProof/>
          <w:sz w:val="24"/>
          <w:szCs w:val="24"/>
          <w:lang w:val="es-ES"/>
        </w:rPr>
      </w:pPr>
      <w:r>
        <w:rPr>
          <w:noProof/>
        </w:rPr>
        <w:t>Hisopo rectal</w:t>
      </w:r>
      <w:r>
        <w:rPr>
          <w:noProof/>
        </w:rPr>
        <w:tab/>
      </w:r>
      <w:r>
        <w:rPr>
          <w:noProof/>
        </w:rPr>
        <w:fldChar w:fldCharType="begin"/>
      </w:r>
      <w:r>
        <w:rPr>
          <w:noProof/>
        </w:rPr>
        <w:instrText xml:space="preserve"> PAGEREF _Toc210111228 \h </w:instrText>
      </w:r>
      <w:r>
        <w:rPr>
          <w:noProof/>
        </w:rPr>
      </w:r>
      <w:r>
        <w:rPr>
          <w:noProof/>
        </w:rPr>
        <w:fldChar w:fldCharType="separate"/>
      </w:r>
      <w:r>
        <w:rPr>
          <w:noProof/>
        </w:rPr>
        <w:t>60</w:t>
      </w:r>
      <w:r>
        <w:rPr>
          <w:noProof/>
        </w:rPr>
        <w:fldChar w:fldCharType="end"/>
      </w:r>
    </w:p>
    <w:p w:rsidR="00BC52A2" w:rsidRDefault="00BC52A2">
      <w:pPr>
        <w:pStyle w:val="TDC5"/>
        <w:rPr>
          <w:rFonts w:ascii="Times New Roman" w:hAnsi="Times New Roman"/>
          <w:noProof/>
          <w:sz w:val="24"/>
          <w:szCs w:val="24"/>
          <w:lang w:val="es-ES"/>
        </w:rPr>
      </w:pPr>
      <w:r>
        <w:rPr>
          <w:noProof/>
        </w:rPr>
        <w:t>Técnica de recogida</w:t>
      </w:r>
      <w:r>
        <w:rPr>
          <w:noProof/>
        </w:rPr>
        <w:tab/>
      </w:r>
      <w:r>
        <w:rPr>
          <w:noProof/>
        </w:rPr>
        <w:fldChar w:fldCharType="begin"/>
      </w:r>
      <w:r>
        <w:rPr>
          <w:noProof/>
        </w:rPr>
        <w:instrText xml:space="preserve"> PAGEREF _Toc210111229 \h </w:instrText>
      </w:r>
      <w:r>
        <w:rPr>
          <w:noProof/>
        </w:rPr>
      </w:r>
      <w:r>
        <w:rPr>
          <w:noProof/>
        </w:rPr>
        <w:fldChar w:fldCharType="separate"/>
      </w:r>
      <w:r>
        <w:rPr>
          <w:noProof/>
        </w:rPr>
        <w:t>60</w:t>
      </w:r>
      <w:r>
        <w:rPr>
          <w:noProof/>
        </w:rPr>
        <w:fldChar w:fldCharType="end"/>
      </w:r>
    </w:p>
    <w:p w:rsidR="00BC52A2" w:rsidRDefault="00BC52A2">
      <w:pPr>
        <w:pStyle w:val="TDC3"/>
        <w:rPr>
          <w:rFonts w:ascii="Times New Roman" w:hAnsi="Times New Roman"/>
          <w:noProof/>
          <w:sz w:val="24"/>
          <w:szCs w:val="24"/>
          <w:lang w:val="es-ES"/>
        </w:rPr>
      </w:pPr>
      <w:r>
        <w:rPr>
          <w:noProof/>
        </w:rPr>
        <w:t>Muestras de esputos</w:t>
      </w:r>
      <w:r>
        <w:rPr>
          <w:noProof/>
        </w:rPr>
        <w:tab/>
      </w:r>
      <w:r>
        <w:rPr>
          <w:noProof/>
        </w:rPr>
        <w:fldChar w:fldCharType="begin"/>
      </w:r>
      <w:r>
        <w:rPr>
          <w:noProof/>
        </w:rPr>
        <w:instrText xml:space="preserve"> PAGEREF _Toc210111230 \h </w:instrText>
      </w:r>
      <w:r>
        <w:rPr>
          <w:noProof/>
        </w:rPr>
      </w:r>
      <w:r>
        <w:rPr>
          <w:noProof/>
        </w:rPr>
        <w:fldChar w:fldCharType="separate"/>
      </w:r>
      <w:r>
        <w:rPr>
          <w:noProof/>
        </w:rPr>
        <w:t>61</w:t>
      </w:r>
      <w:r>
        <w:rPr>
          <w:noProof/>
        </w:rPr>
        <w:fldChar w:fldCharType="end"/>
      </w:r>
    </w:p>
    <w:p w:rsidR="00BC52A2" w:rsidRDefault="00BC52A2">
      <w:pPr>
        <w:pStyle w:val="TDC4"/>
        <w:rPr>
          <w:rFonts w:ascii="Times New Roman" w:hAnsi="Times New Roman"/>
          <w:noProof/>
          <w:sz w:val="24"/>
          <w:szCs w:val="24"/>
          <w:lang w:val="es-ES"/>
        </w:rPr>
      </w:pPr>
      <w:r>
        <w:rPr>
          <w:noProof/>
        </w:rPr>
        <w:t>Técnica de recogida</w:t>
      </w:r>
      <w:r>
        <w:rPr>
          <w:noProof/>
        </w:rPr>
        <w:tab/>
      </w:r>
      <w:r>
        <w:rPr>
          <w:noProof/>
        </w:rPr>
        <w:fldChar w:fldCharType="begin"/>
      </w:r>
      <w:r>
        <w:rPr>
          <w:noProof/>
        </w:rPr>
        <w:instrText xml:space="preserve"> PAGEREF _Toc210111231 \h </w:instrText>
      </w:r>
      <w:r>
        <w:rPr>
          <w:noProof/>
        </w:rPr>
      </w:r>
      <w:r>
        <w:rPr>
          <w:noProof/>
        </w:rPr>
        <w:fldChar w:fldCharType="separate"/>
      </w:r>
      <w:r>
        <w:rPr>
          <w:noProof/>
        </w:rPr>
        <w:t>61</w:t>
      </w:r>
      <w:r>
        <w:rPr>
          <w:noProof/>
        </w:rPr>
        <w:fldChar w:fldCharType="end"/>
      </w:r>
    </w:p>
    <w:p w:rsidR="00BC52A2" w:rsidRDefault="00BC52A2">
      <w:pPr>
        <w:pStyle w:val="TDC1"/>
        <w:rPr>
          <w:rFonts w:ascii="Times New Roman" w:hAnsi="Times New Roman"/>
          <w:b w:val="0"/>
          <w:noProof/>
          <w:sz w:val="24"/>
          <w:szCs w:val="24"/>
          <w:lang w:val="es-ES"/>
        </w:rPr>
      </w:pPr>
      <w:r>
        <w:rPr>
          <w:noProof/>
        </w:rPr>
        <w:t>5.- Cuidados, necesidades básicas.(Maslow). Problemas psicosociales y de adaptación del paciente ingresados.</w:t>
      </w:r>
      <w:r>
        <w:rPr>
          <w:noProof/>
        </w:rPr>
        <w:tab/>
      </w:r>
      <w:r>
        <w:rPr>
          <w:noProof/>
        </w:rPr>
        <w:fldChar w:fldCharType="begin"/>
      </w:r>
      <w:r>
        <w:rPr>
          <w:noProof/>
        </w:rPr>
        <w:instrText xml:space="preserve"> PAGEREF _Toc210111232 \h </w:instrText>
      </w:r>
      <w:r>
        <w:rPr>
          <w:noProof/>
        </w:rPr>
      </w:r>
      <w:r>
        <w:rPr>
          <w:noProof/>
        </w:rPr>
        <w:fldChar w:fldCharType="separate"/>
      </w:r>
      <w:r>
        <w:rPr>
          <w:noProof/>
        </w:rPr>
        <w:t>63</w:t>
      </w:r>
      <w:r>
        <w:rPr>
          <w:noProof/>
        </w:rPr>
        <w:fldChar w:fldCharType="end"/>
      </w:r>
    </w:p>
    <w:p w:rsidR="00BC52A2" w:rsidRDefault="00BC52A2">
      <w:pPr>
        <w:pStyle w:val="TDC2"/>
        <w:rPr>
          <w:rFonts w:ascii="Times New Roman" w:hAnsi="Times New Roman"/>
          <w:noProof/>
          <w:sz w:val="24"/>
          <w:szCs w:val="24"/>
          <w:lang w:val="es-ES"/>
        </w:rPr>
      </w:pPr>
      <w:r>
        <w:rPr>
          <w:noProof/>
        </w:rPr>
        <w:t>Proceso de Atención de Enfermería</w:t>
      </w:r>
      <w:r>
        <w:rPr>
          <w:noProof/>
        </w:rPr>
        <w:tab/>
      </w:r>
      <w:r>
        <w:rPr>
          <w:noProof/>
        </w:rPr>
        <w:fldChar w:fldCharType="begin"/>
      </w:r>
      <w:r>
        <w:rPr>
          <w:noProof/>
        </w:rPr>
        <w:instrText xml:space="preserve"> PAGEREF _Toc210111233 \h </w:instrText>
      </w:r>
      <w:r>
        <w:rPr>
          <w:noProof/>
        </w:rPr>
      </w:r>
      <w:r>
        <w:rPr>
          <w:noProof/>
        </w:rPr>
        <w:fldChar w:fldCharType="separate"/>
      </w:r>
      <w:r>
        <w:rPr>
          <w:noProof/>
        </w:rPr>
        <w:t>64</w:t>
      </w:r>
      <w:r>
        <w:rPr>
          <w:noProof/>
        </w:rPr>
        <w:fldChar w:fldCharType="end"/>
      </w:r>
    </w:p>
    <w:p w:rsidR="00BC52A2" w:rsidRDefault="00BC52A2">
      <w:pPr>
        <w:pStyle w:val="TDC3"/>
        <w:rPr>
          <w:rFonts w:ascii="Times New Roman" w:hAnsi="Times New Roman"/>
          <w:noProof/>
          <w:sz w:val="24"/>
          <w:szCs w:val="24"/>
          <w:lang w:val="es-ES"/>
        </w:rPr>
      </w:pPr>
      <w:r>
        <w:rPr>
          <w:noProof/>
        </w:rPr>
        <w:t>Definición</w:t>
      </w:r>
      <w:r>
        <w:rPr>
          <w:noProof/>
        </w:rPr>
        <w:tab/>
      </w:r>
      <w:r>
        <w:rPr>
          <w:noProof/>
        </w:rPr>
        <w:fldChar w:fldCharType="begin"/>
      </w:r>
      <w:r>
        <w:rPr>
          <w:noProof/>
        </w:rPr>
        <w:instrText xml:space="preserve"> PAGEREF _Toc210111234 \h </w:instrText>
      </w:r>
      <w:r>
        <w:rPr>
          <w:noProof/>
        </w:rPr>
      </w:r>
      <w:r>
        <w:rPr>
          <w:noProof/>
        </w:rPr>
        <w:fldChar w:fldCharType="separate"/>
      </w:r>
      <w:r>
        <w:rPr>
          <w:noProof/>
        </w:rPr>
        <w:t>64</w:t>
      </w:r>
      <w:r>
        <w:rPr>
          <w:noProof/>
        </w:rPr>
        <w:fldChar w:fldCharType="end"/>
      </w:r>
    </w:p>
    <w:p w:rsidR="00BC52A2" w:rsidRDefault="00BC52A2">
      <w:pPr>
        <w:pStyle w:val="TDC3"/>
        <w:rPr>
          <w:rFonts w:ascii="Times New Roman" w:hAnsi="Times New Roman"/>
          <w:noProof/>
          <w:sz w:val="24"/>
          <w:szCs w:val="24"/>
          <w:lang w:val="es-ES"/>
        </w:rPr>
      </w:pPr>
      <w:r>
        <w:rPr>
          <w:noProof/>
        </w:rPr>
        <w:t>Etapas del PAE</w:t>
      </w:r>
      <w:r>
        <w:rPr>
          <w:noProof/>
        </w:rPr>
        <w:tab/>
      </w:r>
      <w:r>
        <w:rPr>
          <w:noProof/>
        </w:rPr>
        <w:fldChar w:fldCharType="begin"/>
      </w:r>
      <w:r>
        <w:rPr>
          <w:noProof/>
        </w:rPr>
        <w:instrText xml:space="preserve"> PAGEREF _Toc210111235 \h </w:instrText>
      </w:r>
      <w:r>
        <w:rPr>
          <w:noProof/>
        </w:rPr>
      </w:r>
      <w:r>
        <w:rPr>
          <w:noProof/>
        </w:rPr>
        <w:fldChar w:fldCharType="separate"/>
      </w:r>
      <w:r>
        <w:rPr>
          <w:noProof/>
        </w:rPr>
        <w:t>65</w:t>
      </w:r>
      <w:r>
        <w:rPr>
          <w:noProof/>
        </w:rPr>
        <w:fldChar w:fldCharType="end"/>
      </w:r>
    </w:p>
    <w:p w:rsidR="00BC52A2" w:rsidRDefault="00BC52A2">
      <w:pPr>
        <w:pStyle w:val="TDC3"/>
        <w:rPr>
          <w:rFonts w:ascii="Times New Roman" w:hAnsi="Times New Roman"/>
          <w:noProof/>
          <w:sz w:val="24"/>
          <w:szCs w:val="24"/>
          <w:lang w:val="es-ES"/>
        </w:rPr>
      </w:pPr>
      <w:r>
        <w:rPr>
          <w:noProof/>
        </w:rPr>
        <w:t>Objetivo</w:t>
      </w:r>
      <w:r>
        <w:rPr>
          <w:noProof/>
        </w:rPr>
        <w:tab/>
      </w:r>
      <w:r>
        <w:rPr>
          <w:noProof/>
        </w:rPr>
        <w:fldChar w:fldCharType="begin"/>
      </w:r>
      <w:r>
        <w:rPr>
          <w:noProof/>
        </w:rPr>
        <w:instrText xml:space="preserve"> PAGEREF _Toc210111236 \h </w:instrText>
      </w:r>
      <w:r>
        <w:rPr>
          <w:noProof/>
        </w:rPr>
      </w:r>
      <w:r>
        <w:rPr>
          <w:noProof/>
        </w:rPr>
        <w:fldChar w:fldCharType="separate"/>
      </w:r>
      <w:r>
        <w:rPr>
          <w:noProof/>
        </w:rPr>
        <w:t>65</w:t>
      </w:r>
      <w:r>
        <w:rPr>
          <w:noProof/>
        </w:rPr>
        <w:fldChar w:fldCharType="end"/>
      </w:r>
    </w:p>
    <w:p w:rsidR="00BC52A2" w:rsidRDefault="00BC52A2">
      <w:pPr>
        <w:pStyle w:val="TDC3"/>
        <w:rPr>
          <w:rFonts w:ascii="Times New Roman" w:hAnsi="Times New Roman"/>
          <w:noProof/>
          <w:sz w:val="24"/>
          <w:szCs w:val="24"/>
          <w:lang w:val="es-ES"/>
        </w:rPr>
      </w:pPr>
      <w:r>
        <w:rPr>
          <w:noProof/>
        </w:rPr>
        <w:t>Ventajas</w:t>
      </w:r>
      <w:r>
        <w:rPr>
          <w:noProof/>
        </w:rPr>
        <w:tab/>
      </w:r>
      <w:r>
        <w:rPr>
          <w:noProof/>
        </w:rPr>
        <w:fldChar w:fldCharType="begin"/>
      </w:r>
      <w:r>
        <w:rPr>
          <w:noProof/>
        </w:rPr>
        <w:instrText xml:space="preserve"> PAGEREF _Toc210111237 \h </w:instrText>
      </w:r>
      <w:r>
        <w:rPr>
          <w:noProof/>
        </w:rPr>
      </w:r>
      <w:r>
        <w:rPr>
          <w:noProof/>
        </w:rPr>
        <w:fldChar w:fldCharType="separate"/>
      </w:r>
      <w:r>
        <w:rPr>
          <w:noProof/>
        </w:rPr>
        <w:t>66</w:t>
      </w:r>
      <w:r>
        <w:rPr>
          <w:noProof/>
        </w:rPr>
        <w:fldChar w:fldCharType="end"/>
      </w:r>
    </w:p>
    <w:p w:rsidR="00BC52A2" w:rsidRDefault="00BC52A2">
      <w:pPr>
        <w:pStyle w:val="TDC3"/>
        <w:rPr>
          <w:rFonts w:ascii="Times New Roman" w:hAnsi="Times New Roman"/>
          <w:noProof/>
          <w:sz w:val="24"/>
          <w:szCs w:val="24"/>
          <w:lang w:val="es-ES"/>
        </w:rPr>
      </w:pPr>
      <w:r>
        <w:rPr>
          <w:noProof/>
        </w:rPr>
        <w:t>Características del PAE</w:t>
      </w:r>
      <w:r>
        <w:rPr>
          <w:noProof/>
        </w:rPr>
        <w:tab/>
      </w:r>
      <w:r>
        <w:rPr>
          <w:noProof/>
        </w:rPr>
        <w:fldChar w:fldCharType="begin"/>
      </w:r>
      <w:r>
        <w:rPr>
          <w:noProof/>
        </w:rPr>
        <w:instrText xml:space="preserve"> PAGEREF _Toc210111238 \h </w:instrText>
      </w:r>
      <w:r>
        <w:rPr>
          <w:noProof/>
        </w:rPr>
      </w:r>
      <w:r>
        <w:rPr>
          <w:noProof/>
        </w:rPr>
        <w:fldChar w:fldCharType="separate"/>
      </w:r>
      <w:r>
        <w:rPr>
          <w:noProof/>
        </w:rPr>
        <w:t>66</w:t>
      </w:r>
      <w:r>
        <w:rPr>
          <w:noProof/>
        </w:rPr>
        <w:fldChar w:fldCharType="end"/>
      </w:r>
    </w:p>
    <w:p w:rsidR="00BC52A2" w:rsidRDefault="00BC52A2">
      <w:pPr>
        <w:pStyle w:val="TDC2"/>
        <w:rPr>
          <w:rFonts w:ascii="Times New Roman" w:hAnsi="Times New Roman"/>
          <w:noProof/>
          <w:sz w:val="24"/>
          <w:szCs w:val="24"/>
          <w:lang w:val="es-ES"/>
        </w:rPr>
      </w:pPr>
      <w:r>
        <w:rPr>
          <w:noProof/>
        </w:rPr>
        <w:t>Necesidades Básicas</w:t>
      </w:r>
      <w:r>
        <w:rPr>
          <w:noProof/>
        </w:rPr>
        <w:tab/>
      </w:r>
      <w:r>
        <w:rPr>
          <w:noProof/>
        </w:rPr>
        <w:fldChar w:fldCharType="begin"/>
      </w:r>
      <w:r>
        <w:rPr>
          <w:noProof/>
        </w:rPr>
        <w:instrText xml:space="preserve"> PAGEREF _Toc210111239 \h </w:instrText>
      </w:r>
      <w:r>
        <w:rPr>
          <w:noProof/>
        </w:rPr>
      </w:r>
      <w:r>
        <w:rPr>
          <w:noProof/>
        </w:rPr>
        <w:fldChar w:fldCharType="separate"/>
      </w:r>
      <w:r>
        <w:rPr>
          <w:noProof/>
        </w:rPr>
        <w:t>67</w:t>
      </w:r>
      <w:r>
        <w:rPr>
          <w:noProof/>
        </w:rPr>
        <w:fldChar w:fldCharType="end"/>
      </w:r>
    </w:p>
    <w:p w:rsidR="00BC52A2" w:rsidRDefault="00BC52A2">
      <w:pPr>
        <w:pStyle w:val="TDC3"/>
        <w:rPr>
          <w:rFonts w:ascii="Times New Roman" w:hAnsi="Times New Roman"/>
          <w:noProof/>
          <w:sz w:val="24"/>
          <w:szCs w:val="24"/>
          <w:lang w:val="es-ES"/>
        </w:rPr>
      </w:pPr>
      <w:r>
        <w:rPr>
          <w:noProof/>
        </w:rPr>
        <w:t>Necesidad</w:t>
      </w:r>
      <w:r>
        <w:rPr>
          <w:noProof/>
        </w:rPr>
        <w:tab/>
      </w:r>
      <w:r>
        <w:rPr>
          <w:noProof/>
        </w:rPr>
        <w:fldChar w:fldCharType="begin"/>
      </w:r>
      <w:r>
        <w:rPr>
          <w:noProof/>
        </w:rPr>
        <w:instrText xml:space="preserve"> PAGEREF _Toc210111240 \h </w:instrText>
      </w:r>
      <w:r>
        <w:rPr>
          <w:noProof/>
        </w:rPr>
      </w:r>
      <w:r>
        <w:rPr>
          <w:noProof/>
        </w:rPr>
        <w:fldChar w:fldCharType="separate"/>
      </w:r>
      <w:r>
        <w:rPr>
          <w:noProof/>
        </w:rPr>
        <w:t>67</w:t>
      </w:r>
      <w:r>
        <w:rPr>
          <w:noProof/>
        </w:rPr>
        <w:fldChar w:fldCharType="end"/>
      </w:r>
    </w:p>
    <w:p w:rsidR="00BC52A2" w:rsidRDefault="00BC52A2">
      <w:pPr>
        <w:pStyle w:val="TDC3"/>
        <w:rPr>
          <w:rFonts w:ascii="Times New Roman" w:hAnsi="Times New Roman"/>
          <w:noProof/>
          <w:sz w:val="24"/>
          <w:szCs w:val="24"/>
          <w:lang w:val="es-ES"/>
        </w:rPr>
      </w:pPr>
      <w:r>
        <w:rPr>
          <w:noProof/>
        </w:rPr>
        <w:t>Necesidades básicas</w:t>
      </w:r>
      <w:r>
        <w:rPr>
          <w:noProof/>
        </w:rPr>
        <w:tab/>
      </w:r>
      <w:r>
        <w:rPr>
          <w:noProof/>
        </w:rPr>
        <w:fldChar w:fldCharType="begin"/>
      </w:r>
      <w:r>
        <w:rPr>
          <w:noProof/>
        </w:rPr>
        <w:instrText xml:space="preserve"> PAGEREF _Toc210111241 \h </w:instrText>
      </w:r>
      <w:r>
        <w:rPr>
          <w:noProof/>
        </w:rPr>
      </w:r>
      <w:r>
        <w:rPr>
          <w:noProof/>
        </w:rPr>
        <w:fldChar w:fldCharType="separate"/>
      </w:r>
      <w:r>
        <w:rPr>
          <w:noProof/>
        </w:rPr>
        <w:t>67</w:t>
      </w:r>
      <w:r>
        <w:rPr>
          <w:noProof/>
        </w:rPr>
        <w:fldChar w:fldCharType="end"/>
      </w:r>
    </w:p>
    <w:p w:rsidR="00BC52A2" w:rsidRDefault="00BC52A2">
      <w:pPr>
        <w:pStyle w:val="TDC2"/>
        <w:rPr>
          <w:rFonts w:ascii="Times New Roman" w:hAnsi="Times New Roman"/>
          <w:noProof/>
          <w:sz w:val="24"/>
          <w:szCs w:val="24"/>
          <w:lang w:val="es-ES"/>
        </w:rPr>
      </w:pPr>
      <w:r>
        <w:rPr>
          <w:noProof/>
        </w:rPr>
        <w:t>Problemas psicosociales y de adaptación del paciente ingresado</w:t>
      </w:r>
      <w:r>
        <w:rPr>
          <w:noProof/>
        </w:rPr>
        <w:tab/>
      </w:r>
      <w:r>
        <w:rPr>
          <w:noProof/>
        </w:rPr>
        <w:fldChar w:fldCharType="begin"/>
      </w:r>
      <w:r>
        <w:rPr>
          <w:noProof/>
        </w:rPr>
        <w:instrText xml:space="preserve"> PAGEREF _Toc210111242 \h </w:instrText>
      </w:r>
      <w:r>
        <w:rPr>
          <w:noProof/>
        </w:rPr>
      </w:r>
      <w:r>
        <w:rPr>
          <w:noProof/>
        </w:rPr>
        <w:fldChar w:fldCharType="separate"/>
      </w:r>
      <w:r>
        <w:rPr>
          <w:noProof/>
        </w:rPr>
        <w:t>69</w:t>
      </w:r>
      <w:r>
        <w:rPr>
          <w:noProof/>
        </w:rPr>
        <w:fldChar w:fldCharType="end"/>
      </w:r>
    </w:p>
    <w:p w:rsidR="00BC52A2" w:rsidRPr="008A262F" w:rsidRDefault="00BC52A2" w:rsidP="008A262F">
      <w:pPr>
        <w:pStyle w:val="Ttulo2"/>
      </w:pPr>
      <w:r>
        <w:fldChar w:fldCharType="end"/>
      </w:r>
    </w:p>
    <w:p w:rsidR="00BC52A2" w:rsidRDefault="00BC52A2" w:rsidP="008A262F">
      <w:pPr>
        <w:pStyle w:val="Ttulo1"/>
      </w:pPr>
      <w:bookmarkStart w:id="2" w:name="_Toc210111105"/>
      <w:r>
        <w:lastRenderedPageBreak/>
        <w:t xml:space="preserve">1.- </w:t>
      </w:r>
      <w:r w:rsidRPr="007B0382">
        <w:t>Dietética, nutrición artificial y vías de alimentación</w:t>
      </w:r>
      <w:r>
        <w:t>.</w:t>
      </w:r>
      <w:bookmarkEnd w:id="2"/>
    </w:p>
    <w:p w:rsidR="00BC52A2" w:rsidRPr="009C6A39" w:rsidRDefault="00BC52A2" w:rsidP="007B2274">
      <w:pPr>
        <w:jc w:val="both"/>
        <w:rPr>
          <w:b/>
        </w:rPr>
      </w:pPr>
    </w:p>
    <w:p w:rsidR="00BC52A2" w:rsidRPr="007B0382" w:rsidRDefault="00BC52A2" w:rsidP="004D3C2C">
      <w:pPr>
        <w:pStyle w:val="Ttulo2"/>
      </w:pPr>
      <w:bookmarkStart w:id="3" w:name="_Toc210111106"/>
      <w:r w:rsidRPr="007B0382">
        <w:t>Dietética</w:t>
      </w:r>
      <w:bookmarkEnd w:id="3"/>
    </w:p>
    <w:p w:rsidR="00BC52A2" w:rsidRDefault="00BC52A2" w:rsidP="004D3C2C">
      <w:pPr>
        <w:pStyle w:val="PrrafoNormal"/>
      </w:pPr>
      <w:r>
        <w:t>La alimentación sana, equilibrada y suficiente, es fundamental para cualquiera, pero si la alimentación se  maneja convenientemente, en cantidad y en calidad, así como en ritmo, puede usarse como un factor terapéutico más.</w:t>
      </w:r>
    </w:p>
    <w:p w:rsidR="00BC52A2" w:rsidRDefault="00BC52A2" w:rsidP="004D3C2C">
      <w:pPr>
        <w:pStyle w:val="PrrafoNormal"/>
      </w:pPr>
      <w:r>
        <w:t>El organismo humano necesita para sobrevivir un aporte de energía. Esta energía la obtiene de la transformación de los alimentos en grasas, proteínas e hidratos de carbono. Además tiene que recibir la cantidad necesaria de agua, sales, y vitaminas; que aunque no generan energía cumplen funciones vitales para el organismo.</w:t>
      </w:r>
    </w:p>
    <w:p w:rsidR="00BC52A2" w:rsidRPr="006463D3" w:rsidRDefault="00BC52A2" w:rsidP="004D3C2C">
      <w:pPr>
        <w:pStyle w:val="Ttulo3"/>
      </w:pPr>
      <w:bookmarkStart w:id="4" w:name="_Toc210111107"/>
      <w:r>
        <w:t>R</w:t>
      </w:r>
      <w:r w:rsidRPr="003957FD">
        <w:t>ación alimenticia mínima</w:t>
      </w:r>
      <w:bookmarkEnd w:id="4"/>
    </w:p>
    <w:p w:rsidR="00BC52A2" w:rsidRPr="006463D3" w:rsidRDefault="00BC52A2" w:rsidP="004D3C2C">
      <w:pPr>
        <w:pStyle w:val="PrrafoNormal"/>
      </w:pPr>
      <w:r>
        <w:t>Es la cantidad global de energía que necesita el organismo en un día completo.</w:t>
      </w:r>
    </w:p>
    <w:p w:rsidR="00BC52A2" w:rsidRDefault="00BC52A2" w:rsidP="004D3C2C">
      <w:pPr>
        <w:pStyle w:val="PrrafoNormal"/>
      </w:pPr>
      <w:r>
        <w:t>No puede fijarse de forma general, pues cada individuo tiene sus propias necesidades.</w:t>
      </w:r>
    </w:p>
    <w:p w:rsidR="00BC52A2" w:rsidRDefault="00BC52A2" w:rsidP="004D3C2C">
      <w:pPr>
        <w:pStyle w:val="PrrafoNormal"/>
      </w:pPr>
      <w:r>
        <w:t>Como orientación, para un adulto con una actividad de tipo medio se fijan las necesidades diarias y por kilogramo de su peso en:</w:t>
      </w:r>
    </w:p>
    <w:p w:rsidR="00BC52A2" w:rsidRDefault="00BC52A2" w:rsidP="004D3C2C">
      <w:pPr>
        <w:pStyle w:val="VIETAS"/>
      </w:pPr>
      <w:smartTag w:uri="urn:schemas-microsoft-com:office:smarttags" w:element="metricconverter">
        <w:smartTagPr>
          <w:attr w:name="ProductID" w:val="1 Gramo"/>
        </w:smartTagPr>
        <w:r>
          <w:t>1 Gramo</w:t>
        </w:r>
      </w:smartTag>
      <w:r>
        <w:t xml:space="preserve"> de proteínas animales.</w:t>
      </w:r>
    </w:p>
    <w:p w:rsidR="00BC52A2" w:rsidRDefault="00BC52A2" w:rsidP="004D3C2C">
      <w:pPr>
        <w:pStyle w:val="VIETAS"/>
      </w:pPr>
      <w:r>
        <w:t xml:space="preserve"> 1'</w:t>
      </w:r>
      <w:smartTag w:uri="urn:schemas-microsoft-com:office:smarttags" w:element="metricconverter">
        <w:smartTagPr>
          <w:attr w:name="ProductID" w:val="5 Gramos"/>
        </w:smartTagPr>
        <w:r>
          <w:t>5 Gramos</w:t>
        </w:r>
      </w:smartTag>
      <w:r>
        <w:t xml:space="preserve"> de grasa.</w:t>
      </w:r>
    </w:p>
    <w:p w:rsidR="00BC52A2" w:rsidRDefault="00BC52A2" w:rsidP="004D3C2C">
      <w:pPr>
        <w:pStyle w:val="VIETAS"/>
      </w:pPr>
      <w:r>
        <w:t xml:space="preserve"> </w:t>
      </w:r>
      <w:smartTag w:uri="urn:schemas-microsoft-com:office:smarttags" w:element="metricconverter">
        <w:smartTagPr>
          <w:attr w:name="ProductID" w:val="7 Gramos"/>
        </w:smartTagPr>
        <w:r>
          <w:t>7 Gramos</w:t>
        </w:r>
      </w:smartTag>
      <w:r>
        <w:t xml:space="preserve"> de carbohidratos.</w:t>
      </w:r>
    </w:p>
    <w:p w:rsidR="00BC52A2" w:rsidRDefault="00BC52A2" w:rsidP="004D3C2C">
      <w:pPr>
        <w:pStyle w:val="PrrafoNormal"/>
      </w:pPr>
      <w:r>
        <w:t xml:space="preserve">Esto hace que para un adulto sano de </w:t>
      </w:r>
      <w:smartTag w:uri="urn:schemas-microsoft-com:office:smarttags" w:element="metricconverter">
        <w:smartTagPr>
          <w:attr w:name="ProductID" w:val="70 Kg"/>
        </w:smartTagPr>
        <w:r>
          <w:t>70 Kg</w:t>
        </w:r>
      </w:smartTag>
      <w:r>
        <w:t>. de peso precise unas 2.700 calorías de media en 24 horas. Los varones consumen algo más de esta cantidad y las mujeres algo menos.</w:t>
      </w:r>
    </w:p>
    <w:p w:rsidR="00BC52A2" w:rsidRDefault="00BC52A2" w:rsidP="004D3C2C">
      <w:pPr>
        <w:pStyle w:val="PrrafoNormal"/>
      </w:pPr>
      <w:r>
        <w:t xml:space="preserve">El gasto calórico horario de una persona de </w:t>
      </w:r>
      <w:smartTag w:uri="urn:schemas-microsoft-com:office:smarttags" w:element="metricconverter">
        <w:smartTagPr>
          <w:attr w:name="ProductID" w:val="70 Kg"/>
        </w:smartTagPr>
        <w:r>
          <w:t>70 Kg</w:t>
        </w:r>
      </w:smartTag>
      <w:r>
        <w:t xml:space="preserve">. varía con las diversas actividades que realice por ejemplo: mientras duerme 65 Kcal/h, caminar paseando </w:t>
      </w:r>
      <w:r>
        <w:lastRenderedPageBreak/>
        <w:t>122 Kcal/h, caminar rápido 300Kcal/h, nadar 500Kcal/h, subir escaleras 1100 Kcal/h.</w:t>
      </w:r>
    </w:p>
    <w:p w:rsidR="00BC52A2" w:rsidRDefault="00BC52A2" w:rsidP="004D3C2C">
      <w:pPr>
        <w:pStyle w:val="PrrafoNormal"/>
      </w:pPr>
      <w:r>
        <w:t xml:space="preserve">La energía necesaria para mantener las funciones vegetativas de un organismo en condiciones de reposo absoluto, ayuno y temperatura adecuada hace referencia al </w:t>
      </w:r>
      <w:r w:rsidRPr="005F50E5">
        <w:rPr>
          <w:b/>
        </w:rPr>
        <w:t>metabolismo basal.</w:t>
      </w:r>
      <w:r>
        <w:t xml:space="preserve"> A un adulto normal corresponden unas 1700 kcal/dia, de gasto energético mínimo.</w:t>
      </w:r>
    </w:p>
    <w:p w:rsidR="00BC52A2" w:rsidRDefault="00B215CF" w:rsidP="00EF0F84">
      <w:pPr>
        <w:pStyle w:val="PARRAFO3"/>
        <w:spacing w:before="0"/>
        <w:ind w:left="0"/>
        <w:jc w:val="center"/>
      </w:pPr>
      <w:r>
        <w:rPr>
          <w:noProof/>
          <w:lang w:val="es-ES"/>
        </w:rPr>
        <w:drawing>
          <wp:inline distT="0" distB="0" distL="0" distR="0">
            <wp:extent cx="4572000" cy="381000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810000"/>
                    </a:xfrm>
                    <a:prstGeom prst="rect">
                      <a:avLst/>
                    </a:prstGeom>
                    <a:noFill/>
                    <a:ln>
                      <a:noFill/>
                    </a:ln>
                  </pic:spPr>
                </pic:pic>
              </a:graphicData>
            </a:graphic>
          </wp:inline>
        </w:drawing>
      </w:r>
    </w:p>
    <w:p w:rsidR="00BC52A2" w:rsidRPr="004A16BA" w:rsidRDefault="00BC52A2" w:rsidP="004D3C2C">
      <w:pPr>
        <w:pStyle w:val="Ttulo3"/>
      </w:pPr>
      <w:bookmarkStart w:id="5" w:name="_Toc210111108"/>
      <w:r w:rsidRPr="004A16BA">
        <w:t>Balance energético</w:t>
      </w:r>
      <w:bookmarkEnd w:id="5"/>
    </w:p>
    <w:p w:rsidR="00BC52A2" w:rsidRDefault="00BC52A2"/>
    <w:p w:rsidR="00BC52A2" w:rsidRDefault="00BC52A2" w:rsidP="004D3C2C">
      <w:pPr>
        <w:pStyle w:val="PrrafoNormal"/>
      </w:pPr>
      <w:r>
        <w:t xml:space="preserve">Es la relación que existe entre el ingreso y gasto de energía en una persona durante un periodo de tiempo. Ej. 24 hs. Este balance en condiciones normales debe ser equilibrado. </w:t>
      </w:r>
    </w:p>
    <w:p w:rsidR="00BC52A2" w:rsidRDefault="00BC52A2" w:rsidP="004D3C2C">
      <w:pPr>
        <w:pStyle w:val="PrrafoNormal"/>
      </w:pPr>
      <w:r>
        <w:t>Si el ingreso es menor que el gasto, se perderá peso y se dificultara la realización de las funciones vitales. En esta situación, el organismo compensa la falta de aporte energético, en primer lugar transformando los glúcidos, después usara los lípidos y por ultimo las proteínas.</w:t>
      </w:r>
    </w:p>
    <w:p w:rsidR="00BC52A2" w:rsidRDefault="00BC52A2" w:rsidP="004D3C2C">
      <w:pPr>
        <w:pStyle w:val="PrrafoNormal"/>
      </w:pPr>
      <w:r>
        <w:t>Si el ingreso es mayor que el gasto, el excedente se almacena en forma de grasa, y se produce un aumento de peso.</w:t>
      </w:r>
    </w:p>
    <w:p w:rsidR="00BC52A2" w:rsidRDefault="00BC52A2" w:rsidP="00870F7A">
      <w:pPr>
        <w:jc w:val="both"/>
      </w:pPr>
    </w:p>
    <w:tbl>
      <w:tblPr>
        <w:tblStyle w:val="Tablaconcuadrcula"/>
        <w:tblW w:w="0" w:type="auto"/>
        <w:tblInd w:w="1368" w:type="dxa"/>
        <w:tblLook w:val="01E0" w:firstRow="1" w:lastRow="1" w:firstColumn="1" w:lastColumn="1" w:noHBand="0" w:noVBand="0"/>
      </w:tblPr>
      <w:tblGrid>
        <w:gridCol w:w="7020"/>
      </w:tblGrid>
      <w:tr w:rsidR="00BC52A2" w:rsidRPr="004F32BB" w:rsidTr="004F32BB">
        <w:trPr>
          <w:trHeight w:val="2120"/>
        </w:trPr>
        <w:tc>
          <w:tcPr>
            <w:tcW w:w="7020" w:type="dxa"/>
            <w:shd w:val="clear" w:color="auto" w:fill="FF9900"/>
          </w:tcPr>
          <w:p w:rsidR="00BC52A2" w:rsidRPr="004F32BB" w:rsidRDefault="00BC52A2" w:rsidP="004D3C2C">
            <w:pPr>
              <w:pStyle w:val="PrrafoNormal"/>
              <w:rPr>
                <w:b/>
                <w:u w:val="single"/>
              </w:rPr>
            </w:pPr>
            <w:r w:rsidRPr="004F32BB">
              <w:rPr>
                <w:b/>
                <w:u w:val="single"/>
              </w:rPr>
              <w:lastRenderedPageBreak/>
              <w:t>RECUERDE</w:t>
            </w:r>
          </w:p>
          <w:p w:rsidR="00BC52A2" w:rsidRPr="004F32BB" w:rsidRDefault="00BC52A2" w:rsidP="004D3C2C">
            <w:pPr>
              <w:pStyle w:val="PrrafoNormal"/>
            </w:pPr>
            <w:r w:rsidRPr="004F32BB">
              <w:t>Las necesidades energéticas de una persona dependen de:</w:t>
            </w:r>
          </w:p>
          <w:p w:rsidR="00BC52A2" w:rsidRPr="004F32BB" w:rsidRDefault="00BC52A2" w:rsidP="004D3C2C">
            <w:pPr>
              <w:pStyle w:val="PrrafoNormal"/>
            </w:pPr>
            <w:r w:rsidRPr="004F32BB">
              <w:t>El metabolismo basal.</w:t>
            </w:r>
          </w:p>
          <w:p w:rsidR="00BC52A2" w:rsidRPr="004F32BB" w:rsidRDefault="00BC52A2" w:rsidP="004D3C2C">
            <w:pPr>
              <w:pStyle w:val="PrrafoNormal"/>
            </w:pPr>
            <w:r w:rsidRPr="004F32BB">
              <w:t>La actividad corporal.</w:t>
            </w:r>
          </w:p>
          <w:p w:rsidR="00BC52A2" w:rsidRPr="004F32BB" w:rsidRDefault="00BC52A2" w:rsidP="004D3C2C">
            <w:pPr>
              <w:pStyle w:val="PrrafoNormal"/>
            </w:pPr>
            <w:r w:rsidRPr="004F32BB">
              <w:t>La capacidad estimulante específica de los alimentos sobre el metabolismo, que tiene como resultado la producción.</w:t>
            </w:r>
          </w:p>
        </w:tc>
      </w:tr>
    </w:tbl>
    <w:p w:rsidR="00BC52A2" w:rsidRDefault="00BC52A2" w:rsidP="00870F7A">
      <w:pPr>
        <w:jc w:val="both"/>
      </w:pPr>
    </w:p>
    <w:p w:rsidR="00BC52A2" w:rsidRDefault="00BC52A2" w:rsidP="00870F7A">
      <w:pPr>
        <w:jc w:val="both"/>
      </w:pPr>
    </w:p>
    <w:p w:rsidR="00BC52A2" w:rsidRDefault="00BC52A2" w:rsidP="004D3C2C">
      <w:pPr>
        <w:pStyle w:val="Ttulo2"/>
      </w:pPr>
      <w:bookmarkStart w:id="6" w:name="_Toc210111109"/>
      <w:r>
        <w:t>Dietética clínica</w:t>
      </w:r>
      <w:bookmarkEnd w:id="6"/>
    </w:p>
    <w:p w:rsidR="00BC52A2" w:rsidRPr="003957FD" w:rsidRDefault="00BC52A2" w:rsidP="004D3C2C">
      <w:pPr>
        <w:pStyle w:val="Ttulo3"/>
      </w:pPr>
      <w:bookmarkStart w:id="7" w:name="_Toc210111110"/>
      <w:r>
        <w:t>Objetivos:</w:t>
      </w:r>
      <w:bookmarkEnd w:id="7"/>
    </w:p>
    <w:p w:rsidR="00BC52A2" w:rsidRDefault="00BC52A2" w:rsidP="0072633E">
      <w:pPr>
        <w:jc w:val="both"/>
      </w:pPr>
    </w:p>
    <w:p w:rsidR="00BC52A2" w:rsidRDefault="00BC52A2" w:rsidP="004D3C2C">
      <w:pPr>
        <w:pStyle w:val="VIETAS"/>
      </w:pPr>
      <w:r>
        <w:t>Mantener buen estado nutritivo en los pacientes, que no pueden ingerir una dieta normal, ej. dieta liquida en pacientes con (estrechamiento) estenosis esofágica.</w:t>
      </w:r>
    </w:p>
    <w:p w:rsidR="00BC52A2" w:rsidRDefault="00BC52A2" w:rsidP="004D3C2C">
      <w:pPr>
        <w:pStyle w:val="VIETAS"/>
      </w:pPr>
      <w:r>
        <w:t xml:space="preserve">Ajustar el aporte de diferentes nutrientes según la capacidad metabólica de cada persona. Ej. Dieta sin fructosa, sacarosa y sorbitol. </w:t>
      </w:r>
    </w:p>
    <w:p w:rsidR="00BC52A2" w:rsidRDefault="00BC52A2" w:rsidP="004D3C2C">
      <w:pPr>
        <w:pStyle w:val="VIETAS"/>
      </w:pPr>
      <w:r>
        <w:t xml:space="preserve">Prevenir las manifestaciones de la enfermedad producida por intolerancia o alergias eliminando de la dieta el alimento responsable (como el gluten en pacientes que sufran celiaquia). </w:t>
      </w:r>
    </w:p>
    <w:p w:rsidR="00BC52A2" w:rsidRDefault="00BC52A2" w:rsidP="004D3C2C">
      <w:pPr>
        <w:pStyle w:val="VIETAS"/>
      </w:pPr>
      <w:r>
        <w:t>Corregir un trastorno establecido como consecuencia de trastornos  alimentarios (dieta hipocalórica en la obesidad).</w:t>
      </w:r>
    </w:p>
    <w:p w:rsidR="00BC52A2" w:rsidRDefault="00BC52A2" w:rsidP="004D3C2C">
      <w:pPr>
        <w:pStyle w:val="VIETAS"/>
      </w:pPr>
      <w:r>
        <w:t>Evitar los síntomas producidos por los alimentos ante alteraciones digestivas anatómicas o funcionales, ej. dieta fraccionada en gastrectomizados.</w:t>
      </w:r>
    </w:p>
    <w:p w:rsidR="00BC52A2" w:rsidRDefault="00BC52A2" w:rsidP="00984407">
      <w:pPr>
        <w:pStyle w:val="Ttulo3"/>
      </w:pPr>
      <w:bookmarkStart w:id="8" w:name="_Toc210111111"/>
      <w:r>
        <w:lastRenderedPageBreak/>
        <w:t>Alimentación del paciente por boca</w:t>
      </w:r>
      <w:bookmarkEnd w:id="8"/>
    </w:p>
    <w:tbl>
      <w:tblPr>
        <w:tblStyle w:val="Tablaconcuadrcula"/>
        <w:tblW w:w="0" w:type="auto"/>
        <w:tblLook w:val="01E0" w:firstRow="1" w:lastRow="1" w:firstColumn="1" w:lastColumn="1" w:noHBand="0" w:noVBand="0"/>
      </w:tblPr>
      <w:tblGrid>
        <w:gridCol w:w="8720"/>
      </w:tblGrid>
      <w:tr w:rsidR="00BC52A2" w:rsidRPr="004D3C2C" w:rsidTr="00EF0F84">
        <w:trPr>
          <w:trHeight w:val="3750"/>
        </w:trPr>
        <w:tc>
          <w:tcPr>
            <w:tcW w:w="8720" w:type="dxa"/>
            <w:shd w:val="clear" w:color="auto" w:fill="E0E0E0"/>
          </w:tcPr>
          <w:p w:rsidR="00BC52A2" w:rsidRPr="00984407" w:rsidRDefault="00BC52A2" w:rsidP="00984407">
            <w:pPr>
              <w:pStyle w:val="PrrafoNormal"/>
            </w:pPr>
            <w:r w:rsidRPr="004D3C2C">
              <w:rPr>
                <w:b/>
                <w:u w:val="single"/>
              </w:rPr>
              <w:t>RECUERDE</w:t>
            </w:r>
            <w:r>
              <w:rPr>
                <w:b/>
                <w:u w:val="single"/>
              </w:rPr>
              <w:t xml:space="preserve">  </w:t>
            </w:r>
            <w:r w:rsidRPr="00984407">
              <w:t xml:space="preserve">DEBE CONTROLAR </w:t>
            </w:r>
          </w:p>
          <w:p w:rsidR="00BC52A2" w:rsidRPr="00984407" w:rsidRDefault="00BC52A2" w:rsidP="00984407">
            <w:pPr>
              <w:numPr>
                <w:ilvl w:val="0"/>
                <w:numId w:val="1"/>
              </w:numPr>
              <w:spacing w:before="40" w:after="40"/>
              <w:ind w:hanging="357"/>
              <w:rPr>
                <w:rFonts w:ascii="Arial" w:hAnsi="Arial" w:cs="Arial"/>
                <w:sz w:val="22"/>
                <w:szCs w:val="22"/>
              </w:rPr>
            </w:pPr>
            <w:smartTag w:uri="urn:schemas-microsoft-com:office:smarttags" w:element="PersonName">
              <w:smartTagPr>
                <w:attr w:name="ProductID" w:val="LA RECEPCION Y"/>
              </w:smartTagPr>
              <w:smartTag w:uri="urn:schemas-microsoft-com:office:smarttags" w:element="PersonName">
                <w:smartTagPr>
                  <w:attr w:name="ProductID" w:val="LA RECEPCION Y PUESTA"/>
                </w:smartTagPr>
                <w:r w:rsidRPr="00984407">
                  <w:rPr>
                    <w:rFonts w:ascii="Arial" w:hAnsi="Arial" w:cs="Arial"/>
                    <w:sz w:val="22"/>
                    <w:szCs w:val="22"/>
                  </w:rPr>
                  <w:t>LA RECEPCION Y</w:t>
                </w:r>
              </w:smartTag>
              <w:r w:rsidRPr="00984407">
                <w:rPr>
                  <w:rFonts w:ascii="Arial" w:hAnsi="Arial" w:cs="Arial"/>
                  <w:sz w:val="22"/>
                  <w:szCs w:val="22"/>
                </w:rPr>
                <w:t xml:space="preserve"> PUESTA</w:t>
              </w:r>
            </w:smartTag>
            <w:r w:rsidRPr="00984407">
              <w:rPr>
                <w:rFonts w:ascii="Arial" w:hAnsi="Arial" w:cs="Arial"/>
                <w:sz w:val="22"/>
                <w:szCs w:val="22"/>
              </w:rPr>
              <w:t xml:space="preserve"> A PUNTO DE LOS ALIMENTOS.</w:t>
            </w:r>
          </w:p>
          <w:p w:rsidR="00BC52A2" w:rsidRPr="00984407" w:rsidRDefault="00BC52A2" w:rsidP="00984407">
            <w:pPr>
              <w:numPr>
                <w:ilvl w:val="0"/>
                <w:numId w:val="1"/>
              </w:numPr>
              <w:spacing w:before="40" w:after="40"/>
              <w:ind w:hanging="357"/>
              <w:rPr>
                <w:rFonts w:ascii="Arial" w:hAnsi="Arial" w:cs="Arial"/>
                <w:sz w:val="22"/>
                <w:szCs w:val="22"/>
              </w:rPr>
            </w:pPr>
            <w:r w:rsidRPr="00984407">
              <w:rPr>
                <w:rFonts w:ascii="Arial" w:hAnsi="Arial" w:cs="Arial"/>
                <w:sz w:val="22"/>
                <w:szCs w:val="22"/>
              </w:rPr>
              <w:t>REPARTO Y DISTRIBUCION DEL MENU A LOS ENFERMOS.</w:t>
            </w:r>
          </w:p>
          <w:p w:rsidR="00BC52A2" w:rsidRPr="00984407" w:rsidRDefault="00BC52A2" w:rsidP="00984407">
            <w:pPr>
              <w:numPr>
                <w:ilvl w:val="0"/>
                <w:numId w:val="1"/>
              </w:numPr>
              <w:spacing w:before="40" w:after="40"/>
              <w:ind w:hanging="357"/>
              <w:rPr>
                <w:rFonts w:ascii="Arial" w:hAnsi="Arial" w:cs="Arial"/>
                <w:sz w:val="22"/>
                <w:szCs w:val="22"/>
              </w:rPr>
            </w:pPr>
            <w:smartTag w:uri="urn:schemas-microsoft-com:office:smarttags" w:element="PersonName">
              <w:smartTagPr>
                <w:attr w:name="ProductID" w:val="LA ALIMENTACION DE"/>
              </w:smartTagPr>
              <w:smartTag w:uri="urn:schemas-microsoft-com:office:smarttags" w:element="PersonName">
                <w:smartTagPr>
                  <w:attr w:name="ProductID" w:val="LA ALIMENTACION DE LOS"/>
                </w:smartTagPr>
                <w:r w:rsidRPr="00984407">
                  <w:rPr>
                    <w:rFonts w:ascii="Arial" w:hAnsi="Arial" w:cs="Arial"/>
                    <w:sz w:val="22"/>
                    <w:szCs w:val="22"/>
                  </w:rPr>
                  <w:t>LA ALIMENTACION DE</w:t>
                </w:r>
              </w:smartTag>
              <w:r w:rsidRPr="00984407">
                <w:rPr>
                  <w:rFonts w:ascii="Arial" w:hAnsi="Arial" w:cs="Arial"/>
                  <w:sz w:val="22"/>
                  <w:szCs w:val="22"/>
                </w:rPr>
                <w:t xml:space="preserve"> LOS</w:t>
              </w:r>
            </w:smartTag>
            <w:r w:rsidRPr="00984407">
              <w:rPr>
                <w:rFonts w:ascii="Arial" w:hAnsi="Arial" w:cs="Arial"/>
                <w:sz w:val="22"/>
                <w:szCs w:val="22"/>
              </w:rPr>
              <w:t xml:space="preserve"> QUE NO PUEDEN HACERLO POR SI MISMOS: </w:t>
            </w:r>
          </w:p>
          <w:p w:rsidR="00BC52A2" w:rsidRPr="00984407" w:rsidRDefault="00BC52A2" w:rsidP="00984407">
            <w:pPr>
              <w:numPr>
                <w:ilvl w:val="1"/>
                <w:numId w:val="1"/>
              </w:numPr>
              <w:spacing w:before="40" w:after="40"/>
              <w:ind w:hanging="357"/>
              <w:rPr>
                <w:rFonts w:ascii="Arial" w:hAnsi="Arial" w:cs="Arial"/>
                <w:sz w:val="22"/>
                <w:szCs w:val="22"/>
              </w:rPr>
            </w:pPr>
            <w:r w:rsidRPr="00984407">
              <w:rPr>
                <w:rFonts w:ascii="Arial" w:hAnsi="Arial" w:cs="Arial"/>
                <w:sz w:val="22"/>
                <w:szCs w:val="22"/>
              </w:rPr>
              <w:t>Lávese previamente las manos.</w:t>
            </w:r>
          </w:p>
          <w:p w:rsidR="00BC52A2" w:rsidRPr="00984407" w:rsidRDefault="00BC52A2" w:rsidP="00984407">
            <w:pPr>
              <w:numPr>
                <w:ilvl w:val="1"/>
                <w:numId w:val="1"/>
              </w:numPr>
              <w:spacing w:before="40" w:after="40"/>
              <w:ind w:hanging="357"/>
              <w:rPr>
                <w:rFonts w:ascii="Arial" w:hAnsi="Arial" w:cs="Arial"/>
                <w:sz w:val="22"/>
                <w:szCs w:val="22"/>
              </w:rPr>
            </w:pPr>
            <w:r w:rsidRPr="00984407">
              <w:rPr>
                <w:rFonts w:ascii="Arial" w:hAnsi="Arial" w:cs="Arial"/>
                <w:sz w:val="22"/>
                <w:szCs w:val="22"/>
              </w:rPr>
              <w:t>Ofrezca la comida al enfermo en el orden que él prefiera.</w:t>
            </w:r>
          </w:p>
          <w:p w:rsidR="00BC52A2" w:rsidRPr="00984407" w:rsidRDefault="00BC52A2" w:rsidP="00984407">
            <w:pPr>
              <w:numPr>
                <w:ilvl w:val="1"/>
                <w:numId w:val="1"/>
              </w:numPr>
              <w:spacing w:before="40" w:after="40"/>
              <w:ind w:hanging="357"/>
              <w:rPr>
                <w:rFonts w:ascii="Arial" w:hAnsi="Arial" w:cs="Arial"/>
                <w:sz w:val="22"/>
                <w:szCs w:val="22"/>
              </w:rPr>
            </w:pPr>
            <w:r w:rsidRPr="00984407">
              <w:rPr>
                <w:rFonts w:ascii="Arial" w:hAnsi="Arial" w:cs="Arial"/>
                <w:sz w:val="22"/>
                <w:szCs w:val="22"/>
              </w:rPr>
              <w:t>Respete el ritmo de masticación y deglución sin atosigarle.</w:t>
            </w:r>
          </w:p>
          <w:p w:rsidR="00BC52A2" w:rsidRPr="00984407" w:rsidRDefault="00BC52A2" w:rsidP="00984407">
            <w:pPr>
              <w:numPr>
                <w:ilvl w:val="1"/>
                <w:numId w:val="1"/>
              </w:numPr>
              <w:spacing w:before="40" w:after="40"/>
              <w:ind w:hanging="357"/>
              <w:rPr>
                <w:rFonts w:ascii="Arial" w:hAnsi="Arial" w:cs="Arial"/>
                <w:sz w:val="22"/>
                <w:szCs w:val="22"/>
              </w:rPr>
            </w:pPr>
            <w:r w:rsidRPr="00984407">
              <w:rPr>
                <w:rFonts w:ascii="Arial" w:hAnsi="Arial" w:cs="Arial"/>
                <w:sz w:val="22"/>
                <w:szCs w:val="22"/>
              </w:rPr>
              <w:t>Ofrecerle líquidos cuando lo solicite o intercálelos entre alimentos.</w:t>
            </w:r>
          </w:p>
          <w:p w:rsidR="00BC52A2" w:rsidRPr="00984407" w:rsidRDefault="00BC52A2" w:rsidP="00984407">
            <w:pPr>
              <w:numPr>
                <w:ilvl w:val="1"/>
                <w:numId w:val="1"/>
              </w:numPr>
              <w:spacing w:before="40" w:after="40"/>
              <w:ind w:hanging="357"/>
              <w:rPr>
                <w:rFonts w:ascii="Arial" w:hAnsi="Arial" w:cs="Arial"/>
                <w:sz w:val="22"/>
                <w:szCs w:val="22"/>
              </w:rPr>
            </w:pPr>
            <w:r w:rsidRPr="00984407">
              <w:rPr>
                <w:rFonts w:ascii="Arial" w:hAnsi="Arial" w:cs="Arial"/>
                <w:sz w:val="22"/>
                <w:szCs w:val="22"/>
              </w:rPr>
              <w:t>Facilite la higiene bucal del enfermo al finalizar la comida.</w:t>
            </w:r>
          </w:p>
          <w:p w:rsidR="00BC52A2" w:rsidRPr="004D3C2C" w:rsidRDefault="00BC52A2" w:rsidP="00984407">
            <w:pPr>
              <w:numPr>
                <w:ilvl w:val="0"/>
                <w:numId w:val="1"/>
              </w:numPr>
              <w:spacing w:before="40" w:after="40"/>
              <w:ind w:hanging="357"/>
              <w:rPr>
                <w:b/>
              </w:rPr>
            </w:pPr>
            <w:r w:rsidRPr="00984407">
              <w:rPr>
                <w:rFonts w:ascii="Arial" w:hAnsi="Arial" w:cs="Arial"/>
                <w:sz w:val="22"/>
                <w:szCs w:val="22"/>
              </w:rPr>
              <w:t xml:space="preserve">MANTENGA UN CONTROL DE </w:t>
            </w:r>
            <w:smartTag w:uri="urn:schemas-microsoft-com:office:smarttags" w:element="PersonName">
              <w:smartTagPr>
                <w:attr w:name="ProductID" w:val="LA INGESTA Y"/>
              </w:smartTagPr>
              <w:smartTag w:uri="urn:schemas-microsoft-com:office:smarttags" w:element="PersonName">
                <w:smartTagPr>
                  <w:attr w:name="ProductID" w:val="LA INGESTA Y REGISTRO"/>
                </w:smartTagPr>
                <w:r w:rsidRPr="00984407">
                  <w:rPr>
                    <w:rFonts w:ascii="Arial" w:hAnsi="Arial" w:cs="Arial"/>
                    <w:sz w:val="22"/>
                    <w:szCs w:val="22"/>
                  </w:rPr>
                  <w:t>LA INGESTA Y</w:t>
                </w:r>
              </w:smartTag>
              <w:r w:rsidRPr="00984407">
                <w:rPr>
                  <w:rFonts w:ascii="Arial" w:hAnsi="Arial" w:cs="Arial"/>
                  <w:sz w:val="22"/>
                  <w:szCs w:val="22"/>
                </w:rPr>
                <w:t xml:space="preserve"> REGISTRO</w:t>
              </w:r>
            </w:smartTag>
            <w:r w:rsidRPr="00984407">
              <w:rPr>
                <w:rFonts w:ascii="Arial" w:hAnsi="Arial" w:cs="Arial"/>
                <w:sz w:val="22"/>
                <w:szCs w:val="22"/>
              </w:rPr>
              <w:t xml:space="preserve"> DE LA MISMA.</w:t>
            </w:r>
          </w:p>
        </w:tc>
      </w:tr>
    </w:tbl>
    <w:p w:rsidR="00BC52A2" w:rsidRDefault="00BC52A2"/>
    <w:p w:rsidR="00BC52A2" w:rsidRPr="007B0382" w:rsidRDefault="00BC52A2" w:rsidP="00984407">
      <w:pPr>
        <w:pStyle w:val="Ttulo3"/>
      </w:pPr>
      <w:bookmarkStart w:id="9" w:name="_Toc210111112"/>
      <w:r w:rsidRPr="007B0382">
        <w:t>Nutrición artificial</w:t>
      </w:r>
      <w:bookmarkEnd w:id="9"/>
    </w:p>
    <w:p w:rsidR="00BC52A2" w:rsidRDefault="00BC52A2" w:rsidP="00984407">
      <w:pPr>
        <w:pStyle w:val="PrrafoNormal"/>
      </w:pPr>
      <w:r>
        <w:t>El objetivo principal es mantener un estado nutricional correcto de los pacientes que no pueden alimentarse normalmente, por tener dificultad para ingerir, alteraciones anatómicas digestivas o de tipo funcional y la indicación de ayuno terapéutico.</w:t>
      </w:r>
    </w:p>
    <w:p w:rsidR="00BC52A2" w:rsidRDefault="00BC52A2" w:rsidP="00984407">
      <w:pPr>
        <w:pStyle w:val="PrrafoNormal"/>
      </w:pPr>
      <w:r>
        <w:t xml:space="preserve"> </w:t>
      </w:r>
      <w:r w:rsidRPr="007B0382">
        <w:rPr>
          <w:u w:val="single"/>
        </w:rPr>
        <w:t>NUTRICION ENTERAL Y PARENTERAL</w:t>
      </w:r>
      <w:r>
        <w:t xml:space="preserve"> ambas tienen una eficacia similar pero cuando es posible se elige la enteral  por que tiene menos complicaciones, mantiene la secreción natural de hormonas digestivas y la integridad pancreática; previene alteraciones digestivas en pacientes con tubo digestivo corto.</w:t>
      </w:r>
    </w:p>
    <w:p w:rsidR="00BC52A2" w:rsidRPr="00A05E32" w:rsidRDefault="00BC52A2" w:rsidP="00984407">
      <w:pPr>
        <w:pStyle w:val="Ttulo3"/>
      </w:pPr>
      <w:bookmarkStart w:id="10" w:name="_Toc210111113"/>
      <w:r w:rsidRPr="00A05E32">
        <w:t>Nutrici</w:t>
      </w:r>
      <w:r>
        <w:t>ó</w:t>
      </w:r>
      <w:r w:rsidRPr="00A05E32">
        <w:t>n enteral</w:t>
      </w:r>
      <w:bookmarkEnd w:id="10"/>
    </w:p>
    <w:p w:rsidR="00BC52A2" w:rsidRDefault="00BC52A2" w:rsidP="00984407">
      <w:pPr>
        <w:pStyle w:val="PrrafoNormal"/>
      </w:pPr>
      <w:r>
        <w:t xml:space="preserve">Consiste en administrar una fórmula de alimentos definida, por una sonda hasta el tubo digestivo, que puede ser usada como fuente única de alimento, o como suplemento de otras. Su </w:t>
      </w:r>
      <w:r w:rsidRPr="00724BC1">
        <w:rPr>
          <w:b/>
          <w:u w:val="single"/>
        </w:rPr>
        <w:t>uso es preferente</w:t>
      </w:r>
      <w:r>
        <w:t xml:space="preserve"> al resto aun que solo se haga de forma parcial, siempre que se cumplan las siguientes condiciones, a) presencia de movilidad intestinal (peristaltismo), b) ausencia de obstáculos mecánicos por debajo del yeyuno y c) capacidad de absorción mínimamente conservada.</w:t>
      </w:r>
    </w:p>
    <w:p w:rsidR="00BC52A2" w:rsidRDefault="00BC52A2" w:rsidP="00984407">
      <w:pPr>
        <w:pStyle w:val="PrrafoNormal"/>
      </w:pPr>
      <w:r>
        <w:t>Formas de administración: forma continúa por gravedad o mediante bomba. La administración de nutrientes puede realizarse  mediante sondas colocadas a través de la nasofaringe, o a través de una vía quirúrgica (sonda de enterostomía). En la elección del tipo de sonda deben considerarse a) duración del tratamiento b) riesgo de aspiración y c) qué proceso patológico padece el enfermo.</w:t>
      </w:r>
    </w:p>
    <w:p w:rsidR="00BC52A2" w:rsidRPr="004F32BB" w:rsidRDefault="00BC52A2" w:rsidP="00984407">
      <w:pPr>
        <w:pStyle w:val="PrrafoNormal"/>
        <w:rPr>
          <w:lang w:val="pt-PT"/>
        </w:rPr>
      </w:pPr>
      <w:r>
        <w:t xml:space="preserve">Vías de abordaje del sistema digestivo para alimentación enteral: Sonda nasogástrica. </w:t>
      </w:r>
      <w:r w:rsidRPr="004F32BB">
        <w:rPr>
          <w:lang w:val="pt-PT"/>
        </w:rPr>
        <w:t>Sonda nasoduodenal o nasoyeyunal. Sonda de gastrostomía. Sonda de yeyunostomia</w:t>
      </w:r>
    </w:p>
    <w:p w:rsidR="00BC52A2" w:rsidRPr="004F32BB" w:rsidRDefault="00BC52A2" w:rsidP="00984407">
      <w:pPr>
        <w:pStyle w:val="Ttulo3"/>
        <w:rPr>
          <w:lang w:val="pt-PT"/>
        </w:rPr>
      </w:pPr>
      <w:bookmarkStart w:id="11" w:name="_Toc210111114"/>
      <w:r w:rsidRPr="004F32BB">
        <w:rPr>
          <w:lang w:val="pt-PT"/>
        </w:rPr>
        <w:lastRenderedPageBreak/>
        <w:t>Sonda nasogástrica</w:t>
      </w:r>
      <w:bookmarkEnd w:id="11"/>
    </w:p>
    <w:p w:rsidR="00BC52A2" w:rsidRDefault="00BC52A2" w:rsidP="00984407">
      <w:pPr>
        <w:pStyle w:val="PrrafoNormal"/>
      </w:pPr>
      <w:r>
        <w:t>Es la primera vía de elección en los pacientes con tubo digestivo superior permeable, que presentan riesgo de aspiración por reflujo del contenido gástrico, y que requieren la nutrición enteral por un periodo inferior a 6-8 semanas.</w:t>
      </w:r>
    </w:p>
    <w:p w:rsidR="00BC52A2" w:rsidRDefault="00BC52A2" w:rsidP="00984407">
      <w:pPr>
        <w:pStyle w:val="PrrafoNormal"/>
      </w:pPr>
      <w:r>
        <w:t>El sondaje nasogástrico, consiste en la introducción de una sonda, por una de las fosas nasales pasando luego por la región posterior de la garganta, a través del esófago, para llegar al estómago, donde quedará alojada cerca del píloro, y que permitirá mantener una comunicación entre el estómago y el exterior.</w:t>
      </w:r>
    </w:p>
    <w:p w:rsidR="00BC52A2" w:rsidRDefault="00BC52A2" w:rsidP="00984407">
      <w:pPr>
        <w:pStyle w:val="PrrafoNormal"/>
      </w:pPr>
      <w:r>
        <w:t>Esta sonda tiene, como fines, la alimentación, el drenado de líquidos gástricos por aspiración y la evitación de dilataciones gástricas en algunos procesos patológicos.</w:t>
      </w:r>
    </w:p>
    <w:p w:rsidR="00BC52A2" w:rsidRDefault="00BC52A2" w:rsidP="00984407">
      <w:pPr>
        <w:pStyle w:val="PrrafoNormal"/>
      </w:pPr>
      <w:r>
        <w:t>La sonda está construida de tal manera, que presenta una punta roma con orificios que queda alojada en el estómago, y un extremo más dilatado o pabellón. En diferentes tramos, presenta unas marcas que nos indicarán la cantidad de sonda que se ha introducido en el interior del paciente. Y a la vez sirve para saber si estamos en su longitud máxima.</w:t>
      </w:r>
    </w:p>
    <w:p w:rsidR="00BC52A2" w:rsidRDefault="00BC52A2" w:rsidP="00984407">
      <w:pPr>
        <w:pStyle w:val="PrrafoNormal"/>
      </w:pPr>
      <w:r>
        <w:t>También si se pretende mantener un drenaje pasivo del estomago, la sonda se puede conectar a una bolsa colectora.</w:t>
      </w:r>
    </w:p>
    <w:p w:rsidR="00BC52A2" w:rsidRPr="007B241A" w:rsidRDefault="00BC52A2" w:rsidP="00696240">
      <w:pPr>
        <w:pStyle w:val="Ttulo4"/>
      </w:pPr>
      <w:bookmarkStart w:id="12" w:name="_Toc210111115"/>
      <w:r w:rsidRPr="007B241A">
        <w:t>P</w:t>
      </w:r>
      <w:r>
        <w:t>reparación del equipo</w:t>
      </w:r>
      <w:r w:rsidRPr="007B241A">
        <w:t>.</w:t>
      </w:r>
      <w:bookmarkEnd w:id="12"/>
    </w:p>
    <w:p w:rsidR="00BC52A2" w:rsidRDefault="00BC52A2" w:rsidP="00696240">
      <w:pPr>
        <w:pStyle w:val="PrrafoNormal"/>
      </w:pPr>
      <w:r>
        <w:t>Colocaremos un cobertor, para cubrir al paciente, a modo de babero.</w:t>
      </w:r>
    </w:p>
    <w:p w:rsidR="00BC52A2" w:rsidRDefault="00BC52A2" w:rsidP="00696240">
      <w:pPr>
        <w:pStyle w:val="PrrafoNormal"/>
      </w:pPr>
      <w:r>
        <w:t>En una bandeja o batea grande, colocamos una sonda tipo Levin del número (tamaño) deseado, en función de la altura del paciente.</w:t>
      </w:r>
    </w:p>
    <w:p w:rsidR="00BC52A2" w:rsidRDefault="00BC52A2" w:rsidP="00696240">
      <w:pPr>
        <w:pStyle w:val="PrrafoNormal"/>
      </w:pPr>
      <w:r>
        <w:t>Un tubo de lubricante.</w:t>
      </w:r>
    </w:p>
    <w:p w:rsidR="00BC52A2" w:rsidRDefault="00BC52A2" w:rsidP="00696240">
      <w:pPr>
        <w:pStyle w:val="PrrafoNormal"/>
      </w:pPr>
      <w:r>
        <w:t>Una jeringa de las llamadas de alimentación por la capacidad y la forma de su cono.</w:t>
      </w:r>
    </w:p>
    <w:p w:rsidR="00BC52A2" w:rsidRDefault="00BC52A2" w:rsidP="00696240">
      <w:pPr>
        <w:pStyle w:val="PrrafoNormal"/>
      </w:pPr>
      <w:r>
        <w:t>Un vaso con agua.</w:t>
      </w:r>
    </w:p>
    <w:p w:rsidR="00BC52A2" w:rsidRDefault="00BC52A2" w:rsidP="00696240">
      <w:pPr>
        <w:pStyle w:val="PrrafoNormal"/>
      </w:pPr>
      <w:r>
        <w:t>Una bolsa colectora.</w:t>
      </w:r>
    </w:p>
    <w:p w:rsidR="00BC52A2" w:rsidRDefault="00BC52A2" w:rsidP="00696240">
      <w:pPr>
        <w:pStyle w:val="PrrafoNormal"/>
      </w:pPr>
      <w:r>
        <w:t>Un rollo de esparadrapo.</w:t>
      </w:r>
    </w:p>
    <w:p w:rsidR="00BC52A2" w:rsidRPr="007B241A" w:rsidRDefault="00BC52A2" w:rsidP="00696240">
      <w:pPr>
        <w:pStyle w:val="Ttulo4"/>
      </w:pPr>
      <w:bookmarkStart w:id="13" w:name="_Toc210111116"/>
      <w:r w:rsidRPr="007B241A">
        <w:t>Procedimiento.</w:t>
      </w:r>
      <w:bookmarkEnd w:id="13"/>
    </w:p>
    <w:p w:rsidR="00BC52A2" w:rsidRDefault="00BC52A2" w:rsidP="00696240">
      <w:pPr>
        <w:pStyle w:val="VIETAS"/>
        <w:ind w:left="720" w:hanging="360"/>
      </w:pPr>
      <w:r>
        <w:t xml:space="preserve"> Lavarse las manos.</w:t>
      </w:r>
    </w:p>
    <w:p w:rsidR="00BC52A2" w:rsidRDefault="00BC52A2" w:rsidP="00696240">
      <w:pPr>
        <w:pStyle w:val="VIETAS"/>
        <w:ind w:left="720" w:hanging="360"/>
      </w:pPr>
      <w:r>
        <w:t xml:space="preserve"> Identificar al paciente.</w:t>
      </w:r>
    </w:p>
    <w:p w:rsidR="00BC52A2" w:rsidRDefault="00BC52A2" w:rsidP="00696240">
      <w:pPr>
        <w:pStyle w:val="VIETAS"/>
        <w:ind w:left="720" w:hanging="360"/>
      </w:pPr>
      <w:r>
        <w:t xml:space="preserve"> Llevar el equipo a la habitación.</w:t>
      </w:r>
    </w:p>
    <w:p w:rsidR="00BC52A2" w:rsidRDefault="00BC52A2" w:rsidP="00696240">
      <w:pPr>
        <w:pStyle w:val="VIETAS"/>
        <w:ind w:left="720" w:hanging="360"/>
      </w:pPr>
      <w:r>
        <w:t xml:space="preserve"> Informar al paciente.</w:t>
      </w:r>
    </w:p>
    <w:p w:rsidR="00BC52A2" w:rsidRDefault="00BC52A2" w:rsidP="00696240">
      <w:pPr>
        <w:pStyle w:val="VIETAS"/>
        <w:ind w:left="720" w:hanging="360"/>
      </w:pPr>
      <w:r>
        <w:t xml:space="preserve"> Invitar a los familiares a abandonar la estancia.</w:t>
      </w:r>
    </w:p>
    <w:p w:rsidR="00BC52A2" w:rsidRDefault="00BC52A2" w:rsidP="00696240">
      <w:pPr>
        <w:pStyle w:val="VIETAS"/>
        <w:ind w:left="720" w:hanging="360"/>
      </w:pPr>
      <w:r>
        <w:t xml:space="preserve"> Colocar al paciente en una posición cómoda, sentado siempre que se pueda.</w:t>
      </w:r>
    </w:p>
    <w:p w:rsidR="00BC52A2" w:rsidRDefault="00BC52A2" w:rsidP="00696240">
      <w:pPr>
        <w:pStyle w:val="VIETAS"/>
        <w:ind w:left="720" w:hanging="360"/>
      </w:pPr>
      <w:r>
        <w:t xml:space="preserve"> Abrir el sobre estéril que contiene la sonda, evitando contaminar ésta (técnica aséptica), ofreciéndosela al DUE.</w:t>
      </w:r>
    </w:p>
    <w:p w:rsidR="00BC52A2" w:rsidRDefault="00BC52A2" w:rsidP="00696240">
      <w:pPr>
        <w:pStyle w:val="VIETAS"/>
        <w:ind w:left="720" w:hanging="360"/>
      </w:pPr>
      <w:r>
        <w:lastRenderedPageBreak/>
        <w:t xml:space="preserve"> Lubricar la punta de la sonda. (Técnica aséptica)</w:t>
      </w:r>
    </w:p>
    <w:p w:rsidR="00BC52A2" w:rsidRDefault="00BC52A2" w:rsidP="00696240">
      <w:pPr>
        <w:pStyle w:val="VIETAS"/>
        <w:ind w:left="720" w:hanging="360"/>
      </w:pPr>
      <w:r>
        <w:t xml:space="preserve"> Mantener la cabeza del paciente en ligera flexión anterior.</w:t>
      </w:r>
    </w:p>
    <w:p w:rsidR="00BC52A2" w:rsidRDefault="00BC52A2" w:rsidP="00696240">
      <w:pPr>
        <w:pStyle w:val="VIETAS"/>
        <w:ind w:left="720" w:hanging="360"/>
      </w:pPr>
      <w:r>
        <w:t xml:space="preserve"> Una vez el DUE haya introducido por una fosa nasal un tramo de sonda y haya invitado al paciente a deglutir, esta es la parte mas complicada del proceso por la posible falta de colaboración espontánea del paciente, de ahí la importancia de la explicación previa de la técnica y de la descripción de los pormenores de la misma mientras se va ejecutando. Se debe pedir al enfermo que abra la boca para comprobar que la sonda pasa normalmente visualizándola en </w:t>
      </w:r>
      <w:smartTag w:uri="urn:schemas-microsoft-com:office:smarttags" w:element="PersonName">
        <w:smartTagPr>
          <w:attr w:name="ProductID" w:val="la orofaringe. Se"/>
        </w:smartTagPr>
        <w:r>
          <w:t>la orofaringe. Se</w:t>
        </w:r>
      </w:smartTag>
      <w:r>
        <w:t xml:space="preserve"> debe tener preparado el vaso de agua para comprobar de nuevo que la sonda baja por el tubo digestivo y no por las vías aéreas, se consigue comprobar metiendo el  extremo libre de la sonda en el vaso y comprobar si salen burbujas, hecho este que indica, que la sonda no baja por donde debe. También es usual conectar la sonda a la bolsa colectora, si ésta se hincha, estamos en vías aéreas. Por lo que se deberá proceder a reiniciar la técnica, manteniendo la calma e intentando transmitir seguridad al paciente.</w:t>
      </w:r>
    </w:p>
    <w:p w:rsidR="00BC52A2" w:rsidRDefault="00BC52A2" w:rsidP="00696240">
      <w:pPr>
        <w:pStyle w:val="VIETAS"/>
        <w:ind w:left="720" w:hanging="360"/>
      </w:pPr>
      <w:r>
        <w:t xml:space="preserve"> Tras alcanzar con la sonda el estómago, hecho que conoceremos porque la marca de la misma habrá llegado a la fosa nasal, se debe practicar la fijación de la misma por medio de cinta adhesiva.</w:t>
      </w:r>
    </w:p>
    <w:p w:rsidR="00BC52A2" w:rsidRDefault="00BC52A2" w:rsidP="00696240">
      <w:pPr>
        <w:pStyle w:val="VIETAS"/>
        <w:ind w:left="720" w:hanging="360"/>
      </w:pPr>
      <w:r>
        <w:t xml:space="preserve"> Proceder a acomodar de nuevo al paciente.</w:t>
      </w:r>
    </w:p>
    <w:p w:rsidR="00BC52A2" w:rsidRDefault="00BC52A2" w:rsidP="00696240">
      <w:pPr>
        <w:pStyle w:val="VIETAS"/>
        <w:ind w:left="720" w:hanging="360"/>
      </w:pPr>
      <w:r>
        <w:t xml:space="preserve"> Retirar el equipo y tirar la desechable.</w:t>
      </w:r>
    </w:p>
    <w:p w:rsidR="00BC52A2" w:rsidRPr="007B0382" w:rsidRDefault="00BC52A2" w:rsidP="00696240">
      <w:pPr>
        <w:pStyle w:val="Ttulo4"/>
      </w:pPr>
      <w:bookmarkStart w:id="14" w:name="_Toc210111117"/>
      <w:r w:rsidRPr="007B0382">
        <w:t>Reglas a seguir con los pacientes con estas sondas.</w:t>
      </w:r>
      <w:bookmarkEnd w:id="14"/>
    </w:p>
    <w:p w:rsidR="00BC52A2" w:rsidRDefault="00BC52A2" w:rsidP="00696240">
      <w:pPr>
        <w:pStyle w:val="PrrafoNormal"/>
      </w:pPr>
      <w:r>
        <w:t>· No tirar nunca de la sonda al mover al paciente o cambiarlo de posición.</w:t>
      </w:r>
    </w:p>
    <w:p w:rsidR="00BC52A2" w:rsidRDefault="00BC52A2" w:rsidP="00696240">
      <w:pPr>
        <w:pStyle w:val="PrrafoNormal"/>
      </w:pPr>
      <w:r>
        <w:t>· Conservar el tubo limpio y sin depósitos de moco en su punto de entrada en la nariz.</w:t>
      </w:r>
    </w:p>
    <w:p w:rsidR="00BC52A2" w:rsidRDefault="00BC52A2" w:rsidP="00696240">
      <w:pPr>
        <w:pStyle w:val="PrrafoNormal"/>
      </w:pPr>
      <w:r>
        <w:t>· Procurar que en ningún momento el tubo esté en tensión.</w:t>
      </w:r>
    </w:p>
    <w:p w:rsidR="00BC52A2" w:rsidRDefault="00BC52A2" w:rsidP="00696240">
      <w:pPr>
        <w:pStyle w:val="PrrafoNormal"/>
      </w:pPr>
      <w:r>
        <w:t>· Controlar la entrada de las fosas nasales, para prevenir la formación de ulceraciones por presión.</w:t>
      </w:r>
    </w:p>
    <w:p w:rsidR="00BC52A2" w:rsidRPr="00DB4BF0" w:rsidRDefault="00BC52A2" w:rsidP="0072633E">
      <w:pPr>
        <w:jc w:val="both"/>
      </w:pPr>
    </w:p>
    <w:tbl>
      <w:tblPr>
        <w:tblStyle w:val="Tablaconcuadrcula"/>
        <w:tblW w:w="0" w:type="auto"/>
        <w:tblLook w:val="01E0" w:firstRow="1" w:lastRow="1" w:firstColumn="1" w:lastColumn="1" w:noHBand="0" w:noVBand="0"/>
      </w:tblPr>
      <w:tblGrid>
        <w:gridCol w:w="8720"/>
      </w:tblGrid>
      <w:tr w:rsidR="00BC52A2" w:rsidRPr="00696240">
        <w:tc>
          <w:tcPr>
            <w:tcW w:w="9500" w:type="dxa"/>
            <w:shd w:val="clear" w:color="auto" w:fill="E0E0E0"/>
          </w:tcPr>
          <w:p w:rsidR="00BC52A2" w:rsidRPr="00696240" w:rsidRDefault="00BC52A2" w:rsidP="00696240">
            <w:pPr>
              <w:pStyle w:val="PrrafoNormal"/>
              <w:rPr>
                <w:b/>
                <w:u w:val="single"/>
              </w:rPr>
            </w:pPr>
            <w:r w:rsidRPr="00696240">
              <w:rPr>
                <w:b/>
                <w:u w:val="single"/>
              </w:rPr>
              <w:t xml:space="preserve">RECUERDE </w:t>
            </w:r>
          </w:p>
          <w:p w:rsidR="00BC52A2" w:rsidRPr="00696240" w:rsidRDefault="00BC52A2" w:rsidP="00696240">
            <w:pPr>
              <w:pStyle w:val="PrrafoNormal"/>
            </w:pPr>
            <w:r w:rsidRPr="00696240">
              <w:t>Debe vigilarse especialmente la aparición de complicaciones como: desplazamiento u obstrucción  de la sonda, retención gástrica, bronco aspiración, irritación nasofaríngea, nauseas, vómitos, distensión abdominal, estreñimiento y diarrea.</w:t>
            </w:r>
          </w:p>
        </w:tc>
      </w:tr>
    </w:tbl>
    <w:p w:rsidR="00BC52A2" w:rsidRPr="004F32BB" w:rsidRDefault="00BC52A2" w:rsidP="00696240">
      <w:pPr>
        <w:pStyle w:val="Ttulo3"/>
        <w:rPr>
          <w:lang w:val="pt-PT"/>
        </w:rPr>
      </w:pPr>
      <w:bookmarkStart w:id="15" w:name="_Toc210111118"/>
      <w:r w:rsidRPr="004F32BB">
        <w:rPr>
          <w:lang w:val="pt-PT"/>
        </w:rPr>
        <w:t>Sonda naso duodenal o naso yeyunal</w:t>
      </w:r>
      <w:bookmarkEnd w:id="15"/>
    </w:p>
    <w:p w:rsidR="00BC52A2" w:rsidRDefault="00BC52A2" w:rsidP="00696240">
      <w:pPr>
        <w:pStyle w:val="PrrafoNormal"/>
      </w:pPr>
      <w:r>
        <w:t>Indicada en pacientes con riesgo de aspiración, y en los que presentan problemas en el vaciado gástrico o para administrar soluciones distales a un orificio fistuloso o al conducto de Wirsung en la pancreatitis.</w:t>
      </w:r>
    </w:p>
    <w:p w:rsidR="00BC52A2" w:rsidRDefault="00BC52A2" w:rsidP="00696240">
      <w:pPr>
        <w:pStyle w:val="PrrafoNormal"/>
      </w:pPr>
      <w:r>
        <w:lastRenderedPageBreak/>
        <w:t>SONDA GASTROSTOMÍA mediante la colocación de una sonda en la pared abdominal en pacientes con obstrucción esofágica y que requieran nutrición parenteral por largos periodos de tiempo.</w:t>
      </w:r>
    </w:p>
    <w:p w:rsidR="00BC52A2" w:rsidRDefault="00BC52A2" w:rsidP="00696240">
      <w:pPr>
        <w:pStyle w:val="PrrafoNormal"/>
      </w:pPr>
      <w:r>
        <w:t>SONDA YEYUNOSTOMIA se suele preparar en el acto quirúrgico en pacientes con afecciones gastro esofágicas.</w:t>
      </w:r>
    </w:p>
    <w:p w:rsidR="00BC52A2" w:rsidRDefault="00B215CF" w:rsidP="00696240">
      <w:pPr>
        <w:pStyle w:val="PrrafoNormal"/>
      </w:pPr>
      <w:r>
        <w:rPr>
          <w:noProof/>
          <w:lang w:val="es-ES"/>
        </w:rPr>
        <w:drawing>
          <wp:inline distT="0" distB="0" distL="0" distR="0">
            <wp:extent cx="5629275" cy="5200650"/>
            <wp:effectExtent l="19050" t="19050" r="28575" b="19050"/>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bright="12000" contrast="60000"/>
                      <a:grayscl/>
                      <a:extLst>
                        <a:ext uri="{28A0092B-C50C-407E-A947-70E740481C1C}">
                          <a14:useLocalDpi xmlns:a14="http://schemas.microsoft.com/office/drawing/2010/main" val="0"/>
                        </a:ext>
                      </a:extLst>
                    </a:blip>
                    <a:srcRect/>
                    <a:stretch>
                      <a:fillRect/>
                    </a:stretch>
                  </pic:blipFill>
                  <pic:spPr bwMode="auto">
                    <a:xfrm>
                      <a:off x="0" y="0"/>
                      <a:ext cx="5629275" cy="5200650"/>
                    </a:xfrm>
                    <a:prstGeom prst="rect">
                      <a:avLst/>
                    </a:prstGeom>
                    <a:noFill/>
                    <a:ln w="6350" cmpd="sng">
                      <a:solidFill>
                        <a:srgbClr val="000000"/>
                      </a:solidFill>
                      <a:miter lim="800000"/>
                      <a:headEnd/>
                      <a:tailEnd/>
                    </a:ln>
                    <a:effectLst/>
                  </pic:spPr>
                </pic:pic>
              </a:graphicData>
            </a:graphic>
          </wp:inline>
        </w:drawing>
      </w:r>
    </w:p>
    <w:p w:rsidR="00BC52A2" w:rsidRPr="00A05E32" w:rsidRDefault="00BC52A2" w:rsidP="00696240">
      <w:pPr>
        <w:pStyle w:val="Ttulo3"/>
      </w:pPr>
      <w:bookmarkStart w:id="16" w:name="_Toc210111119"/>
      <w:r w:rsidRPr="00A05E32">
        <w:t>Nutrici</w:t>
      </w:r>
      <w:r>
        <w:t>ó</w:t>
      </w:r>
      <w:r w:rsidRPr="00A05E32">
        <w:t>n parenteral</w:t>
      </w:r>
      <w:bookmarkEnd w:id="16"/>
    </w:p>
    <w:p w:rsidR="00BC52A2" w:rsidRDefault="00BC52A2" w:rsidP="00696240">
      <w:pPr>
        <w:pStyle w:val="PrrafoNormal"/>
      </w:pPr>
      <w:r>
        <w:t>Consiste en introducir un catéter por una vía venosa, con el fin de: administrar sustancias terapéuticas o alimenticias.</w:t>
      </w:r>
    </w:p>
    <w:p w:rsidR="00BC52A2" w:rsidRDefault="00BC52A2" w:rsidP="00696240">
      <w:pPr>
        <w:pStyle w:val="PrrafoNormal"/>
      </w:pPr>
      <w:r>
        <w:t>Se utiliza en pacientes con una notable pérdida de peso y que no pueden mantener un adecuado estado nutricional. También en pacientes que presentan alteraciones del tubo digestivo y en grandes quemados o politraumatizados</w:t>
      </w:r>
    </w:p>
    <w:p w:rsidR="00BC52A2" w:rsidRDefault="00BC52A2" w:rsidP="00696240">
      <w:pPr>
        <w:pStyle w:val="PrrafoNormal"/>
      </w:pPr>
      <w:r>
        <w:t>El catéter que normalmente se utiliza, es el drum, cuyas características, son la radio - opacidad, la adecuación a cualquier vía y la fácil manejabilidad. Se coloca con mayor frecuencia en l</w:t>
      </w:r>
      <w:r w:rsidRPr="00EA34B1">
        <w:t>a vena subclavia</w:t>
      </w:r>
      <w:r>
        <w:t xml:space="preserve"> o en l</w:t>
      </w:r>
      <w:r w:rsidRPr="00EA34B1">
        <w:t>a yugular interna</w:t>
      </w:r>
      <w:r>
        <w:t>.</w:t>
      </w:r>
    </w:p>
    <w:p w:rsidR="00BC52A2" w:rsidRDefault="00BC52A2" w:rsidP="00696240">
      <w:pPr>
        <w:pStyle w:val="PrrafoNormal"/>
      </w:pPr>
      <w:r w:rsidRPr="006421C2">
        <w:rPr>
          <w:lang w:val="es-ES"/>
        </w:rPr>
        <w:t xml:space="preserve">Esta vía </w:t>
      </w:r>
      <w:r>
        <w:rPr>
          <w:lang w:val="es-ES"/>
        </w:rPr>
        <w:t>se aplicará exclusivamente por</w:t>
      </w:r>
      <w:r w:rsidRPr="006421C2">
        <w:rPr>
          <w:lang w:val="es-ES"/>
        </w:rPr>
        <w:t xml:space="preserve"> personal especializado.</w:t>
      </w:r>
    </w:p>
    <w:p w:rsidR="00BC52A2" w:rsidRDefault="00B215CF" w:rsidP="00696240">
      <w:pPr>
        <w:pStyle w:val="Ttulo3"/>
        <w:keepNext w:val="0"/>
        <w:jc w:val="both"/>
      </w:pPr>
      <w:bookmarkStart w:id="17" w:name="_Toc210095886"/>
      <w:bookmarkStart w:id="18" w:name="_Toc210096065"/>
      <w:bookmarkStart w:id="19" w:name="_Toc210099921"/>
      <w:bookmarkStart w:id="20" w:name="_Toc210111120"/>
      <w:r>
        <w:rPr>
          <w:noProof/>
          <w:lang w:val="es-ES"/>
        </w:rPr>
        <w:lastRenderedPageBreak/>
        <w:drawing>
          <wp:anchor distT="0" distB="0" distL="114300" distR="114300" simplePos="0" relativeHeight="251673600" behindDoc="1" locked="0" layoutInCell="1" allowOverlap="1">
            <wp:simplePos x="0" y="0"/>
            <wp:positionH relativeFrom="column">
              <wp:posOffset>114300</wp:posOffset>
            </wp:positionH>
            <wp:positionV relativeFrom="paragraph">
              <wp:posOffset>0</wp:posOffset>
            </wp:positionV>
            <wp:extent cx="4154170" cy="4572000"/>
            <wp:effectExtent l="19050" t="19050" r="17780" b="19050"/>
            <wp:wrapTight wrapText="bothSides">
              <wp:wrapPolygon edited="0">
                <wp:start x="-99" y="-90"/>
                <wp:lineTo x="-99" y="21600"/>
                <wp:lineTo x="21593" y="21600"/>
                <wp:lineTo x="21593" y="-90"/>
                <wp:lineTo x="-99" y="-90"/>
              </wp:wrapPolygon>
            </wp:wrapTight>
            <wp:docPr id="5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lum bright="18000"/>
                      <a:extLst>
                        <a:ext uri="{28A0092B-C50C-407E-A947-70E740481C1C}">
                          <a14:useLocalDpi xmlns:a14="http://schemas.microsoft.com/office/drawing/2010/main" val="0"/>
                        </a:ext>
                      </a:extLst>
                    </a:blip>
                    <a:srcRect/>
                    <a:stretch>
                      <a:fillRect/>
                    </a:stretch>
                  </pic:blipFill>
                  <pic:spPr bwMode="auto">
                    <a:xfrm>
                      <a:off x="0" y="0"/>
                      <a:ext cx="4154170" cy="4572000"/>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bookmarkEnd w:id="17"/>
      <w:bookmarkEnd w:id="18"/>
      <w:bookmarkEnd w:id="19"/>
      <w:bookmarkEnd w:id="20"/>
    </w:p>
    <w:p w:rsidR="00BC52A2" w:rsidRDefault="00BC52A2" w:rsidP="00CF29CE">
      <w:pPr>
        <w:pStyle w:val="PrrafoNormal"/>
      </w:pPr>
    </w:p>
    <w:p w:rsidR="00BC52A2" w:rsidRDefault="00BC52A2" w:rsidP="00CF29CE">
      <w:pPr>
        <w:pStyle w:val="PrrafoNormal"/>
      </w:pPr>
    </w:p>
    <w:p w:rsidR="00BC52A2" w:rsidRDefault="00BC52A2" w:rsidP="00CF29CE">
      <w:pPr>
        <w:pStyle w:val="PrrafoNormal"/>
      </w:pPr>
    </w:p>
    <w:p w:rsidR="00BC52A2" w:rsidRPr="00CF29CE" w:rsidRDefault="00BC52A2" w:rsidP="00CF29CE">
      <w:pPr>
        <w:pStyle w:val="PrrafoNormal"/>
      </w:pPr>
    </w:p>
    <w:p w:rsidR="00BC52A2" w:rsidRDefault="00BC52A2" w:rsidP="00696240">
      <w:pPr>
        <w:pStyle w:val="Ttulo4"/>
      </w:pPr>
      <w:bookmarkStart w:id="21" w:name="_Toc210111121"/>
      <w:r>
        <w:t>Preparación Del Equipo.</w:t>
      </w:r>
      <w:bookmarkEnd w:id="21"/>
    </w:p>
    <w:p w:rsidR="00BC52A2" w:rsidRDefault="00BC52A2" w:rsidP="00CF29CE">
      <w:pPr>
        <w:pStyle w:val="PrrafoNormal"/>
      </w:pPr>
      <w:r>
        <w:t>Una mesa auxiliar estéril</w:t>
      </w:r>
    </w:p>
    <w:p w:rsidR="00BC52A2" w:rsidRDefault="00BC52A2" w:rsidP="00CF29CE">
      <w:pPr>
        <w:pStyle w:val="PrrafoNormal"/>
      </w:pPr>
      <w:r>
        <w:t>Recipiente con solución antiséptica.</w:t>
      </w:r>
    </w:p>
    <w:p w:rsidR="00BC52A2" w:rsidRDefault="00BC52A2" w:rsidP="00CF29CE">
      <w:pPr>
        <w:pStyle w:val="PrrafoNormal"/>
      </w:pPr>
      <w:r>
        <w:t>Paños estériles.</w:t>
      </w:r>
    </w:p>
    <w:p w:rsidR="00BC52A2" w:rsidRDefault="00BC52A2" w:rsidP="00CF29CE">
      <w:pPr>
        <w:pStyle w:val="PrrafoNormal"/>
      </w:pPr>
      <w:r>
        <w:t>Guantes estériles del nº deseado.</w:t>
      </w:r>
    </w:p>
    <w:p w:rsidR="00BC52A2" w:rsidRDefault="00BC52A2" w:rsidP="00CF29CE">
      <w:pPr>
        <w:pStyle w:val="PrrafoNormal"/>
      </w:pPr>
      <w:r>
        <w:t>Gasas estériles.</w:t>
      </w:r>
    </w:p>
    <w:p w:rsidR="00BC52A2" w:rsidRDefault="00BC52A2" w:rsidP="00CF29CE">
      <w:pPr>
        <w:pStyle w:val="PrrafoNormal"/>
      </w:pPr>
      <w:r>
        <w:t>Catéter adecuado al tipo de vía.</w:t>
      </w:r>
    </w:p>
    <w:p w:rsidR="00BC52A2" w:rsidRPr="004F32BB" w:rsidRDefault="00BC52A2" w:rsidP="00CF29CE">
      <w:pPr>
        <w:pStyle w:val="PrrafoNormal"/>
        <w:rPr>
          <w:lang w:val="pt-PT"/>
        </w:rPr>
      </w:pPr>
      <w:r w:rsidRPr="004F32BB">
        <w:rPr>
          <w:lang w:val="pt-PT"/>
        </w:rPr>
        <w:t>Anestésico local.</w:t>
      </w:r>
    </w:p>
    <w:p w:rsidR="00BC52A2" w:rsidRPr="004F32BB" w:rsidRDefault="00BC52A2" w:rsidP="00CF29CE">
      <w:pPr>
        <w:pStyle w:val="PrrafoNormal"/>
        <w:rPr>
          <w:lang w:val="pt-PT"/>
        </w:rPr>
      </w:pPr>
      <w:r w:rsidRPr="004F32BB">
        <w:rPr>
          <w:lang w:val="pt-PT"/>
        </w:rPr>
        <w:t>Jeringas de 10 cc.</w:t>
      </w:r>
    </w:p>
    <w:p w:rsidR="00BC52A2" w:rsidRPr="004F32BB" w:rsidRDefault="00BC52A2" w:rsidP="00CF29CE">
      <w:pPr>
        <w:pStyle w:val="PrrafoNormal"/>
        <w:rPr>
          <w:lang w:val="pt-PT"/>
        </w:rPr>
      </w:pPr>
      <w:r w:rsidRPr="004F32BB">
        <w:rPr>
          <w:lang w:val="pt-PT"/>
        </w:rPr>
        <w:t>Aguja IM para aplicar la anestesia local.</w:t>
      </w:r>
    </w:p>
    <w:p w:rsidR="00BC52A2" w:rsidRPr="004F32BB" w:rsidRDefault="00BC52A2" w:rsidP="00CF29CE">
      <w:pPr>
        <w:pStyle w:val="PrrafoNormal"/>
        <w:rPr>
          <w:lang w:val="pt-PT"/>
        </w:rPr>
      </w:pPr>
      <w:r w:rsidRPr="004F32BB">
        <w:rPr>
          <w:lang w:val="pt-PT"/>
        </w:rPr>
        <w:t>Porta agujas.</w:t>
      </w:r>
    </w:p>
    <w:p w:rsidR="00BC52A2" w:rsidRDefault="00BC52A2" w:rsidP="00CF29CE">
      <w:pPr>
        <w:pStyle w:val="PrrafoNormal"/>
      </w:pPr>
      <w:r>
        <w:t>Seda de 00 para la posterior fijación de catéter, es conveniente, que venga con aguja montada, triangular.</w:t>
      </w:r>
    </w:p>
    <w:p w:rsidR="00BC52A2" w:rsidRPr="004F32BB" w:rsidRDefault="00BC52A2" w:rsidP="00CF29CE">
      <w:pPr>
        <w:pStyle w:val="PrrafoNormal"/>
        <w:rPr>
          <w:lang w:val="pt-PT"/>
        </w:rPr>
      </w:pPr>
      <w:r w:rsidRPr="004F32BB">
        <w:rPr>
          <w:lang w:val="pt-PT"/>
        </w:rPr>
        <w:t>Adaptadores Luer-Record o viceversa.</w:t>
      </w:r>
    </w:p>
    <w:p w:rsidR="00BC52A2" w:rsidRDefault="00BC52A2" w:rsidP="00CF29CE">
      <w:pPr>
        <w:pStyle w:val="PrrafoNormal"/>
      </w:pPr>
      <w:r>
        <w:lastRenderedPageBreak/>
        <w:t>Suero con el equipo inyector purgado y conectado a una llave de tres pasos.</w:t>
      </w:r>
    </w:p>
    <w:p w:rsidR="00BC52A2" w:rsidRDefault="00BC52A2" w:rsidP="00CF29CE">
      <w:pPr>
        <w:pStyle w:val="PrrafoNormal"/>
      </w:pPr>
      <w:r>
        <w:t>Foco de Luz.</w:t>
      </w:r>
    </w:p>
    <w:p w:rsidR="00BC52A2" w:rsidRDefault="00BC52A2" w:rsidP="00CF29CE">
      <w:pPr>
        <w:pStyle w:val="PrrafoNormal"/>
      </w:pPr>
      <w:r>
        <w:t>Y algo que casi siempre se olvida, un smark o compresor.</w:t>
      </w:r>
    </w:p>
    <w:p w:rsidR="00BC52A2" w:rsidRDefault="00BC52A2" w:rsidP="00CF29CE">
      <w:pPr>
        <w:pStyle w:val="PrrafoNormal"/>
      </w:pPr>
      <w:r>
        <w:t>El medio de fijación, suele ser con apósitos adhesivos oclusivos.</w:t>
      </w:r>
    </w:p>
    <w:p w:rsidR="00BC52A2" w:rsidRPr="00642C28" w:rsidRDefault="00BC52A2" w:rsidP="00CF29CE">
      <w:pPr>
        <w:pStyle w:val="Ttulo1"/>
      </w:pPr>
      <w:bookmarkStart w:id="22" w:name="_Toc210111122"/>
      <w:r>
        <w:lastRenderedPageBreak/>
        <w:t xml:space="preserve">2.- </w:t>
      </w:r>
      <w:r w:rsidRPr="00015FAF">
        <w:t>Higi</w:t>
      </w:r>
      <w:r>
        <w:t>e</w:t>
      </w:r>
      <w:r w:rsidRPr="00015FAF">
        <w:t>ne y aseo del paciente en el Establecimiento sanitario.</w:t>
      </w:r>
      <w:bookmarkEnd w:id="22"/>
    </w:p>
    <w:p w:rsidR="00BC52A2" w:rsidRDefault="00BC52A2" w:rsidP="004D3C2C">
      <w:pPr>
        <w:autoSpaceDE w:val="0"/>
        <w:autoSpaceDN w:val="0"/>
        <w:adjustRightInd w:val="0"/>
        <w:jc w:val="center"/>
        <w:rPr>
          <w:rFonts w:ascii="Arial" w:hAnsi="Arial" w:cs="Arial"/>
          <w:b/>
          <w:bCs/>
          <w:color w:val="000000"/>
          <w:sz w:val="22"/>
          <w:szCs w:val="22"/>
        </w:rPr>
      </w:pPr>
    </w:p>
    <w:p w:rsidR="00BC52A2" w:rsidRPr="00D725D2" w:rsidRDefault="00BC52A2" w:rsidP="00CF29CE">
      <w:pPr>
        <w:pStyle w:val="Ttulo2"/>
        <w:rPr>
          <w:sz w:val="22"/>
          <w:szCs w:val="22"/>
        </w:rPr>
      </w:pPr>
      <w:bookmarkStart w:id="23" w:name="_Toc210111123"/>
      <w:r w:rsidRPr="00D725D2">
        <w:t>La higiene corporal</w:t>
      </w:r>
      <w:bookmarkEnd w:id="23"/>
    </w:p>
    <w:p w:rsidR="00BC52A2" w:rsidRDefault="00BC52A2" w:rsidP="00CF29CE">
      <w:pPr>
        <w:pStyle w:val="PrrafoNormal"/>
      </w:pPr>
      <w:r>
        <w:t xml:space="preserve">La higiene es el conjunto de actividades, que se realizan para  mantener limpios la piel, el cabello, los dientes, las uñas, etc. </w:t>
      </w:r>
    </w:p>
    <w:p w:rsidR="00BC52A2" w:rsidRDefault="00BC52A2" w:rsidP="00CF29CE">
      <w:pPr>
        <w:pStyle w:val="PrrafoNormal"/>
      </w:pPr>
      <w:r>
        <w:t xml:space="preserve"> El principal objetivo de la misma es el mantener la piel íntegra, evitar lesiones y enfermedades de </w:t>
      </w:r>
      <w:smartTag w:uri="urn:schemas-microsoft-com:office:smarttags" w:element="PersonName">
        <w:smartTagPr>
          <w:attr w:name="ProductID" w:val="la misma. Adem￡s"/>
        </w:smartTagPr>
        <w:r>
          <w:t>la misma. Además</w:t>
        </w:r>
      </w:smartTag>
      <w:r>
        <w:t xml:space="preserve"> de evitar y prevenir enfermedades la higiene tiene una finalidad, que se concreta en una serie de objetivos y en cuya consecución tiene un papel relevante el TAS.  </w:t>
      </w:r>
    </w:p>
    <w:p w:rsidR="00BC52A2" w:rsidRDefault="00BC52A2" w:rsidP="00CF29CE">
      <w:pPr>
        <w:pStyle w:val="Ttulo3"/>
      </w:pPr>
      <w:bookmarkStart w:id="24" w:name="_Toc210111124"/>
      <w:r>
        <w:t>Objetivos generales de la higiene</w:t>
      </w:r>
      <w:bookmarkEnd w:id="24"/>
    </w:p>
    <w:p w:rsidR="00BC52A2" w:rsidRDefault="00B215CF" w:rsidP="004D3C2C">
      <w:pPr>
        <w:numPr>
          <w:ilvl w:val="0"/>
          <w:numId w:val="2"/>
        </w:numPr>
        <w:spacing w:line="360" w:lineRule="auto"/>
        <w:jc w:val="both"/>
        <w:rPr>
          <w:rFonts w:ascii="Arial" w:hAnsi="Arial" w:cs="Arial"/>
          <w:sz w:val="22"/>
          <w:szCs w:val="22"/>
        </w:rPr>
      </w:pPr>
      <w:r>
        <w:rPr>
          <w:noProof/>
          <w:lang w:val="es-ES"/>
        </w:rPr>
        <w:drawing>
          <wp:anchor distT="0" distB="0" distL="114300" distR="114300" simplePos="0" relativeHeight="251658240" behindDoc="1" locked="0" layoutInCell="1" allowOverlap="1">
            <wp:simplePos x="0" y="0"/>
            <wp:positionH relativeFrom="column">
              <wp:posOffset>3543300</wp:posOffset>
            </wp:positionH>
            <wp:positionV relativeFrom="paragraph">
              <wp:posOffset>9525</wp:posOffset>
            </wp:positionV>
            <wp:extent cx="2400300" cy="1590040"/>
            <wp:effectExtent l="0" t="0" r="0" b="0"/>
            <wp:wrapTight wrapText="bothSides">
              <wp:wrapPolygon edited="0">
                <wp:start x="0" y="0"/>
                <wp:lineTo x="0" y="21220"/>
                <wp:lineTo x="21429" y="21220"/>
                <wp:lineTo x="21429" y="0"/>
                <wp:lineTo x="0" y="0"/>
              </wp:wrapPolygon>
            </wp:wrapTight>
            <wp:docPr id="49" name="Imagen 1" descr="http://cosmogono.files.wordpress.com/2008/05/banyo.jpg?w=419&amp;h=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cosmogono.files.wordpress.com/2008/05/banyo.jpg?w=419&amp;h=2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159004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Proporcionar bienestar al paciente.</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Fomentar la comunicación con el paciente.</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Estimular la circulación.</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 xml:space="preserve">Conservar la integridad de la piel, para que pueda realizar sus funciones adecuadamente. </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Valoración física de la piel (color, textura, turgencia, temperatura, integridad y lesiones).</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Prevenir problemas,  como las úlceras por presión, observando el estado de la piel y las zonas de mayor presión manteniendo una correcta higiene, evitando la humedad  e hidratando bien. Además de realizar los cambios posturales indicados.</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lastRenderedPageBreak/>
        <w:t xml:space="preserve">Determinar capacidad de autocuidado. </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Mejorar la autoimagen.</w:t>
      </w:r>
    </w:p>
    <w:p w:rsidR="00BC52A2" w:rsidRDefault="00BC52A2" w:rsidP="004D3C2C">
      <w:pPr>
        <w:numPr>
          <w:ilvl w:val="0"/>
          <w:numId w:val="2"/>
        </w:numPr>
        <w:spacing w:line="360" w:lineRule="auto"/>
        <w:jc w:val="both"/>
        <w:rPr>
          <w:rFonts w:ascii="Arial" w:hAnsi="Arial" w:cs="Arial"/>
          <w:sz w:val="22"/>
          <w:szCs w:val="22"/>
        </w:rPr>
      </w:pPr>
      <w:r>
        <w:rPr>
          <w:rFonts w:ascii="Arial" w:hAnsi="Arial" w:cs="Arial"/>
          <w:sz w:val="22"/>
          <w:szCs w:val="22"/>
        </w:rPr>
        <w:t>Eliminar la secreción sebácea, la transpiración, células muertas y algunas bacterias y microorganismos que se han acumulado.</w:t>
      </w:r>
    </w:p>
    <w:p w:rsidR="00BC52A2" w:rsidRDefault="00BC52A2" w:rsidP="00CF29CE">
      <w:pPr>
        <w:pStyle w:val="Ttulo3"/>
      </w:pPr>
      <w:bookmarkStart w:id="25" w:name="_Toc210111125"/>
      <w:r>
        <w:t>Normas de Actuación general</w:t>
      </w:r>
      <w:bookmarkEnd w:id="25"/>
    </w:p>
    <w:p w:rsidR="00BC52A2" w:rsidRPr="0088349D" w:rsidRDefault="00BC52A2" w:rsidP="00CF29CE">
      <w:pPr>
        <w:pStyle w:val="PrrafoNormal"/>
      </w:pPr>
      <w:r>
        <w:t>La p</w:t>
      </w:r>
      <w:r w:rsidRPr="0088349D">
        <w:t xml:space="preserve">reparación que debemos llevar a cabo antes de comenzar la higiene </w:t>
      </w:r>
      <w:r w:rsidRPr="00EE7276">
        <w:rPr>
          <w:u w:val="single"/>
        </w:rPr>
        <w:t>del paciente</w:t>
      </w:r>
      <w:r>
        <w:t xml:space="preserve"> </w:t>
      </w:r>
      <w:r w:rsidRPr="0088349D">
        <w:t>será:</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Lavado de manos higiénico.</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Ponerse guantes no estériles.</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Reunir todo el material necesario antes de iniciar dicho cuidado.</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Cerrar puertas y ventanas, para evitar corrientes (manteniendo una temperatura ambiental agradable) y proporcionar intimidad. Además, colocar un biombo o cortina.</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Comprobar la temperatura del agua entre (</w:t>
      </w:r>
      <w:smartTag w:uri="urn:schemas-microsoft-com:office:smarttags" w:element="metricconverter">
        <w:smartTagPr>
          <w:attr w:name="ProductID" w:val="37ﾺC"/>
        </w:smartTagPr>
        <w:r>
          <w:rPr>
            <w:rFonts w:ascii="Arial" w:hAnsi="Arial" w:cs="Arial"/>
            <w:sz w:val="22"/>
            <w:szCs w:val="22"/>
          </w:rPr>
          <w:t>37ºC</w:t>
        </w:r>
      </w:smartTag>
      <w:r>
        <w:rPr>
          <w:rFonts w:ascii="Arial" w:hAnsi="Arial" w:cs="Arial"/>
          <w:sz w:val="22"/>
          <w:szCs w:val="22"/>
        </w:rPr>
        <w:t xml:space="preserve"> – </w:t>
      </w:r>
      <w:smartTag w:uri="urn:schemas-microsoft-com:office:smarttags" w:element="metricconverter">
        <w:smartTagPr>
          <w:attr w:name="ProductID" w:val="40ﾺC"/>
        </w:smartTagPr>
        <w:r>
          <w:rPr>
            <w:rFonts w:ascii="Arial" w:hAnsi="Arial" w:cs="Arial"/>
            <w:sz w:val="22"/>
            <w:szCs w:val="22"/>
          </w:rPr>
          <w:t>40ºC</w:t>
        </w:r>
      </w:smartTag>
      <w:r>
        <w:rPr>
          <w:rFonts w:ascii="Arial" w:hAnsi="Arial" w:cs="Arial"/>
          <w:sz w:val="22"/>
          <w:szCs w:val="22"/>
        </w:rPr>
        <w:t>), para evitar lesiones por quemaduras.</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Mantener una temperatura ambiente entre (22ºC-</w:t>
      </w:r>
      <w:smartTag w:uri="urn:schemas-microsoft-com:office:smarttags" w:element="metricconverter">
        <w:smartTagPr>
          <w:attr w:name="ProductID" w:val="24ﾺC"/>
        </w:smartTagPr>
        <w:r>
          <w:rPr>
            <w:rFonts w:ascii="Arial" w:hAnsi="Arial" w:cs="Arial"/>
            <w:sz w:val="22"/>
            <w:szCs w:val="22"/>
          </w:rPr>
          <w:t>24ºC</w:t>
        </w:r>
      </w:smartTag>
      <w:r>
        <w:rPr>
          <w:rFonts w:ascii="Arial" w:hAnsi="Arial" w:cs="Arial"/>
          <w:sz w:val="22"/>
          <w:szCs w:val="22"/>
        </w:rPr>
        <w:t>).</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Conocer e informarse sobre el estado de salud del paciente y el tratamiento que esté recibiendo. Permite prevenir posibles complicaciones durante la ejecución de la técnica, como fatiga, dolor, etc.</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Informar y explicar al paciente el procedimiento que se va a llevar a cabo.</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Estimular la colaboración del paciente durante la realización del aseo, para favorecer su independencia.</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Aprovechar para dar un masaje en aquellas zonas sometidas a presión, mejorando así el riego sanguíneo de la zona.</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Realizar el aseo tantas veces sea necesario, generalmente por la mañana.</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 xml:space="preserve">Cuidar las vías y sistemas terapéuticos del paciente durante el procedimiento, para evitar desconexiones o reflujos. </w:t>
      </w:r>
    </w:p>
    <w:p w:rsidR="00BC52A2" w:rsidRDefault="00BC52A2" w:rsidP="004D3C2C">
      <w:pPr>
        <w:numPr>
          <w:ilvl w:val="0"/>
          <w:numId w:val="3"/>
        </w:numPr>
        <w:spacing w:line="360" w:lineRule="auto"/>
        <w:jc w:val="both"/>
        <w:rPr>
          <w:rFonts w:ascii="Arial" w:hAnsi="Arial" w:cs="Arial"/>
          <w:sz w:val="22"/>
          <w:szCs w:val="22"/>
        </w:rPr>
      </w:pPr>
      <w:r>
        <w:rPr>
          <w:rFonts w:ascii="Arial" w:hAnsi="Arial" w:cs="Arial"/>
          <w:sz w:val="22"/>
          <w:szCs w:val="22"/>
        </w:rPr>
        <w:t>Ofrecerle al paciente una cuña o un orinal o preguntarle si desea utilizar el cuarto de baño antes de comenzar la higiene.</w:t>
      </w:r>
    </w:p>
    <w:p w:rsidR="00BC52A2" w:rsidRDefault="00BC52A2" w:rsidP="00CF29CE">
      <w:pPr>
        <w:pStyle w:val="Ttulo3"/>
        <w:rPr>
          <w:sz w:val="22"/>
          <w:szCs w:val="22"/>
        </w:rPr>
      </w:pPr>
      <w:bookmarkStart w:id="26" w:name="_Toc210111126"/>
      <w:r>
        <w:t>Grado de dependencia del paciente</w:t>
      </w:r>
      <w:bookmarkEnd w:id="26"/>
      <w:r>
        <w:t xml:space="preserve">  </w:t>
      </w:r>
    </w:p>
    <w:p w:rsidR="00BC52A2" w:rsidRDefault="00BC52A2" w:rsidP="00CF29CE">
      <w:pPr>
        <w:pStyle w:val="PrrafoNormal"/>
      </w:pPr>
      <w:r>
        <w:t>Hay que</w:t>
      </w:r>
      <w:r w:rsidRPr="00AB0C9F">
        <w:t xml:space="preserve"> tener en cuenta </w:t>
      </w:r>
      <w:r>
        <w:t xml:space="preserve">el grado de dependencia del paciente, según la clasificación de los niveles funcionales de autocuidado,  (fig 1º). Nos orienta sobre </w:t>
      </w:r>
      <w:r>
        <w:lastRenderedPageBreak/>
        <w:t>el nivel de participación que podrá mostrar el paciente en la ejecución de la actividad.</w:t>
      </w:r>
      <w:r w:rsidRPr="004E3B8E">
        <w:rPr>
          <w:noProof/>
        </w:rPr>
        <w:t xml:space="preserve"> </w:t>
      </w:r>
    </w:p>
    <w:p w:rsidR="00BC52A2" w:rsidRDefault="00BC52A2" w:rsidP="004D3C2C">
      <w:pPr>
        <w:spacing w:line="360" w:lineRule="auto"/>
        <w:jc w:val="both"/>
        <w:rPr>
          <w:rFonts w:ascii="Arial" w:hAnsi="Arial" w:cs="Arial"/>
          <w:sz w:val="22"/>
          <w:szCs w:val="22"/>
        </w:rPr>
      </w:pPr>
      <w:r>
        <w:rPr>
          <w:rFonts w:ascii="Arial" w:hAnsi="Arial" w:cs="Arial"/>
          <w:sz w:val="22"/>
          <w:szCs w:val="22"/>
        </w:rPr>
        <w:t>(fig 1º)</w:t>
      </w:r>
    </w:p>
    <w:tbl>
      <w:tblPr>
        <w:tblW w:w="5000" w:type="pct"/>
        <w:jc w:val="center"/>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5872"/>
        <w:gridCol w:w="2106"/>
      </w:tblGrid>
      <w:tr w:rsidR="00BC52A2">
        <w:trPr>
          <w:trHeight w:val="525"/>
          <w:jc w:val="center"/>
        </w:trPr>
        <w:tc>
          <w:tcPr>
            <w:tcW w:w="385" w:type="pct"/>
            <w:vAlign w:val="center"/>
          </w:tcPr>
          <w:p w:rsidR="00BC52A2" w:rsidRDefault="00BC52A2" w:rsidP="00CF29CE">
            <w:pPr>
              <w:jc w:val="center"/>
              <w:rPr>
                <w:rFonts w:ascii="Arial" w:hAnsi="Arial" w:cs="Arial"/>
                <w:b/>
                <w:sz w:val="22"/>
                <w:szCs w:val="22"/>
              </w:rPr>
            </w:pPr>
            <w:r>
              <w:rPr>
                <w:rFonts w:ascii="Arial" w:hAnsi="Arial" w:cs="Arial"/>
                <w:b/>
                <w:sz w:val="22"/>
                <w:szCs w:val="22"/>
              </w:rPr>
              <w:t>Nivel</w:t>
            </w:r>
          </w:p>
        </w:tc>
        <w:tc>
          <w:tcPr>
            <w:tcW w:w="3432" w:type="pct"/>
            <w:vAlign w:val="center"/>
          </w:tcPr>
          <w:p w:rsidR="00BC52A2" w:rsidRDefault="00BC52A2" w:rsidP="00CF29CE">
            <w:pPr>
              <w:ind w:firstLine="540"/>
              <w:jc w:val="center"/>
              <w:rPr>
                <w:rFonts w:ascii="Arial" w:hAnsi="Arial" w:cs="Arial"/>
                <w:b/>
              </w:rPr>
            </w:pPr>
            <w:r>
              <w:rPr>
                <w:rFonts w:ascii="Arial" w:hAnsi="Arial" w:cs="Arial"/>
                <w:b/>
              </w:rPr>
              <w:t>Indicador de conducta</w:t>
            </w:r>
          </w:p>
        </w:tc>
        <w:tc>
          <w:tcPr>
            <w:tcW w:w="1183" w:type="pct"/>
            <w:vMerge w:val="restart"/>
          </w:tcPr>
          <w:p w:rsidR="00BC52A2" w:rsidRDefault="00B215CF" w:rsidP="00CF29CE">
            <w:pPr>
              <w:ind w:firstLine="540"/>
              <w:jc w:val="center"/>
              <w:rPr>
                <w:rFonts w:ascii="Arial" w:hAnsi="Arial" w:cs="Arial"/>
                <w:b/>
              </w:rPr>
            </w:pPr>
            <w:r>
              <w:rPr>
                <w:noProof/>
                <w:lang w:val="es-ES"/>
              </w:rPr>
              <w:drawing>
                <wp:anchor distT="0" distB="0" distL="114300" distR="114300" simplePos="0" relativeHeight="251657216" behindDoc="1" locked="0" layoutInCell="1" allowOverlap="1">
                  <wp:simplePos x="0" y="0"/>
                  <wp:positionH relativeFrom="column">
                    <wp:posOffset>154940</wp:posOffset>
                  </wp:positionH>
                  <wp:positionV relativeFrom="paragraph">
                    <wp:posOffset>10795</wp:posOffset>
                  </wp:positionV>
                  <wp:extent cx="1198880" cy="1880235"/>
                  <wp:effectExtent l="0" t="0" r="1270" b="5715"/>
                  <wp:wrapTight wrapText="bothSides">
                    <wp:wrapPolygon edited="0">
                      <wp:start x="0" y="0"/>
                      <wp:lineTo x="0" y="21447"/>
                      <wp:lineTo x="21280" y="21447"/>
                      <wp:lineTo x="21280" y="0"/>
                      <wp:lineTo x="0" y="0"/>
                    </wp:wrapPolygon>
                  </wp:wrapTight>
                  <wp:docPr id="48" name="Imagen 8"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006"/>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198880" cy="1880235"/>
                          </a:xfrm>
                          <a:prstGeom prst="rect">
                            <a:avLst/>
                          </a:prstGeom>
                          <a:noFill/>
                        </pic:spPr>
                      </pic:pic>
                    </a:graphicData>
                  </a:graphic>
                  <wp14:sizeRelH relativeFrom="page">
                    <wp14:pctWidth>0</wp14:pctWidth>
                  </wp14:sizeRelH>
                  <wp14:sizeRelV relativeFrom="page">
                    <wp14:pctHeight>0</wp14:pctHeight>
                  </wp14:sizeRelV>
                </wp:anchor>
              </w:drawing>
            </w:r>
          </w:p>
        </w:tc>
      </w:tr>
      <w:tr w:rsidR="00BC52A2">
        <w:trPr>
          <w:trHeight w:val="525"/>
          <w:jc w:val="center"/>
        </w:trPr>
        <w:tc>
          <w:tcPr>
            <w:tcW w:w="385" w:type="pct"/>
            <w:vAlign w:val="center"/>
          </w:tcPr>
          <w:p w:rsidR="00BC52A2" w:rsidRDefault="00BC52A2" w:rsidP="00CF29CE">
            <w:pPr>
              <w:spacing w:line="360" w:lineRule="auto"/>
              <w:jc w:val="center"/>
              <w:rPr>
                <w:rFonts w:ascii="Arial" w:hAnsi="Arial" w:cs="Arial"/>
                <w:sz w:val="22"/>
                <w:szCs w:val="22"/>
              </w:rPr>
            </w:pPr>
            <w:r>
              <w:rPr>
                <w:rFonts w:ascii="Arial" w:hAnsi="Arial" w:cs="Arial"/>
                <w:sz w:val="22"/>
                <w:szCs w:val="22"/>
              </w:rPr>
              <w:t>0</w:t>
            </w:r>
          </w:p>
        </w:tc>
        <w:tc>
          <w:tcPr>
            <w:tcW w:w="3432" w:type="pct"/>
            <w:vAlign w:val="center"/>
          </w:tcPr>
          <w:p w:rsidR="00BC52A2" w:rsidRPr="00CF29CE" w:rsidRDefault="00BC52A2" w:rsidP="00CF29CE">
            <w:pPr>
              <w:rPr>
                <w:rFonts w:ascii="Arial" w:hAnsi="Arial" w:cs="Arial"/>
              </w:rPr>
            </w:pPr>
            <w:r w:rsidRPr="00CF29CE">
              <w:rPr>
                <w:rFonts w:ascii="Arial" w:hAnsi="Arial" w:cs="Arial"/>
              </w:rPr>
              <w:t>Independiente. Capaz de iniciar y completar por sí mismo la actividad.</w:t>
            </w:r>
          </w:p>
        </w:tc>
        <w:tc>
          <w:tcPr>
            <w:tcW w:w="1183" w:type="pct"/>
            <w:vMerge/>
          </w:tcPr>
          <w:p w:rsidR="00BC52A2" w:rsidRPr="00CF29CE" w:rsidRDefault="00BC52A2" w:rsidP="00CF29CE">
            <w:pPr>
              <w:rPr>
                <w:rFonts w:ascii="Arial" w:hAnsi="Arial" w:cs="Arial"/>
              </w:rPr>
            </w:pPr>
          </w:p>
        </w:tc>
      </w:tr>
      <w:tr w:rsidR="00BC52A2">
        <w:trPr>
          <w:trHeight w:val="525"/>
          <w:jc w:val="center"/>
        </w:trPr>
        <w:tc>
          <w:tcPr>
            <w:tcW w:w="385" w:type="pct"/>
            <w:vAlign w:val="center"/>
          </w:tcPr>
          <w:p w:rsidR="00BC52A2" w:rsidRDefault="00BC52A2" w:rsidP="00CF29CE">
            <w:pPr>
              <w:spacing w:line="360" w:lineRule="auto"/>
              <w:jc w:val="center"/>
              <w:rPr>
                <w:rFonts w:ascii="Arial" w:hAnsi="Arial" w:cs="Arial"/>
                <w:sz w:val="22"/>
                <w:szCs w:val="22"/>
              </w:rPr>
            </w:pPr>
            <w:r>
              <w:rPr>
                <w:rFonts w:ascii="Arial" w:hAnsi="Arial" w:cs="Arial"/>
                <w:sz w:val="22"/>
                <w:szCs w:val="22"/>
              </w:rPr>
              <w:t>1</w:t>
            </w:r>
          </w:p>
        </w:tc>
        <w:tc>
          <w:tcPr>
            <w:tcW w:w="3432" w:type="pct"/>
            <w:vAlign w:val="center"/>
          </w:tcPr>
          <w:p w:rsidR="00BC52A2" w:rsidRPr="00CF29CE" w:rsidRDefault="00BC52A2" w:rsidP="00CF29CE">
            <w:pPr>
              <w:rPr>
                <w:rFonts w:ascii="Arial" w:hAnsi="Arial" w:cs="Arial"/>
              </w:rPr>
            </w:pPr>
            <w:r w:rsidRPr="00CF29CE">
              <w:rPr>
                <w:rFonts w:ascii="Arial" w:hAnsi="Arial" w:cs="Arial"/>
              </w:rPr>
              <w:t>Requiere mínima ayuda: puede usar el equipo pero lo maneja sólo, hace al menos el 75% del trabajo.</w:t>
            </w:r>
          </w:p>
        </w:tc>
        <w:tc>
          <w:tcPr>
            <w:tcW w:w="1183" w:type="pct"/>
            <w:vMerge/>
          </w:tcPr>
          <w:p w:rsidR="00BC52A2" w:rsidRPr="00CF29CE" w:rsidRDefault="00BC52A2" w:rsidP="00CF29CE">
            <w:pPr>
              <w:rPr>
                <w:rFonts w:ascii="Arial" w:hAnsi="Arial" w:cs="Arial"/>
              </w:rPr>
            </w:pPr>
          </w:p>
        </w:tc>
      </w:tr>
      <w:tr w:rsidR="00BC52A2">
        <w:trPr>
          <w:trHeight w:val="525"/>
          <w:jc w:val="center"/>
        </w:trPr>
        <w:tc>
          <w:tcPr>
            <w:tcW w:w="385" w:type="pct"/>
            <w:vAlign w:val="center"/>
          </w:tcPr>
          <w:p w:rsidR="00BC52A2" w:rsidRDefault="00BC52A2" w:rsidP="00CF29CE">
            <w:pPr>
              <w:spacing w:line="360" w:lineRule="auto"/>
              <w:jc w:val="center"/>
              <w:rPr>
                <w:rFonts w:ascii="Arial" w:hAnsi="Arial" w:cs="Arial"/>
                <w:sz w:val="22"/>
                <w:szCs w:val="22"/>
              </w:rPr>
            </w:pPr>
            <w:r>
              <w:rPr>
                <w:rFonts w:ascii="Arial" w:hAnsi="Arial" w:cs="Arial"/>
                <w:sz w:val="22"/>
                <w:szCs w:val="22"/>
              </w:rPr>
              <w:t>2</w:t>
            </w:r>
          </w:p>
        </w:tc>
        <w:tc>
          <w:tcPr>
            <w:tcW w:w="3432" w:type="pct"/>
            <w:vAlign w:val="center"/>
          </w:tcPr>
          <w:p w:rsidR="00BC52A2" w:rsidRPr="00CF29CE" w:rsidRDefault="00BC52A2" w:rsidP="00CF29CE">
            <w:pPr>
              <w:rPr>
                <w:rFonts w:ascii="Arial" w:hAnsi="Arial" w:cs="Arial"/>
              </w:rPr>
            </w:pPr>
            <w:r w:rsidRPr="00CF29CE">
              <w:rPr>
                <w:rFonts w:ascii="Arial" w:hAnsi="Arial" w:cs="Arial"/>
              </w:rPr>
              <w:t>Requiere ayuda, supervisión o educación moderadas: hace aproximadamente el 50% del trabajo.</w:t>
            </w:r>
          </w:p>
        </w:tc>
        <w:tc>
          <w:tcPr>
            <w:tcW w:w="1183" w:type="pct"/>
            <w:vMerge/>
          </w:tcPr>
          <w:p w:rsidR="00BC52A2" w:rsidRPr="00CF29CE" w:rsidRDefault="00BC52A2" w:rsidP="00CF29CE">
            <w:pPr>
              <w:rPr>
                <w:rFonts w:ascii="Arial" w:hAnsi="Arial" w:cs="Arial"/>
              </w:rPr>
            </w:pPr>
          </w:p>
        </w:tc>
      </w:tr>
      <w:tr w:rsidR="00BC52A2">
        <w:trPr>
          <w:trHeight w:val="525"/>
          <w:jc w:val="center"/>
        </w:trPr>
        <w:tc>
          <w:tcPr>
            <w:tcW w:w="385" w:type="pct"/>
            <w:vAlign w:val="center"/>
          </w:tcPr>
          <w:p w:rsidR="00BC52A2" w:rsidRDefault="00BC52A2" w:rsidP="00CF29CE">
            <w:pPr>
              <w:spacing w:line="360" w:lineRule="auto"/>
              <w:jc w:val="center"/>
              <w:rPr>
                <w:rFonts w:ascii="Arial" w:hAnsi="Arial" w:cs="Arial"/>
                <w:sz w:val="22"/>
                <w:szCs w:val="22"/>
              </w:rPr>
            </w:pPr>
            <w:r>
              <w:rPr>
                <w:rFonts w:ascii="Arial" w:hAnsi="Arial" w:cs="Arial"/>
                <w:sz w:val="22"/>
                <w:szCs w:val="22"/>
              </w:rPr>
              <w:t>3</w:t>
            </w:r>
          </w:p>
        </w:tc>
        <w:tc>
          <w:tcPr>
            <w:tcW w:w="3432" w:type="pct"/>
            <w:vAlign w:val="center"/>
          </w:tcPr>
          <w:p w:rsidR="00BC52A2" w:rsidRPr="00CF29CE" w:rsidRDefault="00BC52A2" w:rsidP="00CF29CE">
            <w:pPr>
              <w:rPr>
                <w:rFonts w:ascii="Arial" w:hAnsi="Arial" w:cs="Arial"/>
              </w:rPr>
            </w:pPr>
            <w:r w:rsidRPr="00CF29CE">
              <w:rPr>
                <w:rFonts w:ascii="Arial" w:hAnsi="Arial" w:cs="Arial"/>
              </w:rPr>
              <w:t>Requiere ayuda extensa de otra persona y equipo o aparatos: hace menos del 25% del trabajo.</w:t>
            </w:r>
          </w:p>
        </w:tc>
        <w:tc>
          <w:tcPr>
            <w:tcW w:w="1183" w:type="pct"/>
            <w:vMerge/>
          </w:tcPr>
          <w:p w:rsidR="00BC52A2" w:rsidRPr="00CF29CE" w:rsidRDefault="00BC52A2" w:rsidP="00CF29CE">
            <w:pPr>
              <w:rPr>
                <w:rFonts w:ascii="Arial" w:hAnsi="Arial" w:cs="Arial"/>
              </w:rPr>
            </w:pPr>
          </w:p>
        </w:tc>
      </w:tr>
      <w:tr w:rsidR="00BC52A2">
        <w:trPr>
          <w:trHeight w:val="525"/>
          <w:jc w:val="center"/>
        </w:trPr>
        <w:tc>
          <w:tcPr>
            <w:tcW w:w="385" w:type="pct"/>
            <w:vAlign w:val="center"/>
          </w:tcPr>
          <w:p w:rsidR="00BC52A2" w:rsidRDefault="00BC52A2" w:rsidP="00CF29CE">
            <w:pPr>
              <w:spacing w:line="360" w:lineRule="auto"/>
              <w:jc w:val="center"/>
              <w:rPr>
                <w:rFonts w:ascii="Arial" w:hAnsi="Arial" w:cs="Arial"/>
                <w:sz w:val="22"/>
                <w:szCs w:val="22"/>
              </w:rPr>
            </w:pPr>
            <w:r>
              <w:rPr>
                <w:rFonts w:ascii="Arial" w:hAnsi="Arial" w:cs="Arial"/>
                <w:sz w:val="22"/>
                <w:szCs w:val="22"/>
              </w:rPr>
              <w:t>4</w:t>
            </w:r>
          </w:p>
        </w:tc>
        <w:tc>
          <w:tcPr>
            <w:tcW w:w="3432" w:type="pct"/>
            <w:vAlign w:val="center"/>
          </w:tcPr>
          <w:p w:rsidR="00BC52A2" w:rsidRPr="00CF29CE" w:rsidRDefault="00BC52A2" w:rsidP="00CF29CE">
            <w:pPr>
              <w:rPr>
                <w:rFonts w:ascii="Arial" w:hAnsi="Arial" w:cs="Arial"/>
              </w:rPr>
            </w:pPr>
            <w:r w:rsidRPr="00CF29CE">
              <w:rPr>
                <w:rFonts w:ascii="Arial" w:hAnsi="Arial" w:cs="Arial"/>
              </w:rPr>
              <w:t xml:space="preserve">Dependiente de los cuidadores, cuidado total: no participa activamente. </w:t>
            </w:r>
          </w:p>
        </w:tc>
        <w:tc>
          <w:tcPr>
            <w:tcW w:w="1183" w:type="pct"/>
            <w:vMerge/>
          </w:tcPr>
          <w:p w:rsidR="00BC52A2" w:rsidRPr="00CF29CE" w:rsidRDefault="00BC52A2" w:rsidP="00CF29CE">
            <w:pPr>
              <w:rPr>
                <w:rFonts w:ascii="Arial" w:hAnsi="Arial" w:cs="Arial"/>
              </w:rPr>
            </w:pPr>
          </w:p>
        </w:tc>
      </w:tr>
    </w:tbl>
    <w:p w:rsidR="00BC52A2" w:rsidRDefault="00BC52A2" w:rsidP="00CF29CE">
      <w:pPr>
        <w:pStyle w:val="VIETAS"/>
        <w:ind w:left="720" w:hanging="360"/>
      </w:pPr>
      <w:r>
        <w:t>Estado emocional y mental del paciente.</w:t>
      </w:r>
    </w:p>
    <w:p w:rsidR="00BC52A2" w:rsidRPr="00015FAF" w:rsidRDefault="00BC52A2" w:rsidP="00CF29CE">
      <w:pPr>
        <w:pStyle w:val="VIETAS"/>
        <w:ind w:left="720" w:hanging="360"/>
      </w:pPr>
      <w:r>
        <w:t>Participación del paciente según sus capacidades y su estado de salud.</w:t>
      </w:r>
    </w:p>
    <w:p w:rsidR="00BC52A2" w:rsidRPr="00642C28" w:rsidRDefault="00BC52A2" w:rsidP="00CF29CE">
      <w:pPr>
        <w:pStyle w:val="VIETAS"/>
        <w:ind w:left="720" w:hanging="360"/>
      </w:pPr>
      <w:r>
        <w:t>Según estas consideraciones, se decidirá si se debe realizar el baño en la bañera, en la cama o realizar un baño corporal parcial.</w:t>
      </w:r>
    </w:p>
    <w:p w:rsidR="00BC52A2" w:rsidRDefault="00BC52A2" w:rsidP="00CF29CE">
      <w:pPr>
        <w:pStyle w:val="Ttulo4"/>
      </w:pPr>
      <w:bookmarkStart w:id="27" w:name="_Toc210111127"/>
      <w:r>
        <w:t>Otras consideraciones</w:t>
      </w:r>
      <w:bookmarkEnd w:id="27"/>
      <w:r>
        <w:t xml:space="preserve"> </w:t>
      </w:r>
    </w:p>
    <w:p w:rsidR="00BC52A2" w:rsidRPr="0088349D" w:rsidRDefault="00BC52A2" w:rsidP="00CF29CE">
      <w:pPr>
        <w:pStyle w:val="VIETAS"/>
        <w:ind w:left="720" w:hanging="360"/>
      </w:pPr>
      <w:r w:rsidRPr="0088349D">
        <w:t>Hábitos personales (temperatura del agua, tipo de jabón, horario).</w:t>
      </w:r>
    </w:p>
    <w:p w:rsidR="00BC52A2" w:rsidRPr="0088349D" w:rsidRDefault="00BC52A2" w:rsidP="00CF29CE">
      <w:pPr>
        <w:pStyle w:val="VIETAS"/>
        <w:ind w:left="720" w:hanging="360"/>
      </w:pPr>
      <w:r w:rsidRPr="0088349D">
        <w:t>Siempre se debe realizar entre dos personas.</w:t>
      </w:r>
    </w:p>
    <w:p w:rsidR="00BC52A2" w:rsidRPr="0088349D" w:rsidRDefault="00BC52A2" w:rsidP="00CF29CE">
      <w:pPr>
        <w:pStyle w:val="VIETAS"/>
        <w:ind w:left="720" w:hanging="360"/>
      </w:pPr>
      <w:r w:rsidRPr="0088349D">
        <w:t>Evitar dejar zonas húmedas, y poner especial atención en los pliegues naturales.</w:t>
      </w:r>
    </w:p>
    <w:p w:rsidR="00BC52A2" w:rsidRPr="0088349D" w:rsidRDefault="00BC52A2" w:rsidP="00CF29CE">
      <w:pPr>
        <w:pStyle w:val="VIETAS"/>
        <w:ind w:left="720" w:hanging="360"/>
      </w:pPr>
      <w:r w:rsidRPr="0088349D">
        <w:t>Al terminar dejar al paciente cómodo y seguro.</w:t>
      </w:r>
    </w:p>
    <w:p w:rsidR="00BC52A2" w:rsidRPr="0088349D" w:rsidRDefault="00BC52A2" w:rsidP="00CF29CE">
      <w:pPr>
        <w:pStyle w:val="VIETAS"/>
        <w:ind w:left="720" w:hanging="360"/>
      </w:pPr>
      <w:r w:rsidRPr="0088349D">
        <w:t>Registrar en la historia clínica cualquier problema y anotar lo que hemos hecho (Hoja de enfermería), anotando cualquier incidencia que se haya producido y que es lo que hemos hecho.</w:t>
      </w:r>
    </w:p>
    <w:p w:rsidR="00BC52A2" w:rsidRPr="0088349D" w:rsidRDefault="00BC52A2" w:rsidP="00CF29CE">
      <w:pPr>
        <w:pStyle w:val="VIETAS"/>
        <w:ind w:left="720" w:hanging="360"/>
      </w:pPr>
      <w:r w:rsidRPr="0088349D">
        <w:t>Seguir siempre la misma la misma pauta, realizando: Enjabonado. Enjuagado. Aclarado. Secado.</w:t>
      </w:r>
    </w:p>
    <w:p w:rsidR="00BC52A2" w:rsidRDefault="00BC52A2" w:rsidP="00CF29CE">
      <w:pPr>
        <w:pStyle w:val="Ttulo3"/>
      </w:pPr>
      <w:bookmarkStart w:id="28" w:name="_Toc210111128"/>
      <w:r>
        <w:t>Material necesario</w:t>
      </w:r>
      <w:bookmarkEnd w:id="28"/>
      <w:r>
        <w:t xml:space="preserve"> </w:t>
      </w:r>
    </w:p>
    <w:p w:rsidR="00BC52A2" w:rsidRPr="0088349D" w:rsidRDefault="00BC52A2" w:rsidP="00CF29CE">
      <w:pPr>
        <w:pStyle w:val="Esquema"/>
      </w:pPr>
      <w:r w:rsidRPr="0088349D">
        <w:t>Dos palanganas con agua templada, una con jabón y otra solo con agua.</w:t>
      </w:r>
    </w:p>
    <w:p w:rsidR="00BC52A2" w:rsidRPr="0088349D" w:rsidRDefault="00BC52A2" w:rsidP="00CF29CE">
      <w:pPr>
        <w:pStyle w:val="Esquema"/>
      </w:pPr>
      <w:r w:rsidRPr="0088349D">
        <w:t>Jabón PH neutro.</w:t>
      </w:r>
    </w:p>
    <w:p w:rsidR="00BC52A2" w:rsidRPr="0088349D" w:rsidRDefault="00BC52A2" w:rsidP="00CF29CE">
      <w:pPr>
        <w:pStyle w:val="Esquema"/>
      </w:pPr>
      <w:r w:rsidRPr="0088349D">
        <w:t>Dos esponjas, toallas o compresas.</w:t>
      </w:r>
    </w:p>
    <w:p w:rsidR="00BC52A2" w:rsidRPr="0088349D" w:rsidRDefault="00BC52A2" w:rsidP="00CF29CE">
      <w:pPr>
        <w:pStyle w:val="Esquema"/>
      </w:pPr>
      <w:r w:rsidRPr="0088349D">
        <w:t>Dos o tres toallas grandes</w:t>
      </w:r>
    </w:p>
    <w:p w:rsidR="00BC52A2" w:rsidRPr="0088349D" w:rsidRDefault="00BC52A2" w:rsidP="00CF29CE">
      <w:pPr>
        <w:pStyle w:val="Esquema"/>
      </w:pPr>
      <w:r w:rsidRPr="0088349D">
        <w:t>Ropa de cama limpia.</w:t>
      </w:r>
    </w:p>
    <w:p w:rsidR="00BC52A2" w:rsidRPr="0088349D" w:rsidRDefault="00BC52A2" w:rsidP="00CF29CE">
      <w:pPr>
        <w:pStyle w:val="Esquema"/>
      </w:pPr>
      <w:r w:rsidRPr="0088349D">
        <w:t>Ropa de vestir, como un camisón, pijama, bata, etc.</w:t>
      </w:r>
    </w:p>
    <w:p w:rsidR="00BC52A2" w:rsidRPr="0088349D" w:rsidRDefault="00BC52A2" w:rsidP="00CF29CE">
      <w:pPr>
        <w:pStyle w:val="Esquema"/>
      </w:pPr>
      <w:r w:rsidRPr="0088349D">
        <w:lastRenderedPageBreak/>
        <w:t>Peine o cepillo.</w:t>
      </w:r>
    </w:p>
    <w:p w:rsidR="00BC52A2" w:rsidRPr="0088349D" w:rsidRDefault="00BC52A2" w:rsidP="00CF29CE">
      <w:pPr>
        <w:pStyle w:val="Esquema"/>
      </w:pPr>
      <w:r w:rsidRPr="0088349D">
        <w:t>Crema hidratante o aceite de almendras.</w:t>
      </w:r>
    </w:p>
    <w:p w:rsidR="00BC52A2" w:rsidRPr="0088349D" w:rsidRDefault="00BC52A2" w:rsidP="00CF29CE">
      <w:pPr>
        <w:pStyle w:val="Esquema"/>
      </w:pPr>
      <w:r w:rsidRPr="0088349D">
        <w:t>Tijeras.</w:t>
      </w:r>
    </w:p>
    <w:p w:rsidR="00BC52A2" w:rsidRPr="0088349D" w:rsidRDefault="00BC52A2" w:rsidP="00CF29CE">
      <w:pPr>
        <w:pStyle w:val="Esquema"/>
      </w:pPr>
      <w:r w:rsidRPr="0088349D">
        <w:t>Carro para la ropa sucia o una bolsa.</w:t>
      </w:r>
    </w:p>
    <w:p w:rsidR="00BC52A2" w:rsidRPr="0088349D" w:rsidRDefault="00BC52A2" w:rsidP="00CF29CE">
      <w:pPr>
        <w:pStyle w:val="Esquema"/>
      </w:pPr>
      <w:r w:rsidRPr="0088349D">
        <w:t>Lo necesario para realizar otras higienes (ocular, otica y bucal).</w:t>
      </w:r>
    </w:p>
    <w:p w:rsidR="00BC52A2" w:rsidRDefault="00BC52A2" w:rsidP="00CF29CE">
      <w:pPr>
        <w:pStyle w:val="Ttulo3"/>
      </w:pPr>
      <w:bookmarkStart w:id="29" w:name="_Toc210111129"/>
      <w:r>
        <w:t>El orden de lavado debe ser</w:t>
      </w:r>
      <w:bookmarkEnd w:id="29"/>
    </w:p>
    <w:p w:rsidR="00BC52A2" w:rsidRDefault="00BC52A2" w:rsidP="00CF29CE">
      <w:pPr>
        <w:pStyle w:val="Esquema"/>
        <w:numPr>
          <w:ilvl w:val="0"/>
          <w:numId w:val="40"/>
        </w:numPr>
      </w:pPr>
      <w:r>
        <w:t>Cara, cuello y orejas.</w:t>
      </w:r>
    </w:p>
    <w:p w:rsidR="00BC52A2" w:rsidRDefault="00BC52A2" w:rsidP="00CF29CE">
      <w:pPr>
        <w:pStyle w:val="Esquema"/>
        <w:numPr>
          <w:ilvl w:val="0"/>
          <w:numId w:val="40"/>
        </w:numPr>
      </w:pPr>
      <w:r>
        <w:t>Extremidades superiores.</w:t>
      </w:r>
    </w:p>
    <w:p w:rsidR="00BC52A2" w:rsidRDefault="00BC52A2" w:rsidP="00CF29CE">
      <w:pPr>
        <w:pStyle w:val="Esquema"/>
        <w:numPr>
          <w:ilvl w:val="0"/>
          <w:numId w:val="40"/>
        </w:numPr>
      </w:pPr>
      <w:r>
        <w:t>Tórax y abdomen.</w:t>
      </w:r>
    </w:p>
    <w:p w:rsidR="00BC52A2" w:rsidRDefault="00BC52A2" w:rsidP="00CF29CE">
      <w:pPr>
        <w:pStyle w:val="Esquema"/>
        <w:numPr>
          <w:ilvl w:val="0"/>
          <w:numId w:val="40"/>
        </w:numPr>
      </w:pPr>
      <w:r>
        <w:t>Extremidades inferiores.</w:t>
      </w:r>
    </w:p>
    <w:p w:rsidR="00BC52A2" w:rsidRDefault="00BC52A2" w:rsidP="00CF29CE">
      <w:pPr>
        <w:pStyle w:val="Esquema"/>
        <w:numPr>
          <w:ilvl w:val="0"/>
          <w:numId w:val="40"/>
        </w:numPr>
      </w:pPr>
      <w:r>
        <w:t>Espalda y glúteos.</w:t>
      </w:r>
    </w:p>
    <w:p w:rsidR="00BC52A2" w:rsidRDefault="00BC52A2" w:rsidP="00CF29CE">
      <w:pPr>
        <w:pStyle w:val="Esquema"/>
        <w:numPr>
          <w:ilvl w:val="0"/>
          <w:numId w:val="40"/>
        </w:numPr>
      </w:pPr>
      <w:r>
        <w:t>Genitales.</w:t>
      </w:r>
    </w:p>
    <w:p w:rsidR="00BC52A2" w:rsidRDefault="00BC52A2" w:rsidP="00CF29CE">
      <w:pPr>
        <w:pStyle w:val="Ttulo3"/>
      </w:pPr>
      <w:bookmarkStart w:id="30" w:name="_Toc210111130"/>
      <w:r>
        <w:t>Baño en ducha/bañera</w:t>
      </w:r>
      <w:bookmarkEnd w:id="30"/>
    </w:p>
    <w:p w:rsidR="00BC52A2" w:rsidRDefault="00BC52A2" w:rsidP="00CF29CE">
      <w:pPr>
        <w:pStyle w:val="Ttulo4"/>
      </w:pPr>
      <w:bookmarkStart w:id="31" w:name="_Toc210111131"/>
      <w:r>
        <w:t>Material</w:t>
      </w:r>
      <w:bookmarkEnd w:id="31"/>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Alfombra de material antideslizante, para evitar posibles caídas.</w:t>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 xml:space="preserve">Jabón líquido, el jabón a utilizar será neutro para evitar reacciones cutáneas.  </w:t>
      </w:r>
    </w:p>
    <w:p w:rsidR="00BC52A2" w:rsidRDefault="00B215CF" w:rsidP="004D3C2C">
      <w:pPr>
        <w:numPr>
          <w:ilvl w:val="0"/>
          <w:numId w:val="4"/>
        </w:numPr>
        <w:spacing w:line="360" w:lineRule="auto"/>
        <w:jc w:val="both"/>
        <w:rPr>
          <w:rFonts w:ascii="Arial" w:hAnsi="Arial" w:cs="Arial"/>
          <w:sz w:val="22"/>
          <w:szCs w:val="22"/>
        </w:rPr>
      </w:pPr>
      <w:r>
        <w:rPr>
          <w:noProof/>
          <w:lang w:val="es-ES"/>
        </w:rPr>
        <w:drawing>
          <wp:anchor distT="0" distB="0" distL="114300" distR="114300" simplePos="0" relativeHeight="251654144" behindDoc="1" locked="0" layoutInCell="1" allowOverlap="1">
            <wp:simplePos x="0" y="0"/>
            <wp:positionH relativeFrom="column">
              <wp:posOffset>4229100</wp:posOffset>
            </wp:positionH>
            <wp:positionV relativeFrom="paragraph">
              <wp:posOffset>24765</wp:posOffset>
            </wp:positionV>
            <wp:extent cx="1692910" cy="1714500"/>
            <wp:effectExtent l="0" t="0" r="2540" b="0"/>
            <wp:wrapTight wrapText="bothSides">
              <wp:wrapPolygon edited="0">
                <wp:start x="9722" y="0"/>
                <wp:lineTo x="972" y="2400"/>
                <wp:lineTo x="0" y="2880"/>
                <wp:lineTo x="0" y="14400"/>
                <wp:lineTo x="243" y="15360"/>
                <wp:lineTo x="7049" y="19200"/>
                <wp:lineTo x="7292" y="20400"/>
                <wp:lineTo x="11424" y="21120"/>
                <wp:lineTo x="17743" y="21360"/>
                <wp:lineTo x="18716" y="21360"/>
                <wp:lineTo x="19931" y="20880"/>
                <wp:lineTo x="19688" y="19440"/>
                <wp:lineTo x="21389" y="18480"/>
                <wp:lineTo x="21389" y="6000"/>
                <wp:lineTo x="20903" y="5520"/>
                <wp:lineTo x="10938" y="0"/>
                <wp:lineTo x="9722" y="0"/>
              </wp:wrapPolygon>
            </wp:wrapTight>
            <wp:docPr id="47" name="Imagen 10" descr="pa-6l.jpg (4001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6l.jpg (40015 bytes)"/>
                    <pic:cNvPicPr>
                      <a:picLocks noChangeAspect="1" noChangeArrowheads="1"/>
                    </pic:cNvPicPr>
                  </pic:nvPicPr>
                  <pic:blipFill>
                    <a:blip r:embed="rId13">
                      <a:clrChange>
                        <a:clrFrom>
                          <a:srgbClr val="FFFFFF"/>
                        </a:clrFrom>
                        <a:clrTo>
                          <a:srgbClr val="FFFFFF">
                            <a:alpha val="0"/>
                          </a:srgbClr>
                        </a:clrTo>
                      </a:clrChange>
                      <a:lum bright="-24000" contrast="-30000"/>
                      <a:extLst>
                        <a:ext uri="{28A0092B-C50C-407E-A947-70E740481C1C}">
                          <a14:useLocalDpi xmlns:a14="http://schemas.microsoft.com/office/drawing/2010/main" val="0"/>
                        </a:ext>
                      </a:extLst>
                    </a:blip>
                    <a:srcRect/>
                    <a:stretch>
                      <a:fillRect/>
                    </a:stretch>
                  </pic:blipFill>
                  <pic:spPr bwMode="auto">
                    <a:xfrm>
                      <a:off x="0" y="0"/>
                      <a:ext cx="1692910" cy="171450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 xml:space="preserve">Manopla o esponja desechable. </w:t>
      </w:r>
      <w:r w:rsidR="00BC52A2">
        <w:rPr>
          <w:rFonts w:ascii="Arial" w:hAnsi="Arial" w:cs="Arial"/>
          <w:sz w:val="22"/>
          <w:szCs w:val="22"/>
        </w:rPr>
        <w:tab/>
      </w:r>
      <w:r w:rsidR="00BC52A2">
        <w:rPr>
          <w:rFonts w:ascii="Arial" w:hAnsi="Arial" w:cs="Arial"/>
          <w:sz w:val="22"/>
          <w:szCs w:val="22"/>
        </w:rPr>
        <w:tab/>
      </w:r>
      <w:r w:rsidR="00BC52A2">
        <w:rPr>
          <w:rFonts w:ascii="Arial" w:hAnsi="Arial" w:cs="Arial"/>
          <w:sz w:val="22"/>
          <w:szCs w:val="22"/>
        </w:rPr>
        <w:tab/>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Toalla de baño y de cara.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Pijama o camisón.</w:t>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Crema hidratante.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Colonia.</w:t>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Peine.</w:t>
      </w:r>
    </w:p>
    <w:p w:rsidR="00BC52A2" w:rsidRDefault="00BC52A2" w:rsidP="004D3C2C">
      <w:pPr>
        <w:numPr>
          <w:ilvl w:val="0"/>
          <w:numId w:val="4"/>
        </w:numPr>
        <w:spacing w:line="360" w:lineRule="auto"/>
        <w:jc w:val="both"/>
        <w:rPr>
          <w:rFonts w:ascii="Arial" w:hAnsi="Arial" w:cs="Arial"/>
          <w:sz w:val="22"/>
          <w:szCs w:val="22"/>
        </w:rPr>
      </w:pPr>
      <w:r>
        <w:rPr>
          <w:rFonts w:ascii="Arial" w:hAnsi="Arial" w:cs="Arial"/>
          <w:sz w:val="22"/>
          <w:szCs w:val="22"/>
        </w:rPr>
        <w:t xml:space="preserve">Bolsa para la ropa sucia.      </w:t>
      </w:r>
    </w:p>
    <w:p w:rsidR="00BC52A2" w:rsidRDefault="00BC52A2" w:rsidP="00CF29CE">
      <w:pPr>
        <w:pStyle w:val="Ttulo4"/>
      </w:pPr>
      <w:bookmarkStart w:id="32" w:name="_Toc210111132"/>
      <w:r>
        <w:t>Ejecución</w:t>
      </w:r>
      <w:bookmarkEnd w:id="32"/>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Colocar al paciente en la posición adecuada: bipedestación (de pie), si el nivel funcional de autocuidado está en el 0-1; sedestación (sentado) , si el nivel funcional está en el 2-3.</w:t>
      </w:r>
    </w:p>
    <w:p w:rsidR="00BC52A2" w:rsidRDefault="00B215CF" w:rsidP="003A7B47">
      <w:pPr>
        <w:numPr>
          <w:ilvl w:val="0"/>
          <w:numId w:val="6"/>
        </w:numPr>
        <w:tabs>
          <w:tab w:val="num" w:pos="1980"/>
        </w:tabs>
        <w:spacing w:line="360" w:lineRule="auto"/>
        <w:jc w:val="both"/>
        <w:rPr>
          <w:rFonts w:ascii="Arial" w:hAnsi="Arial" w:cs="Arial"/>
          <w:sz w:val="22"/>
          <w:szCs w:val="22"/>
        </w:rPr>
      </w:pPr>
      <w:r>
        <w:rPr>
          <w:noProof/>
          <w:lang w:val="es-ES"/>
        </w:rPr>
        <w:lastRenderedPageBreak/>
        <w:drawing>
          <wp:anchor distT="0" distB="0" distL="114300" distR="114300" simplePos="0" relativeHeight="251645952" behindDoc="1" locked="0" layoutInCell="1" allowOverlap="1">
            <wp:simplePos x="0" y="0"/>
            <wp:positionH relativeFrom="column">
              <wp:posOffset>4572000</wp:posOffset>
            </wp:positionH>
            <wp:positionV relativeFrom="paragraph">
              <wp:posOffset>293370</wp:posOffset>
            </wp:positionV>
            <wp:extent cx="1805940" cy="1882775"/>
            <wp:effectExtent l="0" t="0" r="3810" b="3175"/>
            <wp:wrapTight wrapText="bothSides">
              <wp:wrapPolygon edited="0">
                <wp:start x="0" y="0"/>
                <wp:lineTo x="0" y="21418"/>
                <wp:lineTo x="21418" y="21418"/>
                <wp:lineTo x="21418" y="0"/>
                <wp:lineTo x="0" y="0"/>
              </wp:wrapPolygon>
            </wp:wrapTight>
            <wp:docPr id="4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clrChange>
                        <a:clrFrom>
                          <a:srgbClr val="FFFEFF"/>
                        </a:clrFrom>
                        <a:clrTo>
                          <a:srgbClr val="FFFEFF">
                            <a:alpha val="0"/>
                          </a:srgbClr>
                        </a:clrTo>
                      </a:clrChange>
                      <a:lum bright="-6000" contrast="12000"/>
                      <a:extLst>
                        <a:ext uri="{28A0092B-C50C-407E-A947-70E740481C1C}">
                          <a14:useLocalDpi xmlns:a14="http://schemas.microsoft.com/office/drawing/2010/main" val="0"/>
                        </a:ext>
                      </a:extLst>
                    </a:blip>
                    <a:srcRect l="51457" t="8423" b="14716"/>
                    <a:stretch>
                      <a:fillRect/>
                    </a:stretch>
                  </pic:blipFill>
                  <pic:spPr bwMode="auto">
                    <a:xfrm>
                      <a:off x="0" y="0"/>
                      <a:ext cx="1805940" cy="1882775"/>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Colocar alfombra antideslizante en el suelo. Evita que el paciente resbale y se caiga.</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Desnudar al paciente o, si es autónomo,  indicárselo.</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Introducir la ropa sucia en la bolsa.</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Proporcionar la esponja y el jabón al paciente</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 xml:space="preserve">Explicar al paciente que comience lavándose la cara con agua sola y después se enjabone la piel realizando una fricción suave con movimientos circulares siguiendo el orden establecido en el apartado (5). </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 xml:space="preserve">Resaltar la importancia de insistir en los pliegues cutáneos, espacios interdigitales, zona umbilical y zona submamaria (si es mujer). </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 xml:space="preserve">Aclarar con abundante agua y en dirección descendente. </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Secar correctamente la piel, ya que la humedad favorece el crecimiento bacteriano y la proliferación de microorganismos.</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Aplicar crema hidratante, para mantener la piel hidratada.</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Vestir al paciente, peinarlo y perfumarlo.</w:t>
      </w:r>
    </w:p>
    <w:p w:rsidR="00BC52A2" w:rsidRDefault="00BC52A2" w:rsidP="003A7B47">
      <w:pPr>
        <w:numPr>
          <w:ilvl w:val="0"/>
          <w:numId w:val="6"/>
        </w:numPr>
        <w:tabs>
          <w:tab w:val="num" w:pos="1980"/>
        </w:tabs>
        <w:spacing w:line="360" w:lineRule="auto"/>
        <w:jc w:val="both"/>
        <w:rPr>
          <w:rFonts w:ascii="Arial" w:hAnsi="Arial" w:cs="Arial"/>
          <w:sz w:val="22"/>
          <w:szCs w:val="22"/>
        </w:rPr>
      </w:pPr>
      <w:r>
        <w:rPr>
          <w:rFonts w:ascii="Arial" w:hAnsi="Arial" w:cs="Arial"/>
          <w:sz w:val="22"/>
          <w:szCs w:val="22"/>
        </w:rPr>
        <w:t>Dejar al paciente en una posición cómoda y proporcionarle el máximo bienestar.</w:t>
      </w:r>
    </w:p>
    <w:p w:rsidR="00BC52A2" w:rsidRDefault="00BC52A2" w:rsidP="00CF29CE">
      <w:pPr>
        <w:pStyle w:val="Ttulo3"/>
      </w:pPr>
      <w:bookmarkStart w:id="33" w:name="_Toc210111133"/>
      <w:r>
        <w:t>Baño en cama</w:t>
      </w:r>
      <w:bookmarkEnd w:id="33"/>
      <w:r>
        <w:t xml:space="preserve"> </w:t>
      </w:r>
    </w:p>
    <w:p w:rsidR="00BC52A2" w:rsidRDefault="00BC52A2" w:rsidP="008A262F">
      <w:pPr>
        <w:pStyle w:val="Ttulo4"/>
      </w:pPr>
      <w:bookmarkStart w:id="34" w:name="_Toc210111134"/>
      <w:r>
        <w:t>Material</w:t>
      </w:r>
      <w:bookmarkEnd w:id="34"/>
    </w:p>
    <w:p w:rsidR="00BC52A2" w:rsidRPr="008A262F" w:rsidRDefault="00BC52A2" w:rsidP="008A262F">
      <w:pPr>
        <w:numPr>
          <w:ilvl w:val="0"/>
          <w:numId w:val="5"/>
        </w:numPr>
        <w:spacing w:line="360" w:lineRule="auto"/>
        <w:jc w:val="both"/>
        <w:rPr>
          <w:rFonts w:ascii="Arial" w:hAnsi="Arial" w:cs="Arial"/>
          <w:noProof/>
          <w:sz w:val="22"/>
          <w:szCs w:val="22"/>
        </w:rPr>
      </w:pPr>
      <w:r w:rsidRPr="008A262F">
        <w:rPr>
          <w:rFonts w:ascii="Arial" w:hAnsi="Arial" w:cs="Arial"/>
          <w:noProof/>
          <w:sz w:val="22"/>
          <w:szCs w:val="22"/>
        </w:rPr>
        <w:t>Dos palanganas con agua caliente (</w:t>
      </w:r>
      <w:smartTag w:uri="urn:schemas-microsoft-com:office:smarttags" w:element="metricconverter">
        <w:smartTagPr>
          <w:attr w:name="ProductID" w:val="37 ﾺC"/>
        </w:smartTagPr>
        <w:r w:rsidRPr="008A262F">
          <w:rPr>
            <w:rFonts w:ascii="Arial" w:hAnsi="Arial" w:cs="Arial"/>
            <w:noProof/>
            <w:sz w:val="22"/>
            <w:szCs w:val="22"/>
          </w:rPr>
          <w:t>37 ºC</w:t>
        </w:r>
      </w:smartTag>
      <w:r w:rsidRPr="008A262F">
        <w:rPr>
          <w:rFonts w:ascii="Arial" w:hAnsi="Arial" w:cs="Arial"/>
          <w:noProof/>
          <w:sz w:val="22"/>
          <w:szCs w:val="22"/>
        </w:rPr>
        <w:t xml:space="preserve"> aprox.)</w:t>
      </w:r>
    </w:p>
    <w:p w:rsidR="00BC52A2" w:rsidRDefault="00B215CF" w:rsidP="004D3C2C">
      <w:pPr>
        <w:numPr>
          <w:ilvl w:val="0"/>
          <w:numId w:val="5"/>
        </w:numPr>
        <w:spacing w:line="360" w:lineRule="auto"/>
        <w:jc w:val="both"/>
        <w:rPr>
          <w:rFonts w:ascii="Arial" w:hAnsi="Arial" w:cs="Arial"/>
          <w:sz w:val="22"/>
          <w:szCs w:val="22"/>
        </w:rPr>
      </w:pPr>
      <w:r>
        <w:rPr>
          <w:noProof/>
          <w:lang w:val="es-ES"/>
        </w:rPr>
        <w:drawing>
          <wp:anchor distT="0" distB="0" distL="114300" distR="114300" simplePos="0" relativeHeight="251659264" behindDoc="1" locked="0" layoutInCell="1" allowOverlap="1">
            <wp:simplePos x="0" y="0"/>
            <wp:positionH relativeFrom="column">
              <wp:posOffset>4080510</wp:posOffset>
            </wp:positionH>
            <wp:positionV relativeFrom="paragraph">
              <wp:posOffset>85090</wp:posOffset>
            </wp:positionV>
            <wp:extent cx="1858645" cy="1357630"/>
            <wp:effectExtent l="0" t="0" r="8255" b="0"/>
            <wp:wrapTight wrapText="bothSides">
              <wp:wrapPolygon edited="0">
                <wp:start x="0" y="0"/>
                <wp:lineTo x="0" y="21216"/>
                <wp:lineTo x="21475" y="21216"/>
                <wp:lineTo x="21475" y="0"/>
                <wp:lineTo x="0" y="0"/>
              </wp:wrapPolygon>
            </wp:wrapTight>
            <wp:docPr id="33" name="Imagen 9" descr="http://tbn0.google.com/images?q=tbn:LZ6BTJ1fagVaiM:http://ar.geocities.com/orestesgramajo/palangan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tbn0.google.com/images?q=tbn:LZ6BTJ1fagVaiM:http://ar.geocities.com/orestesgramajo/palangana-a.jpg"/>
                    <pic:cNvPicPr>
                      <a:picLocks noChangeAspect="1" noChangeArrowheads="1"/>
                    </pic:cNvPicPr>
                  </pic:nvPicPr>
                  <pic:blipFill>
                    <a:blip r:embed="rId15">
                      <a:lum bright="20000"/>
                      <a:grayscl/>
                      <a:extLst>
                        <a:ext uri="{28A0092B-C50C-407E-A947-70E740481C1C}">
                          <a14:useLocalDpi xmlns:a14="http://schemas.microsoft.com/office/drawing/2010/main" val="0"/>
                        </a:ext>
                      </a:extLst>
                    </a:blip>
                    <a:srcRect/>
                    <a:stretch>
                      <a:fillRect/>
                    </a:stretch>
                  </pic:blipFill>
                  <pic:spPr bwMode="auto">
                    <a:xfrm>
                      <a:off x="0" y="0"/>
                      <a:ext cx="1858645" cy="135763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Manopla o esponja desechable</w:t>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Toalla de baño y de cara</w:t>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Pijama o camisón</w:t>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Crema hidratante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Ropa de cama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Bolsa para la ropa sucia</w:t>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Colonia</w:t>
      </w:r>
    </w:p>
    <w:p w:rsidR="00BC52A2" w:rsidRDefault="00BC52A2" w:rsidP="004D3C2C">
      <w:pPr>
        <w:numPr>
          <w:ilvl w:val="0"/>
          <w:numId w:val="5"/>
        </w:numPr>
        <w:spacing w:line="360" w:lineRule="auto"/>
        <w:jc w:val="both"/>
        <w:rPr>
          <w:rFonts w:ascii="Arial" w:hAnsi="Arial" w:cs="Arial"/>
          <w:sz w:val="22"/>
          <w:szCs w:val="22"/>
        </w:rPr>
      </w:pPr>
      <w:r>
        <w:rPr>
          <w:rFonts w:ascii="Arial" w:hAnsi="Arial" w:cs="Arial"/>
          <w:sz w:val="22"/>
          <w:szCs w:val="22"/>
        </w:rPr>
        <w:t>Peine</w:t>
      </w:r>
    </w:p>
    <w:p w:rsidR="00BC52A2" w:rsidRDefault="00BC52A2" w:rsidP="004D3C2C">
      <w:pPr>
        <w:spacing w:line="360" w:lineRule="auto"/>
        <w:jc w:val="both"/>
        <w:rPr>
          <w:rFonts w:ascii="Arial" w:hAnsi="Arial" w:cs="Arial"/>
          <w:b/>
          <w:bCs/>
          <w:u w:val="single"/>
        </w:rPr>
      </w:pPr>
    </w:p>
    <w:p w:rsidR="00BC52A2" w:rsidRDefault="00BC52A2" w:rsidP="00CF29CE">
      <w:pPr>
        <w:pStyle w:val="Ttulo4"/>
      </w:pPr>
      <w:bookmarkStart w:id="35" w:name="_Toc210111135"/>
      <w:r>
        <w:t>Ejecución</w:t>
      </w:r>
      <w:bookmarkEnd w:id="35"/>
    </w:p>
    <w:p w:rsidR="00BC52A2" w:rsidRDefault="00B215CF" w:rsidP="004D3C2C">
      <w:pPr>
        <w:numPr>
          <w:ilvl w:val="0"/>
          <w:numId w:val="7"/>
        </w:numPr>
        <w:spacing w:line="360" w:lineRule="auto"/>
        <w:jc w:val="both"/>
        <w:rPr>
          <w:rFonts w:ascii="Arial" w:hAnsi="Arial" w:cs="Arial"/>
          <w:sz w:val="22"/>
          <w:szCs w:val="22"/>
        </w:rPr>
      </w:pPr>
      <w:r>
        <w:rPr>
          <w:noProof/>
          <w:lang w:val="es-ES"/>
        </w:rPr>
        <w:drawing>
          <wp:anchor distT="0" distB="0" distL="114300" distR="114300" simplePos="0" relativeHeight="251650048" behindDoc="1" locked="0" layoutInCell="1" allowOverlap="1">
            <wp:simplePos x="0" y="0"/>
            <wp:positionH relativeFrom="column">
              <wp:posOffset>4307840</wp:posOffset>
            </wp:positionH>
            <wp:positionV relativeFrom="paragraph">
              <wp:posOffset>36195</wp:posOffset>
            </wp:positionV>
            <wp:extent cx="1978660" cy="1432560"/>
            <wp:effectExtent l="0" t="0" r="2540" b="0"/>
            <wp:wrapTight wrapText="bothSides">
              <wp:wrapPolygon edited="0">
                <wp:start x="0" y="0"/>
                <wp:lineTo x="0" y="21255"/>
                <wp:lineTo x="3327" y="21255"/>
                <wp:lineTo x="19548" y="21255"/>
                <wp:lineTo x="20380" y="21255"/>
                <wp:lineTo x="21420" y="19819"/>
                <wp:lineTo x="21420" y="2585"/>
                <wp:lineTo x="20796" y="0"/>
                <wp:lineTo x="0" y="0"/>
              </wp:wrapPolygon>
            </wp:wrapTight>
            <wp:docPr id="3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clrChange>
                        <a:clrFrom>
                          <a:srgbClr val="FCFBFF"/>
                        </a:clrFrom>
                        <a:clrTo>
                          <a:srgbClr val="FCFBFF">
                            <a:alpha val="0"/>
                          </a:srgbClr>
                        </a:clrTo>
                      </a:clrChange>
                      <a:lum contrast="-60000"/>
                      <a:grayscl/>
                      <a:extLst>
                        <a:ext uri="{28A0092B-C50C-407E-A947-70E740481C1C}">
                          <a14:useLocalDpi xmlns:a14="http://schemas.microsoft.com/office/drawing/2010/main" val="0"/>
                        </a:ext>
                      </a:extLst>
                    </a:blip>
                    <a:srcRect l="1936" t="4874" r="55312" b="55504"/>
                    <a:stretch>
                      <a:fillRect/>
                    </a:stretch>
                  </pic:blipFill>
                  <pic:spPr bwMode="auto">
                    <a:xfrm>
                      <a:off x="0" y="0"/>
                      <a:ext cx="1978660" cy="143256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Colocar al paciente en la posición adecuada: decúbito supino (boca arriba).</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lastRenderedPageBreak/>
        <w:t xml:space="preserve">Desnudar al paciente y cubrirlo con la sábana o con una toalla, para </w:t>
      </w:r>
      <w:r w:rsidRPr="008A262F">
        <w:rPr>
          <w:rFonts w:ascii="Arial" w:hAnsi="Arial" w:cs="Arial"/>
          <w:b/>
          <w:sz w:val="22"/>
          <w:szCs w:val="22"/>
        </w:rPr>
        <w:t>preservar su intimidad</w:t>
      </w:r>
      <w:r>
        <w:rPr>
          <w:rFonts w:ascii="Arial" w:hAnsi="Arial" w:cs="Arial"/>
          <w:sz w:val="22"/>
          <w:szCs w:val="22"/>
        </w:rPr>
        <w:t>.</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Lavar la cara con agua sola, comenzando con los ojos, y si éstos presentan secreciones, proceda al lavado de ojos según la técnica adecuada.</w:t>
      </w:r>
    </w:p>
    <w:p w:rsidR="00BC52A2" w:rsidRDefault="00B215CF" w:rsidP="004D3C2C">
      <w:pPr>
        <w:numPr>
          <w:ilvl w:val="0"/>
          <w:numId w:val="7"/>
        </w:numPr>
        <w:spacing w:line="360" w:lineRule="auto"/>
        <w:jc w:val="both"/>
        <w:rPr>
          <w:rFonts w:ascii="Arial" w:hAnsi="Arial" w:cs="Arial"/>
          <w:sz w:val="22"/>
          <w:szCs w:val="22"/>
        </w:rPr>
      </w:pPr>
      <w:r>
        <w:rPr>
          <w:noProof/>
          <w:lang w:val="es-ES"/>
        </w:rPr>
        <w:drawing>
          <wp:anchor distT="0" distB="0" distL="114300" distR="114300" simplePos="0" relativeHeight="251672576" behindDoc="1" locked="0" layoutInCell="1" allowOverlap="1">
            <wp:simplePos x="0" y="0"/>
            <wp:positionH relativeFrom="column">
              <wp:posOffset>4457700</wp:posOffset>
            </wp:positionH>
            <wp:positionV relativeFrom="paragraph">
              <wp:posOffset>-240665</wp:posOffset>
            </wp:positionV>
            <wp:extent cx="1654175" cy="1359535"/>
            <wp:effectExtent l="0" t="0" r="3175" b="0"/>
            <wp:wrapTight wrapText="bothSides">
              <wp:wrapPolygon edited="0">
                <wp:start x="0" y="0"/>
                <wp:lineTo x="0" y="21186"/>
                <wp:lineTo x="21393" y="21186"/>
                <wp:lineTo x="21393" y="0"/>
                <wp:lineTo x="0" y="0"/>
              </wp:wrapPolygon>
            </wp:wrapTight>
            <wp:docPr id="3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clrChange>
                        <a:clrFrom>
                          <a:srgbClr val="FCFDFF"/>
                        </a:clrFrom>
                        <a:clrTo>
                          <a:srgbClr val="FCFDFF">
                            <a:alpha val="0"/>
                          </a:srgbClr>
                        </a:clrTo>
                      </a:clrChange>
                      <a:extLst>
                        <a:ext uri="{28A0092B-C50C-407E-A947-70E740481C1C}">
                          <a14:useLocalDpi xmlns:a14="http://schemas.microsoft.com/office/drawing/2010/main" val="0"/>
                        </a:ext>
                      </a:extLst>
                    </a:blip>
                    <a:srcRect l="6583" t="48235" r="55183" b="11563"/>
                    <a:stretch>
                      <a:fillRect/>
                    </a:stretch>
                  </pic:blipFill>
                  <pic:spPr bwMode="auto">
                    <a:xfrm>
                      <a:off x="0" y="0"/>
                      <a:ext cx="1654175" cy="1359535"/>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Enjabonar, aclarar con abundante agua y secar a fondo, realizando fricciones firmes pero suaves con movimientos circulares. Evite enjabonar en exceso al paciente porque después costará más aclarar, y pueden quedar restos de jabón que produzcan irritaciones en la piel.</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 xml:space="preserve">Seguir el orden establecido en el apartado (5) y destapar sólo la zona correspondiente. </w:t>
      </w:r>
    </w:p>
    <w:tbl>
      <w:tblPr>
        <w:tblStyle w:val="Tablaconcuadrcula"/>
        <w:tblW w:w="0" w:type="auto"/>
        <w:tblInd w:w="2088" w:type="dxa"/>
        <w:tblLook w:val="01E0" w:firstRow="1" w:lastRow="1" w:firstColumn="1" w:lastColumn="1" w:noHBand="0" w:noVBand="0"/>
      </w:tblPr>
      <w:tblGrid>
        <w:gridCol w:w="6632"/>
      </w:tblGrid>
      <w:tr w:rsidR="00BC52A2" w:rsidRPr="009D2B6A">
        <w:tc>
          <w:tcPr>
            <w:tcW w:w="7488" w:type="dxa"/>
            <w:shd w:val="clear" w:color="auto" w:fill="E0E0E0"/>
          </w:tcPr>
          <w:p w:rsidR="00BC52A2" w:rsidRPr="009D2B6A" w:rsidRDefault="00BC52A2" w:rsidP="009D2B6A">
            <w:pPr>
              <w:pStyle w:val="PrrafoNormal"/>
              <w:ind w:left="0" w:right="0"/>
              <w:rPr>
                <w:b/>
                <w:u w:val="single"/>
              </w:rPr>
            </w:pPr>
            <w:r w:rsidRPr="009D2B6A">
              <w:rPr>
                <w:b/>
                <w:u w:val="single"/>
              </w:rPr>
              <w:t xml:space="preserve">RECUERDE </w:t>
            </w:r>
          </w:p>
          <w:p w:rsidR="00BC52A2" w:rsidRPr="009D2B6A" w:rsidRDefault="00BC52A2" w:rsidP="009D2B6A">
            <w:pPr>
              <w:pStyle w:val="PrrafoNormal"/>
              <w:ind w:left="0" w:right="0"/>
              <w:rPr>
                <w:highlight w:val="cyan"/>
              </w:rPr>
            </w:pPr>
            <w:r w:rsidRPr="009D2B6A">
              <w:t xml:space="preserve">Insistir en los espacios interdigitales, en la zona submamaria (si es mujer), en la zona umbilical y en los espacios inguinales. </w:t>
            </w:r>
          </w:p>
        </w:tc>
      </w:tr>
    </w:tbl>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 xml:space="preserve">Colocar al paciente en decúbito lateral, procediendo al lavado y secado de espalda y zona perianal. Al mismo tiempo, observar  especialmente las zonas de mayor presión. </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Aplicar crema hidratante masajeando a la vez.</w:t>
      </w:r>
      <w:r>
        <w:rPr>
          <w:rFonts w:ascii="Arial" w:hAnsi="Arial" w:cs="Arial"/>
          <w:bCs/>
          <w:sz w:val="22"/>
          <w:szCs w:val="22"/>
        </w:rPr>
        <w:t xml:space="preserve"> </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Cambiar la ropa de la cama.</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Vestir al paciente con pijama o camisón.</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Peinarlo y perfumarlo con la colonia.</w:t>
      </w:r>
    </w:p>
    <w:p w:rsidR="00BC52A2" w:rsidRDefault="00BC52A2" w:rsidP="004D3C2C">
      <w:pPr>
        <w:numPr>
          <w:ilvl w:val="0"/>
          <w:numId w:val="7"/>
        </w:numPr>
        <w:spacing w:line="360" w:lineRule="auto"/>
        <w:jc w:val="both"/>
        <w:rPr>
          <w:rFonts w:ascii="Arial" w:hAnsi="Arial" w:cs="Arial"/>
          <w:sz w:val="22"/>
          <w:szCs w:val="22"/>
        </w:rPr>
      </w:pPr>
      <w:r>
        <w:rPr>
          <w:rFonts w:ascii="Arial" w:hAnsi="Arial" w:cs="Arial"/>
          <w:sz w:val="22"/>
          <w:szCs w:val="22"/>
        </w:rPr>
        <w:t xml:space="preserve">Dejar al paciente en una posición cómoda y proporcionarle el máximo bienestar. </w:t>
      </w:r>
    </w:p>
    <w:p w:rsidR="00BC52A2" w:rsidRDefault="00BC52A2" w:rsidP="00CF29CE">
      <w:pPr>
        <w:pStyle w:val="Ttulo3"/>
      </w:pPr>
      <w:bookmarkStart w:id="36" w:name="_Toc210111136"/>
      <w:r>
        <w:t>Baño corporal parcial:</w:t>
      </w:r>
      <w:bookmarkEnd w:id="36"/>
      <w:r>
        <w:tab/>
      </w:r>
      <w:r>
        <w:tab/>
      </w:r>
      <w:r>
        <w:tab/>
      </w:r>
      <w:r>
        <w:tab/>
      </w:r>
      <w:r>
        <w:tab/>
      </w:r>
    </w:p>
    <w:p w:rsidR="00BC52A2" w:rsidRDefault="00B215CF" w:rsidP="00CF29CE">
      <w:pPr>
        <w:pStyle w:val="PrrafoNormal"/>
      </w:pPr>
      <w:r>
        <w:rPr>
          <w:noProof/>
          <w:lang w:val="es-ES"/>
        </w:rPr>
        <w:drawing>
          <wp:anchor distT="0" distB="0" distL="114300" distR="114300" simplePos="0" relativeHeight="251643904" behindDoc="0" locked="0" layoutInCell="1" allowOverlap="1">
            <wp:simplePos x="0" y="0"/>
            <wp:positionH relativeFrom="column">
              <wp:posOffset>4476750</wp:posOffset>
            </wp:positionH>
            <wp:positionV relativeFrom="paragraph">
              <wp:posOffset>179070</wp:posOffset>
            </wp:positionV>
            <wp:extent cx="1201420" cy="1485900"/>
            <wp:effectExtent l="0" t="0" r="0" b="0"/>
            <wp:wrapSquare wrapText="bothSides"/>
            <wp:docPr id="30" name="Imagen 15" descr="http://www.dibujosparapintar.com/imagenes/nino_secandose_c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dibujosparapintar.com/imagenes/nino_secandose_cara.png"/>
                    <pic:cNvPicPr>
                      <a:picLocks noChangeAspect="1" noChangeArrowheads="1"/>
                    </pic:cNvPicPr>
                  </pic:nvPicPr>
                  <pic:blipFill>
                    <a:blip r:embed="rId17">
                      <a:clrChange>
                        <a:clrFrom>
                          <a:srgbClr val="FFFFFF"/>
                        </a:clrFrom>
                        <a:clrTo>
                          <a:srgbClr val="FFFFFF">
                            <a:alpha val="0"/>
                          </a:srgbClr>
                        </a:clrTo>
                      </a:clrChange>
                      <a:lum bright="-48000" contrast="-12000"/>
                      <a:extLst>
                        <a:ext uri="{28A0092B-C50C-407E-A947-70E740481C1C}">
                          <a14:useLocalDpi xmlns:a14="http://schemas.microsoft.com/office/drawing/2010/main" val="0"/>
                        </a:ext>
                      </a:extLst>
                    </a:blip>
                    <a:srcRect b="9955"/>
                    <a:stretch>
                      <a:fillRect/>
                    </a:stretch>
                  </pic:blipFill>
                  <pic:spPr bwMode="auto">
                    <a:xfrm>
                      <a:off x="0" y="0"/>
                      <a:ext cx="1201420" cy="1485900"/>
                    </a:xfrm>
                    <a:prstGeom prst="rect">
                      <a:avLst/>
                    </a:prstGeom>
                    <a:noFill/>
                  </pic:spPr>
                </pic:pic>
              </a:graphicData>
            </a:graphic>
            <wp14:sizeRelH relativeFrom="page">
              <wp14:pctWidth>0</wp14:pctWidth>
            </wp14:sizeRelH>
            <wp14:sizeRelV relativeFrom="page">
              <wp14:pctHeight>0</wp14:pctHeight>
            </wp14:sizeRelV>
          </wp:anchor>
        </w:drawing>
      </w:r>
      <w:r w:rsidR="00BC52A2">
        <w:t>Se aplican los mismos principios que para el baño en cama. Sin embargo, sólo se lavan aquellas partes que contienen suciedad, o que si se descuidan pueden provocar enfermedad, mal olor o incomodidad.</w:t>
      </w:r>
    </w:p>
    <w:p w:rsidR="00BC52A2" w:rsidRDefault="00BC52A2" w:rsidP="00CF29CE">
      <w:pPr>
        <w:pStyle w:val="PrrafoNormal"/>
      </w:pPr>
      <w:r>
        <w:t>Cuando el paciente se halle demasiado enfermo para tolerar un baño en cama completo es importante la realización de medidas mínimas de higiene: baño corporal parcial.</w:t>
      </w:r>
    </w:p>
    <w:p w:rsidR="00BC52A2" w:rsidRDefault="00BC52A2" w:rsidP="00CF29CE">
      <w:pPr>
        <w:pStyle w:val="Ttulo3"/>
      </w:pPr>
      <w:bookmarkStart w:id="37" w:name="_Toc210111137"/>
      <w:r>
        <w:lastRenderedPageBreak/>
        <w:t>Higiene del cabello</w:t>
      </w:r>
      <w:bookmarkEnd w:id="37"/>
    </w:p>
    <w:p w:rsidR="00BC52A2" w:rsidRDefault="00BC52A2" w:rsidP="00CF29CE">
      <w:pPr>
        <w:pStyle w:val="Ttulo4"/>
      </w:pPr>
      <w:bookmarkStart w:id="38" w:name="_Toc210111138"/>
      <w:r>
        <w:t>Objetivos específicos</w:t>
      </w:r>
      <w:bookmarkEnd w:id="38"/>
    </w:p>
    <w:p w:rsidR="00BC52A2" w:rsidRDefault="00BC52A2" w:rsidP="003A7B47">
      <w:pPr>
        <w:numPr>
          <w:ilvl w:val="0"/>
          <w:numId w:val="12"/>
        </w:numPr>
        <w:tabs>
          <w:tab w:val="clear" w:pos="2136"/>
        </w:tabs>
        <w:spacing w:line="360" w:lineRule="auto"/>
        <w:ind w:left="900"/>
        <w:jc w:val="both"/>
        <w:rPr>
          <w:rFonts w:ascii="Arial" w:hAnsi="Arial" w:cs="Arial"/>
          <w:color w:val="000080"/>
          <w:sz w:val="22"/>
          <w:szCs w:val="22"/>
        </w:rPr>
      </w:pPr>
      <w:r>
        <w:rPr>
          <w:rFonts w:ascii="Arial" w:hAnsi="Arial" w:cs="Arial"/>
          <w:sz w:val="22"/>
          <w:szCs w:val="22"/>
        </w:rPr>
        <w:t>Propiciar bienestar al paciente</w:t>
      </w:r>
    </w:p>
    <w:p w:rsidR="00BC52A2" w:rsidRPr="007757EC" w:rsidRDefault="00BC52A2" w:rsidP="003A7B47">
      <w:pPr>
        <w:numPr>
          <w:ilvl w:val="0"/>
          <w:numId w:val="12"/>
        </w:numPr>
        <w:tabs>
          <w:tab w:val="clear" w:pos="2136"/>
        </w:tabs>
        <w:spacing w:line="360" w:lineRule="auto"/>
        <w:ind w:left="900"/>
        <w:jc w:val="both"/>
        <w:rPr>
          <w:rFonts w:ascii="Arial" w:hAnsi="Arial" w:cs="Arial"/>
          <w:color w:val="000080"/>
          <w:sz w:val="22"/>
          <w:szCs w:val="22"/>
        </w:rPr>
      </w:pPr>
      <w:r>
        <w:rPr>
          <w:rFonts w:ascii="Arial" w:hAnsi="Arial" w:cs="Arial"/>
          <w:sz w:val="22"/>
          <w:szCs w:val="22"/>
        </w:rPr>
        <w:t xml:space="preserve">Evitar o combatir problemas como la pediculosis (La </w:t>
      </w:r>
      <w:r>
        <w:rPr>
          <w:rFonts w:ascii="Arial" w:hAnsi="Arial" w:cs="Arial"/>
          <w:bCs/>
          <w:sz w:val="22"/>
          <w:szCs w:val="22"/>
        </w:rPr>
        <w:t>pediculosis</w:t>
      </w:r>
      <w:r>
        <w:rPr>
          <w:rFonts w:ascii="Arial" w:hAnsi="Arial" w:cs="Arial"/>
          <w:sz w:val="22"/>
          <w:szCs w:val="22"/>
        </w:rPr>
        <w:t xml:space="preserve"> o infestación de “</w:t>
      </w:r>
      <w:r>
        <w:rPr>
          <w:rFonts w:ascii="Arial" w:hAnsi="Arial" w:cs="Arial"/>
          <w:i/>
          <w:sz w:val="22"/>
          <w:szCs w:val="22"/>
        </w:rPr>
        <w:t>piojo</w:t>
      </w:r>
      <w:r w:rsidRPr="008A209E">
        <w:rPr>
          <w:rFonts w:ascii="Arial" w:hAnsi="Arial" w:cs="Arial"/>
          <w:i/>
          <w:sz w:val="22"/>
          <w:szCs w:val="22"/>
        </w:rPr>
        <w:t>s</w:t>
      </w:r>
      <w:r>
        <w:rPr>
          <w:rFonts w:ascii="Arial" w:hAnsi="Arial" w:cs="Arial"/>
          <w:i/>
          <w:sz w:val="22"/>
          <w:szCs w:val="22"/>
        </w:rPr>
        <w:t>”</w:t>
      </w:r>
      <w:r>
        <w:rPr>
          <w:rFonts w:ascii="Arial" w:hAnsi="Arial" w:cs="Arial"/>
          <w:sz w:val="22"/>
          <w:szCs w:val="22"/>
        </w:rPr>
        <w:t xml:space="preserve"> del cuello cabelludo es un problema de salud consistente en la presencia de un insecto, el "</w:t>
      </w:r>
      <w:r>
        <w:rPr>
          <w:rFonts w:ascii="Arial" w:hAnsi="Arial" w:cs="Arial"/>
          <w:i/>
          <w:iCs/>
          <w:sz w:val="22"/>
          <w:szCs w:val="22"/>
        </w:rPr>
        <w:t>pedículus humanis capitis"</w:t>
      </w:r>
      <w:r>
        <w:rPr>
          <w:rFonts w:ascii="Arial" w:hAnsi="Arial" w:cs="Arial"/>
          <w:sz w:val="22"/>
          <w:szCs w:val="22"/>
        </w:rPr>
        <w:t xml:space="preserve">, en la cabeza). </w:t>
      </w:r>
    </w:p>
    <w:p w:rsidR="00BC52A2" w:rsidRDefault="00BC52A2" w:rsidP="003A7B47">
      <w:pPr>
        <w:numPr>
          <w:ilvl w:val="0"/>
          <w:numId w:val="12"/>
        </w:numPr>
        <w:tabs>
          <w:tab w:val="clear" w:pos="2136"/>
        </w:tabs>
        <w:spacing w:line="360" w:lineRule="auto"/>
        <w:ind w:left="900"/>
        <w:jc w:val="both"/>
        <w:rPr>
          <w:rFonts w:ascii="Arial" w:hAnsi="Arial" w:cs="Arial"/>
          <w:color w:val="000080"/>
          <w:sz w:val="22"/>
          <w:szCs w:val="22"/>
        </w:rPr>
      </w:pPr>
      <w:r>
        <w:rPr>
          <w:rFonts w:ascii="Arial" w:hAnsi="Arial" w:cs="Arial"/>
          <w:sz w:val="22"/>
          <w:szCs w:val="22"/>
          <w:u w:val="single"/>
        </w:rPr>
        <w:t>Detección</w:t>
      </w:r>
      <w:r>
        <w:rPr>
          <w:rFonts w:ascii="Arial" w:hAnsi="Arial" w:cs="Arial"/>
          <w:sz w:val="22"/>
          <w:szCs w:val="22"/>
        </w:rPr>
        <w:t>: Los parásitos adultos son difíciles de visualizar, aunque su búsqueda se ve facilitada si el cabello está húmedo, ya que los movimientos del parásito son más torpes. Las liendres ó huevos suelen estar localizadas en toda la zona de la nuca y detrás de las orejas. Se distinguen de la caspa porque los huevos están firmemente adheridos al pelo.</w:t>
      </w:r>
    </w:p>
    <w:p w:rsidR="00BC52A2" w:rsidRDefault="00BC52A2" w:rsidP="00CF29CE">
      <w:pPr>
        <w:pStyle w:val="Ttulo4"/>
      </w:pPr>
      <w:bookmarkStart w:id="39" w:name="_Toc210111139"/>
      <w:r>
        <w:t>Material</w:t>
      </w:r>
      <w:bookmarkEnd w:id="39"/>
    </w:p>
    <w:p w:rsidR="00BC52A2" w:rsidRDefault="00BC52A2" w:rsidP="003A7B47">
      <w:pPr>
        <w:numPr>
          <w:ilvl w:val="0"/>
          <w:numId w:val="13"/>
        </w:numPr>
        <w:tabs>
          <w:tab w:val="clear" w:pos="2136"/>
        </w:tabs>
        <w:spacing w:line="360" w:lineRule="auto"/>
        <w:ind w:left="900"/>
        <w:jc w:val="both"/>
        <w:rPr>
          <w:rFonts w:ascii="Arial" w:hAnsi="Arial" w:cs="Arial"/>
          <w:i/>
          <w:iCs/>
          <w:color w:val="333399"/>
          <w:sz w:val="22"/>
          <w:szCs w:val="22"/>
        </w:rPr>
      </w:pPr>
      <w:r>
        <w:rPr>
          <w:rFonts w:ascii="Arial" w:hAnsi="Arial" w:cs="Arial"/>
          <w:sz w:val="22"/>
          <w:szCs w:val="22"/>
        </w:rPr>
        <w:t>Palangana o lava cabezas (para recoger el agua)</w:t>
      </w:r>
    </w:p>
    <w:p w:rsidR="00BC52A2" w:rsidRDefault="00BC52A2" w:rsidP="003A7B47">
      <w:pPr>
        <w:numPr>
          <w:ilvl w:val="0"/>
          <w:numId w:val="13"/>
        </w:numPr>
        <w:tabs>
          <w:tab w:val="clear" w:pos="2136"/>
        </w:tabs>
        <w:spacing w:line="360" w:lineRule="auto"/>
        <w:ind w:left="900"/>
        <w:jc w:val="both"/>
        <w:rPr>
          <w:rFonts w:ascii="Arial" w:hAnsi="Arial" w:cs="Arial"/>
          <w:i/>
          <w:iCs/>
          <w:color w:val="333399"/>
          <w:sz w:val="22"/>
          <w:szCs w:val="22"/>
        </w:rPr>
      </w:pPr>
      <w:r>
        <w:rPr>
          <w:rFonts w:ascii="Arial" w:hAnsi="Arial" w:cs="Arial"/>
          <w:sz w:val="22"/>
          <w:szCs w:val="22"/>
        </w:rPr>
        <w:t>Agua a 37 º de temperatura (debe ser una temperatura adecuada para evitar quemaduras en el cuero cabelludo)</w:t>
      </w:r>
    </w:p>
    <w:p w:rsidR="00BC52A2" w:rsidRDefault="00BC52A2" w:rsidP="003A7B47">
      <w:pPr>
        <w:numPr>
          <w:ilvl w:val="0"/>
          <w:numId w:val="13"/>
        </w:numPr>
        <w:tabs>
          <w:tab w:val="clear" w:pos="2136"/>
        </w:tabs>
        <w:spacing w:line="360" w:lineRule="auto"/>
        <w:ind w:left="900"/>
        <w:jc w:val="both"/>
        <w:rPr>
          <w:rFonts w:ascii="Arial" w:hAnsi="Arial" w:cs="Arial"/>
          <w:i/>
          <w:iCs/>
          <w:color w:val="333399"/>
          <w:sz w:val="22"/>
          <w:szCs w:val="22"/>
        </w:rPr>
      </w:pPr>
      <w:r>
        <w:rPr>
          <w:rFonts w:ascii="Arial" w:hAnsi="Arial" w:cs="Arial"/>
          <w:sz w:val="22"/>
          <w:szCs w:val="22"/>
        </w:rPr>
        <w:t>Dos hules de plástico</w:t>
      </w:r>
    </w:p>
    <w:p w:rsidR="00BC52A2" w:rsidRPr="008A262F" w:rsidRDefault="00BC52A2" w:rsidP="003A7B47">
      <w:pPr>
        <w:numPr>
          <w:ilvl w:val="0"/>
          <w:numId w:val="13"/>
        </w:numPr>
        <w:tabs>
          <w:tab w:val="clear" w:pos="2136"/>
        </w:tabs>
        <w:spacing w:line="360" w:lineRule="auto"/>
        <w:ind w:left="900"/>
        <w:jc w:val="both"/>
        <w:rPr>
          <w:rFonts w:ascii="Arial" w:hAnsi="Arial" w:cs="Arial"/>
          <w:i/>
          <w:iCs/>
          <w:color w:val="333399"/>
          <w:sz w:val="22"/>
          <w:szCs w:val="22"/>
        </w:rPr>
      </w:pPr>
      <w:r>
        <w:rPr>
          <w:rFonts w:ascii="Arial" w:hAnsi="Arial" w:cs="Arial"/>
          <w:sz w:val="22"/>
          <w:szCs w:val="22"/>
        </w:rPr>
        <w:t>Champú</w:t>
      </w:r>
    </w:p>
    <w:p w:rsidR="00BC52A2" w:rsidRDefault="00BC52A2" w:rsidP="003A7B47">
      <w:pPr>
        <w:numPr>
          <w:ilvl w:val="0"/>
          <w:numId w:val="13"/>
        </w:numPr>
        <w:tabs>
          <w:tab w:val="clear" w:pos="2136"/>
        </w:tabs>
        <w:spacing w:line="360" w:lineRule="auto"/>
        <w:ind w:left="900"/>
        <w:jc w:val="both"/>
        <w:rPr>
          <w:rFonts w:ascii="Arial" w:hAnsi="Arial" w:cs="Arial"/>
          <w:i/>
          <w:iCs/>
          <w:color w:val="333399"/>
          <w:sz w:val="22"/>
          <w:szCs w:val="22"/>
        </w:rPr>
      </w:pPr>
      <w:r>
        <w:rPr>
          <w:rFonts w:ascii="Arial" w:hAnsi="Arial" w:cs="Arial"/>
          <w:sz w:val="22"/>
          <w:szCs w:val="22"/>
        </w:rPr>
        <w:t>Toallas</w:t>
      </w:r>
    </w:p>
    <w:p w:rsidR="00BC52A2" w:rsidRDefault="00BC52A2" w:rsidP="003A7B47">
      <w:pPr>
        <w:numPr>
          <w:ilvl w:val="0"/>
          <w:numId w:val="13"/>
        </w:numPr>
        <w:tabs>
          <w:tab w:val="clear" w:pos="2136"/>
        </w:tabs>
        <w:spacing w:line="360" w:lineRule="auto"/>
        <w:ind w:left="900"/>
        <w:jc w:val="both"/>
        <w:rPr>
          <w:rFonts w:ascii="Arial" w:hAnsi="Arial" w:cs="Arial"/>
          <w:sz w:val="22"/>
          <w:szCs w:val="22"/>
        </w:rPr>
      </w:pPr>
      <w:r>
        <w:rPr>
          <w:rFonts w:ascii="Arial" w:hAnsi="Arial" w:cs="Arial"/>
          <w:sz w:val="22"/>
          <w:szCs w:val="22"/>
        </w:rPr>
        <w:t>Peine; el cual debe ser individual para cada  paciente, de esta forma se evitará el riesgo de transmisión de infecciones.</w:t>
      </w:r>
    </w:p>
    <w:p w:rsidR="00BC52A2" w:rsidRDefault="00B215CF" w:rsidP="00CF29CE">
      <w:pPr>
        <w:pStyle w:val="Ttulo4"/>
      </w:pPr>
      <w:bookmarkStart w:id="40" w:name="_Toc210111140"/>
      <w:r>
        <w:rPr>
          <w:noProof/>
          <w:lang w:val="es-ES"/>
        </w:rPr>
        <w:drawing>
          <wp:anchor distT="0" distB="0" distL="114300" distR="114300" simplePos="0" relativeHeight="251646976" behindDoc="1" locked="0" layoutInCell="1" allowOverlap="1">
            <wp:simplePos x="0" y="0"/>
            <wp:positionH relativeFrom="column">
              <wp:posOffset>4343400</wp:posOffset>
            </wp:positionH>
            <wp:positionV relativeFrom="paragraph">
              <wp:posOffset>142240</wp:posOffset>
            </wp:positionV>
            <wp:extent cx="1943100" cy="1787525"/>
            <wp:effectExtent l="0" t="0" r="0" b="3175"/>
            <wp:wrapTight wrapText="bothSides">
              <wp:wrapPolygon edited="0">
                <wp:start x="0" y="0"/>
                <wp:lineTo x="0" y="21408"/>
                <wp:lineTo x="21388" y="21408"/>
                <wp:lineTo x="21388" y="460"/>
                <wp:lineTo x="21176" y="0"/>
                <wp:lineTo x="0" y="0"/>
              </wp:wrapPolygon>
            </wp:wrapTight>
            <wp:docPr id="2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clrChange>
                        <a:clrFrom>
                          <a:srgbClr val="FBFCFF"/>
                        </a:clrFrom>
                        <a:clrTo>
                          <a:srgbClr val="FBFCFF">
                            <a:alpha val="0"/>
                          </a:srgbClr>
                        </a:clrTo>
                      </a:clrChange>
                      <a:extLst>
                        <a:ext uri="{28A0092B-C50C-407E-A947-70E740481C1C}">
                          <a14:useLocalDpi xmlns:a14="http://schemas.microsoft.com/office/drawing/2010/main" val="0"/>
                        </a:ext>
                      </a:extLst>
                    </a:blip>
                    <a:srcRect l="8829" t="6274" r="7516" b="14395"/>
                    <a:stretch>
                      <a:fillRect/>
                    </a:stretch>
                  </pic:blipFill>
                  <pic:spPr bwMode="auto">
                    <a:xfrm>
                      <a:off x="0" y="0"/>
                      <a:ext cx="1943100" cy="1787525"/>
                    </a:xfrm>
                    <a:prstGeom prst="rect">
                      <a:avLst/>
                    </a:prstGeom>
                    <a:noFill/>
                  </pic:spPr>
                </pic:pic>
              </a:graphicData>
            </a:graphic>
            <wp14:sizeRelH relativeFrom="page">
              <wp14:pctWidth>0</wp14:pctWidth>
            </wp14:sizeRelH>
            <wp14:sizeRelV relativeFrom="page">
              <wp14:pctHeight>0</wp14:pctHeight>
            </wp14:sizeRelV>
          </wp:anchor>
        </w:drawing>
      </w:r>
      <w:r w:rsidR="00BC52A2">
        <w:t>Ejecución</w:t>
      </w:r>
      <w:bookmarkEnd w:id="40"/>
    </w:p>
    <w:p w:rsidR="00BC52A2" w:rsidRDefault="00BC52A2" w:rsidP="003A7B47">
      <w:pPr>
        <w:numPr>
          <w:ilvl w:val="0"/>
          <w:numId w:val="14"/>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Colocar el cabezal de la cama en un plano horizontal y retirar la almohada.</w:t>
      </w:r>
    </w:p>
    <w:p w:rsidR="00BC52A2" w:rsidRDefault="00BC52A2" w:rsidP="003A7B47">
      <w:pPr>
        <w:numPr>
          <w:ilvl w:val="0"/>
          <w:numId w:val="14"/>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Colocar al paciente en posición de decúbito supino, con la cabeza en el borde superior de la cama</w:t>
      </w:r>
    </w:p>
    <w:p w:rsidR="00BC52A2" w:rsidRDefault="00BC52A2" w:rsidP="003A7B47">
      <w:pPr>
        <w:numPr>
          <w:ilvl w:val="0"/>
          <w:numId w:val="14"/>
        </w:numPr>
        <w:tabs>
          <w:tab w:val="clear" w:pos="2136"/>
        </w:tabs>
        <w:spacing w:line="360" w:lineRule="auto"/>
        <w:ind w:left="900"/>
        <w:jc w:val="both"/>
        <w:rPr>
          <w:rFonts w:ascii="Arial" w:hAnsi="Arial" w:cs="Arial"/>
          <w:sz w:val="22"/>
          <w:szCs w:val="22"/>
        </w:rPr>
      </w:pPr>
      <w:r>
        <w:rPr>
          <w:rFonts w:ascii="Arial" w:hAnsi="Arial" w:cs="Arial"/>
          <w:sz w:val="22"/>
          <w:szCs w:val="22"/>
        </w:rPr>
        <w:t>Colocar los hules debajo de la cabeza y hombros del paciente y una toalla encima del hule, para así evitar que se moje la ropa de la cama.</w:t>
      </w:r>
    </w:p>
    <w:p w:rsidR="00BC52A2" w:rsidRDefault="00BC52A2" w:rsidP="003A7B47">
      <w:pPr>
        <w:numPr>
          <w:ilvl w:val="0"/>
          <w:numId w:val="14"/>
        </w:numPr>
        <w:tabs>
          <w:tab w:val="clear" w:pos="2136"/>
        </w:tabs>
        <w:spacing w:line="360" w:lineRule="auto"/>
        <w:ind w:left="900"/>
        <w:jc w:val="both"/>
        <w:rPr>
          <w:rFonts w:ascii="Arial" w:hAnsi="Arial" w:cs="Arial"/>
          <w:sz w:val="22"/>
          <w:szCs w:val="22"/>
        </w:rPr>
      </w:pPr>
      <w:r>
        <w:rPr>
          <w:rFonts w:ascii="Arial" w:hAnsi="Arial" w:cs="Arial"/>
          <w:sz w:val="22"/>
          <w:szCs w:val="22"/>
        </w:rPr>
        <w:t>Hacer un canal con el hule desde la cama hasta el recipiente o palangana para recoger el agua.</w:t>
      </w:r>
    </w:p>
    <w:p w:rsidR="00BC52A2" w:rsidRDefault="00BC52A2" w:rsidP="00CF29CE">
      <w:pPr>
        <w:pStyle w:val="Ttulo4"/>
      </w:pPr>
      <w:bookmarkStart w:id="41" w:name="_Toc210111141"/>
      <w:r>
        <w:t>Consideraciones</w:t>
      </w:r>
      <w:bookmarkEnd w:id="41"/>
    </w:p>
    <w:p w:rsidR="00BC52A2" w:rsidRDefault="00B215CF" w:rsidP="003A7B47">
      <w:pPr>
        <w:numPr>
          <w:ilvl w:val="0"/>
          <w:numId w:val="8"/>
        </w:numPr>
        <w:tabs>
          <w:tab w:val="clear" w:pos="2136"/>
        </w:tabs>
        <w:spacing w:line="360" w:lineRule="auto"/>
        <w:ind w:left="900"/>
        <w:jc w:val="both"/>
        <w:rPr>
          <w:rFonts w:ascii="Arial" w:hAnsi="Arial" w:cs="Arial"/>
          <w:sz w:val="22"/>
          <w:szCs w:val="22"/>
        </w:rPr>
      </w:pPr>
      <w:r>
        <w:rPr>
          <w:noProof/>
          <w:lang w:val="es-ES"/>
        </w:rPr>
        <w:lastRenderedPageBreak/>
        <w:drawing>
          <wp:anchor distT="0" distB="0" distL="114300" distR="114300" simplePos="0" relativeHeight="251651072" behindDoc="1" locked="0" layoutInCell="1" allowOverlap="1">
            <wp:simplePos x="0" y="0"/>
            <wp:positionH relativeFrom="column">
              <wp:posOffset>4533900</wp:posOffset>
            </wp:positionH>
            <wp:positionV relativeFrom="paragraph">
              <wp:posOffset>342900</wp:posOffset>
            </wp:positionV>
            <wp:extent cx="1261110" cy="1689735"/>
            <wp:effectExtent l="0" t="0" r="0" b="5715"/>
            <wp:wrapTight wrapText="bothSides">
              <wp:wrapPolygon edited="0">
                <wp:start x="0" y="0"/>
                <wp:lineTo x="0" y="21430"/>
                <wp:lineTo x="21208" y="21430"/>
                <wp:lineTo x="21208" y="0"/>
                <wp:lineTo x="0" y="0"/>
              </wp:wrapPolygon>
            </wp:wrapTight>
            <wp:docPr id="28" name="Imagen 17" descr="Niños pentinándose el pe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iños pentinándose el pel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1110" cy="1689735"/>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Peinar y cepillar el cabello antes de mojarlo para desenredarlo y así evitar que se quiebre.</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Colocar una toalla en torno al cuello y hombros del paciente para que el agua no se escurra por todo el cuerpo.</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Mojar el cabello y aplicar el champú.</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 xml:space="preserve">Frotar y dar un masaje realizando movimientos circulares y suaves con las yemas de los dedos en todo el cuero cabelludo, empezando por la zona frontal y siguiendo hacia atrás. </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Aclarar el cabello a fondo para retirar los restos de champú.</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Escurrir toda el agua posible del cabello con las manos.</w:t>
      </w:r>
    </w:p>
    <w:p w:rsidR="00BC52A2" w:rsidRDefault="00BC52A2" w:rsidP="003A7B47">
      <w:pPr>
        <w:numPr>
          <w:ilvl w:val="0"/>
          <w:numId w:val="8"/>
        </w:numPr>
        <w:tabs>
          <w:tab w:val="clear" w:pos="2136"/>
        </w:tabs>
        <w:spacing w:line="360" w:lineRule="auto"/>
        <w:ind w:left="900"/>
        <w:jc w:val="both"/>
        <w:rPr>
          <w:rFonts w:ascii="Arial" w:hAnsi="Arial" w:cs="Arial"/>
          <w:sz w:val="22"/>
          <w:szCs w:val="22"/>
        </w:rPr>
      </w:pPr>
      <w:r>
        <w:rPr>
          <w:rFonts w:ascii="Arial" w:hAnsi="Arial" w:cs="Arial"/>
          <w:sz w:val="22"/>
          <w:szCs w:val="22"/>
        </w:rPr>
        <w:t>Secarlo con una toalla, peinarlo teniendo en cuenta que el paciente no experimente dolor al hacerlo, y secarlo con el secador.</w:t>
      </w:r>
    </w:p>
    <w:p w:rsidR="00BC52A2" w:rsidRDefault="00BC52A2" w:rsidP="00CF29CE">
      <w:pPr>
        <w:pStyle w:val="Ttulo3"/>
      </w:pPr>
      <w:bookmarkStart w:id="42" w:name="_Toc210111142"/>
      <w:r>
        <w:t>Higiene ocular</w:t>
      </w:r>
      <w:bookmarkEnd w:id="42"/>
    </w:p>
    <w:p w:rsidR="00BC52A2" w:rsidRDefault="00BC52A2" w:rsidP="00C84298">
      <w:pPr>
        <w:pStyle w:val="PrrafoNormal"/>
      </w:pPr>
      <w:r>
        <w:t>Las enfermedades que afectan los párpados provocan secreciones y costras perjudiciales.</w:t>
      </w:r>
    </w:p>
    <w:p w:rsidR="00BC52A2" w:rsidRDefault="00BC52A2" w:rsidP="00CF29CE">
      <w:pPr>
        <w:pStyle w:val="Ttulo4"/>
        <w:rPr>
          <w:rFonts w:eastAsia="Arial Unicode MS"/>
          <w:bCs/>
          <w:color w:val="000000"/>
        </w:rPr>
      </w:pPr>
      <w:bookmarkStart w:id="43" w:name="_Toc210111143"/>
      <w:r>
        <w:t>Objetivos específicos</w:t>
      </w:r>
      <w:bookmarkEnd w:id="43"/>
    </w:p>
    <w:p w:rsidR="00BC52A2" w:rsidRDefault="00BC52A2" w:rsidP="003A7B47">
      <w:pPr>
        <w:pStyle w:val="Sangradetextonormal"/>
        <w:numPr>
          <w:ilvl w:val="0"/>
          <w:numId w:val="9"/>
        </w:numPr>
        <w:tabs>
          <w:tab w:val="clear" w:pos="1260"/>
        </w:tabs>
        <w:spacing w:line="360" w:lineRule="auto"/>
        <w:ind w:left="900"/>
        <w:jc w:val="both"/>
        <w:rPr>
          <w:rFonts w:ascii="Arial" w:hAnsi="Arial" w:cs="Arial"/>
          <w:sz w:val="22"/>
          <w:szCs w:val="22"/>
        </w:rPr>
      </w:pPr>
      <w:r>
        <w:rPr>
          <w:rFonts w:ascii="Arial" w:hAnsi="Arial" w:cs="Arial"/>
          <w:sz w:val="22"/>
          <w:szCs w:val="22"/>
        </w:rPr>
        <w:t>Eliminar las secreciones y posibles supuraciones oculares.</w:t>
      </w:r>
    </w:p>
    <w:p w:rsidR="00BC52A2" w:rsidRDefault="00BC52A2" w:rsidP="003A7B47">
      <w:pPr>
        <w:numPr>
          <w:ilvl w:val="0"/>
          <w:numId w:val="9"/>
        </w:numPr>
        <w:tabs>
          <w:tab w:val="clear" w:pos="1260"/>
        </w:tabs>
        <w:spacing w:line="360" w:lineRule="auto"/>
        <w:ind w:left="900"/>
        <w:jc w:val="both"/>
        <w:rPr>
          <w:rFonts w:ascii="Arial" w:hAnsi="Arial" w:cs="Arial"/>
          <w:color w:val="000000"/>
          <w:sz w:val="22"/>
          <w:szCs w:val="22"/>
        </w:rPr>
      </w:pPr>
      <w:r>
        <w:rPr>
          <w:rFonts w:ascii="Arial" w:hAnsi="Arial" w:cs="Arial"/>
          <w:color w:val="000000"/>
          <w:sz w:val="22"/>
          <w:szCs w:val="22"/>
        </w:rPr>
        <w:t>Prevenir la lesión e infección ocular.</w:t>
      </w:r>
      <w:r w:rsidR="00B215CF">
        <w:rPr>
          <w:noProof/>
          <w:lang w:val="es-ES"/>
        </w:rPr>
        <w:drawing>
          <wp:anchor distT="0" distB="0" distL="114300" distR="114300" simplePos="0" relativeHeight="251642880" behindDoc="1" locked="0" layoutInCell="1" allowOverlap="1">
            <wp:simplePos x="0" y="0"/>
            <wp:positionH relativeFrom="column">
              <wp:posOffset>4343400</wp:posOffset>
            </wp:positionH>
            <wp:positionV relativeFrom="paragraph">
              <wp:posOffset>153035</wp:posOffset>
            </wp:positionV>
            <wp:extent cx="1600200" cy="1091565"/>
            <wp:effectExtent l="0" t="0" r="0" b="0"/>
            <wp:wrapTight wrapText="bothSides">
              <wp:wrapPolygon edited="0">
                <wp:start x="0" y="0"/>
                <wp:lineTo x="0" y="21110"/>
                <wp:lineTo x="21343" y="21110"/>
                <wp:lineTo x="21343" y="0"/>
                <wp:lineTo x="0" y="0"/>
              </wp:wrapPolygon>
            </wp:wrapTight>
            <wp:docPr id="18" name="Imagen 18" descr="Oj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jo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0200" cy="1091565"/>
                    </a:xfrm>
                    <a:prstGeom prst="rect">
                      <a:avLst/>
                    </a:prstGeom>
                    <a:noFill/>
                  </pic:spPr>
                </pic:pic>
              </a:graphicData>
            </a:graphic>
            <wp14:sizeRelH relativeFrom="page">
              <wp14:pctWidth>0</wp14:pctWidth>
            </wp14:sizeRelH>
            <wp14:sizeRelV relativeFrom="page">
              <wp14:pctHeight>0</wp14:pctHeight>
            </wp14:sizeRelV>
          </wp:anchor>
        </w:drawing>
      </w:r>
    </w:p>
    <w:p w:rsidR="00BC52A2" w:rsidRDefault="00BC52A2" w:rsidP="00CF29CE">
      <w:pPr>
        <w:pStyle w:val="Ttulo4"/>
      </w:pPr>
      <w:bookmarkStart w:id="44" w:name="_Toc210111144"/>
      <w:r>
        <w:t>Material</w:t>
      </w:r>
      <w:bookmarkEnd w:id="44"/>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Batea</w:t>
      </w:r>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Gasas estériles.</w:t>
      </w:r>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Suero fisiológico</w:t>
      </w:r>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Toalla</w:t>
      </w:r>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Jeringa</w:t>
      </w:r>
    </w:p>
    <w:p w:rsidR="00BC52A2" w:rsidRDefault="00BC52A2" w:rsidP="003A7B47">
      <w:pPr>
        <w:numPr>
          <w:ilvl w:val="0"/>
          <w:numId w:val="10"/>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Para cuidados adicionales: pomada epitelizante, lágrimas artificiales y esparadrapo antialérgico.</w:t>
      </w:r>
    </w:p>
    <w:p w:rsidR="00BC52A2" w:rsidRDefault="00BC52A2" w:rsidP="00CF29CE">
      <w:pPr>
        <w:pStyle w:val="Ttulo4"/>
      </w:pPr>
      <w:bookmarkStart w:id="45" w:name="_Toc210111145"/>
      <w:r>
        <w:t>Ejecución</w:t>
      </w:r>
      <w:bookmarkEnd w:id="45"/>
    </w:p>
    <w:p w:rsidR="00BC52A2" w:rsidRDefault="00BC52A2" w:rsidP="003A7B47">
      <w:pPr>
        <w:pStyle w:val="Textoindependiente"/>
        <w:numPr>
          <w:ilvl w:val="0"/>
          <w:numId w:val="11"/>
        </w:numPr>
        <w:tabs>
          <w:tab w:val="clear" w:pos="2136"/>
        </w:tabs>
        <w:spacing w:after="0" w:line="360" w:lineRule="auto"/>
        <w:ind w:left="900"/>
        <w:jc w:val="both"/>
        <w:rPr>
          <w:rFonts w:ascii="Arial" w:hAnsi="Arial" w:cs="Arial"/>
          <w:sz w:val="22"/>
          <w:szCs w:val="22"/>
        </w:rPr>
      </w:pPr>
      <w:r>
        <w:rPr>
          <w:rFonts w:ascii="Arial" w:hAnsi="Arial" w:cs="Arial"/>
          <w:sz w:val="22"/>
          <w:szCs w:val="22"/>
        </w:rPr>
        <w:t>Observar la presencia de edemas, enrojecimientos u otras lesiones en la conjuntiva y párpados. Se deben inspeccionar todas las estructuras externas del ojo por si hay signos de inflamación, drenado excesivo, costras u otras anomalías visibles.</w:t>
      </w:r>
    </w:p>
    <w:p w:rsidR="00BC52A2" w:rsidRDefault="00BC52A2" w:rsidP="003A7B47">
      <w:pPr>
        <w:pStyle w:val="Textoindependiente"/>
        <w:numPr>
          <w:ilvl w:val="0"/>
          <w:numId w:val="11"/>
        </w:numPr>
        <w:tabs>
          <w:tab w:val="clear" w:pos="2136"/>
        </w:tabs>
        <w:spacing w:after="0" w:line="360" w:lineRule="auto"/>
        <w:ind w:left="900"/>
        <w:jc w:val="both"/>
        <w:rPr>
          <w:rFonts w:ascii="Arial" w:hAnsi="Arial" w:cs="Arial"/>
          <w:sz w:val="22"/>
          <w:szCs w:val="22"/>
        </w:rPr>
      </w:pPr>
      <w:r>
        <w:rPr>
          <w:rFonts w:ascii="Arial" w:hAnsi="Arial" w:cs="Arial"/>
          <w:sz w:val="22"/>
          <w:szCs w:val="22"/>
        </w:rPr>
        <w:lastRenderedPageBreak/>
        <w:t>Cargar la jeringa con el suero fisiológico.</w:t>
      </w:r>
    </w:p>
    <w:p w:rsidR="00BC52A2" w:rsidRDefault="00BC52A2" w:rsidP="003A7B47">
      <w:pPr>
        <w:numPr>
          <w:ilvl w:val="0"/>
          <w:numId w:val="11"/>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Observar secreciones secas en las pestañas en cuyo caso hay que mojarlas con el suero para reblandecerlas y así evitar dolor.</w:t>
      </w:r>
    </w:p>
    <w:p w:rsidR="00BC52A2" w:rsidRDefault="00BC52A2" w:rsidP="003A7B47">
      <w:pPr>
        <w:numPr>
          <w:ilvl w:val="0"/>
          <w:numId w:val="11"/>
        </w:numPr>
        <w:tabs>
          <w:tab w:val="clear" w:pos="2136"/>
        </w:tabs>
        <w:spacing w:line="360" w:lineRule="auto"/>
        <w:ind w:left="900"/>
        <w:jc w:val="both"/>
        <w:rPr>
          <w:rFonts w:ascii="Arial" w:hAnsi="Arial" w:cs="Arial"/>
          <w:color w:val="000000"/>
          <w:sz w:val="22"/>
          <w:szCs w:val="22"/>
        </w:rPr>
      </w:pPr>
      <w:r>
        <w:rPr>
          <w:rFonts w:ascii="Arial" w:hAnsi="Arial" w:cs="Arial"/>
          <w:color w:val="000000"/>
          <w:sz w:val="22"/>
          <w:szCs w:val="22"/>
        </w:rPr>
        <w:t xml:space="preserve">Separar los párpados con los dedos y aplicar el suero en el ángulo interno, para que así el líquido fluya a través de la córnea hacia el ángulo externo del ojo evitando </w:t>
      </w:r>
      <w:r w:rsidRPr="000E6108">
        <w:rPr>
          <w:rFonts w:ascii="Arial" w:hAnsi="Arial" w:cs="Arial"/>
          <w:color w:val="000000"/>
          <w:sz w:val="22"/>
          <w:szCs w:val="22"/>
          <w:u w:val="single"/>
        </w:rPr>
        <w:t>que las infecciones se trasladen</w:t>
      </w:r>
      <w:r>
        <w:rPr>
          <w:rFonts w:ascii="Arial" w:hAnsi="Arial" w:cs="Arial"/>
          <w:color w:val="000000"/>
          <w:sz w:val="22"/>
          <w:szCs w:val="22"/>
        </w:rPr>
        <w:t xml:space="preserve"> hacia el lagrimal.</w:t>
      </w:r>
    </w:p>
    <w:p w:rsidR="00BC52A2" w:rsidRPr="001C74F3" w:rsidRDefault="00BC52A2" w:rsidP="003A7B47">
      <w:pPr>
        <w:pStyle w:val="Sangra2detindependiente"/>
        <w:numPr>
          <w:ilvl w:val="0"/>
          <w:numId w:val="11"/>
        </w:numPr>
        <w:tabs>
          <w:tab w:val="clear" w:pos="2136"/>
        </w:tabs>
        <w:spacing w:after="0" w:line="360" w:lineRule="auto"/>
        <w:ind w:left="900"/>
        <w:jc w:val="both"/>
        <w:rPr>
          <w:rFonts w:ascii="Arial" w:eastAsia="Arial Unicode MS" w:hAnsi="Arial" w:cs="Arial"/>
          <w:vanish/>
          <w:sz w:val="22"/>
          <w:szCs w:val="22"/>
        </w:rPr>
      </w:pPr>
      <w:r>
        <w:rPr>
          <w:rFonts w:ascii="Arial" w:hAnsi="Arial" w:cs="Arial"/>
          <w:sz w:val="22"/>
          <w:szCs w:val="22"/>
        </w:rPr>
        <w:t>Cerrar los párpados y secarlos con la gasa para evitar que el paciente se frote los ojos al notarlos húmedos.</w:t>
      </w:r>
    </w:p>
    <w:p w:rsidR="00BC52A2" w:rsidRDefault="00BC52A2" w:rsidP="001C74F3">
      <w:pPr>
        <w:pStyle w:val="Sangra2detindependiente"/>
        <w:spacing w:after="0" w:line="360" w:lineRule="auto"/>
        <w:jc w:val="both"/>
        <w:rPr>
          <w:rFonts w:ascii="Arial" w:hAnsi="Arial" w:cs="Arial"/>
          <w:sz w:val="22"/>
          <w:szCs w:val="22"/>
        </w:rPr>
      </w:pPr>
    </w:p>
    <w:p w:rsidR="00BC52A2" w:rsidRPr="001C74F3" w:rsidRDefault="00BC52A2" w:rsidP="001C74F3">
      <w:pPr>
        <w:pStyle w:val="Sangra2detindependiente"/>
        <w:spacing w:after="0" w:line="360" w:lineRule="auto"/>
        <w:jc w:val="both"/>
        <w:rPr>
          <w:rFonts w:ascii="Arial" w:eastAsia="Arial Unicode MS" w:hAnsi="Arial" w:cs="Arial"/>
          <w:vanish/>
          <w:sz w:val="22"/>
          <w:szCs w:val="22"/>
        </w:rPr>
      </w:pPr>
    </w:p>
    <w:p w:rsidR="00BC52A2" w:rsidRDefault="00BC52A2" w:rsidP="001C74F3">
      <w:pPr>
        <w:pStyle w:val="Sangra2detindependiente"/>
        <w:spacing w:after="0" w:line="360" w:lineRule="auto"/>
        <w:ind w:left="540"/>
        <w:jc w:val="both"/>
        <w:rPr>
          <w:rFonts w:ascii="Arial" w:eastAsia="Arial Unicode MS" w:hAnsi="Arial" w:cs="Arial"/>
          <w:vanish/>
          <w:sz w:val="22"/>
          <w:szCs w:val="22"/>
        </w:rPr>
      </w:pPr>
    </w:p>
    <w:p w:rsidR="00BC52A2" w:rsidRPr="00B25298" w:rsidRDefault="00B215CF" w:rsidP="00CF29CE">
      <w:pPr>
        <w:pStyle w:val="Ttulo3"/>
      </w:pPr>
      <w:bookmarkStart w:id="46" w:name="_Toc210111146"/>
      <w:r>
        <w:rPr>
          <w:noProof/>
          <w:lang w:val="es-ES"/>
        </w:rPr>
        <w:drawing>
          <wp:anchor distT="0" distB="0" distL="114300" distR="114300" simplePos="0" relativeHeight="251640832" behindDoc="1" locked="0" layoutInCell="1" allowOverlap="0">
            <wp:simplePos x="0" y="0"/>
            <wp:positionH relativeFrom="column">
              <wp:posOffset>4000500</wp:posOffset>
            </wp:positionH>
            <wp:positionV relativeFrom="paragraph">
              <wp:posOffset>147955</wp:posOffset>
            </wp:positionV>
            <wp:extent cx="2168525" cy="1519555"/>
            <wp:effectExtent l="0" t="0" r="3175" b="4445"/>
            <wp:wrapTight wrapText="bothSides">
              <wp:wrapPolygon edited="0">
                <wp:start x="0" y="0"/>
                <wp:lineTo x="0" y="21392"/>
                <wp:lineTo x="21442" y="21392"/>
                <wp:lineTo x="21442" y="0"/>
                <wp:lineTo x="0" y="0"/>
              </wp:wrapPolygon>
            </wp:wrapTight>
            <wp:docPr id="19" name="Imagen 19" descr="Anatomía 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natomía oral"/>
                    <pic:cNvPicPr>
                      <a:picLocks noChangeAspect="1" noChangeArrowheads="1"/>
                    </pic:cNvPicPr>
                  </pic:nvPicPr>
                  <pic:blipFill>
                    <a:blip r:embed="rId21">
                      <a:grayscl/>
                      <a:extLst>
                        <a:ext uri="{28A0092B-C50C-407E-A947-70E740481C1C}">
                          <a14:useLocalDpi xmlns:a14="http://schemas.microsoft.com/office/drawing/2010/main" val="0"/>
                        </a:ext>
                      </a:extLst>
                    </a:blip>
                    <a:srcRect b="7440"/>
                    <a:stretch>
                      <a:fillRect/>
                    </a:stretch>
                  </pic:blipFill>
                  <pic:spPr bwMode="auto">
                    <a:xfrm>
                      <a:off x="0" y="0"/>
                      <a:ext cx="2168525" cy="1519555"/>
                    </a:xfrm>
                    <a:prstGeom prst="rect">
                      <a:avLst/>
                    </a:prstGeom>
                    <a:noFill/>
                  </pic:spPr>
                </pic:pic>
              </a:graphicData>
            </a:graphic>
            <wp14:sizeRelH relativeFrom="page">
              <wp14:pctWidth>0</wp14:pctWidth>
            </wp14:sizeRelH>
            <wp14:sizeRelV relativeFrom="page">
              <wp14:pctHeight>0</wp14:pctHeight>
            </wp14:sizeRelV>
          </wp:anchor>
        </w:drawing>
      </w:r>
      <w:r w:rsidR="00BC52A2">
        <w:t>Higiene bucal</w:t>
      </w:r>
      <w:bookmarkEnd w:id="46"/>
    </w:p>
    <w:p w:rsidR="00BC52A2" w:rsidRDefault="00BC52A2" w:rsidP="00C84298">
      <w:pPr>
        <w:pStyle w:val="PrrafoNormal"/>
      </w:pPr>
      <w:r>
        <w:t xml:space="preserve">La boca es </w:t>
      </w:r>
      <w:r w:rsidRPr="000E6108">
        <w:rPr>
          <w:u w:val="single"/>
        </w:rPr>
        <w:t>el inicio de la</w:t>
      </w:r>
      <w:r>
        <w:t xml:space="preserve"> vía digestiva y también actúa como vía respiratoria; </w:t>
      </w:r>
      <w:r w:rsidRPr="005F59BA">
        <w:t xml:space="preserve">todas las enfermedades del cuerpo repercuten en ella y todas las enfermedades de la boca tienen un impacto en la salud integral. </w:t>
      </w:r>
      <w:r>
        <w:t>Los dientes son vitales para que una persona pueda consumir una dieta adecuada y una variedad de alimentos que lo mantengan saludable. La buena higiene oral previene muchos de los trastornos dentales y orales.</w:t>
      </w:r>
    </w:p>
    <w:p w:rsidR="00BC52A2" w:rsidRPr="00187920" w:rsidRDefault="00BC52A2" w:rsidP="00187920">
      <w:pPr>
        <w:pStyle w:val="PrrafoNormal"/>
        <w:pBdr>
          <w:top w:val="single" w:sz="4" w:space="1" w:color="auto"/>
          <w:left w:val="single" w:sz="4" w:space="4" w:color="auto"/>
          <w:bottom w:val="single" w:sz="4" w:space="1" w:color="auto"/>
          <w:right w:val="single" w:sz="4" w:space="4" w:color="auto"/>
        </w:pBdr>
        <w:shd w:val="clear" w:color="auto" w:fill="CCCCCC"/>
        <w:rPr>
          <w:b/>
          <w:u w:val="single"/>
        </w:rPr>
      </w:pPr>
      <w:r w:rsidRPr="00187920">
        <w:rPr>
          <w:b/>
          <w:u w:val="single"/>
        </w:rPr>
        <w:t xml:space="preserve">RECUERDE </w:t>
      </w:r>
    </w:p>
    <w:p w:rsidR="00BC52A2" w:rsidRPr="004012CC" w:rsidRDefault="00BC52A2" w:rsidP="00187920">
      <w:pPr>
        <w:pStyle w:val="PrrafoNormal"/>
        <w:pBdr>
          <w:top w:val="single" w:sz="4" w:space="1" w:color="auto"/>
          <w:left w:val="single" w:sz="4" w:space="4" w:color="auto"/>
          <w:bottom w:val="single" w:sz="4" w:space="1" w:color="auto"/>
          <w:right w:val="single" w:sz="4" w:space="4" w:color="auto"/>
        </w:pBdr>
        <w:shd w:val="clear" w:color="auto" w:fill="CCCCCC"/>
      </w:pPr>
      <w:r>
        <w:t>T</w:t>
      </w:r>
      <w:r w:rsidRPr="005F59BA">
        <w:t>odas las enfermedades del cuerpo repercuten en ella y todas las enfermedades de la boca tienen un impacto en la salud integral</w:t>
      </w:r>
    </w:p>
    <w:p w:rsidR="00BC52A2" w:rsidRDefault="00BC52A2" w:rsidP="00CF29CE">
      <w:pPr>
        <w:pStyle w:val="Ttulo4"/>
        <w:rPr>
          <w:color w:val="000080"/>
        </w:rPr>
      </w:pPr>
      <w:bookmarkStart w:id="47" w:name="_Toc210111147"/>
      <w:r>
        <w:t>Objetivos</w:t>
      </w:r>
      <w:bookmarkEnd w:id="47"/>
    </w:p>
    <w:p w:rsidR="00BC52A2" w:rsidRDefault="00BC52A2" w:rsidP="005F59BA">
      <w:pPr>
        <w:numPr>
          <w:ilvl w:val="0"/>
          <w:numId w:val="15"/>
        </w:numPr>
        <w:tabs>
          <w:tab w:val="clear" w:pos="2136"/>
          <w:tab w:val="num" w:pos="900"/>
        </w:tabs>
        <w:spacing w:line="360" w:lineRule="auto"/>
        <w:ind w:left="900"/>
        <w:jc w:val="both"/>
        <w:rPr>
          <w:rFonts w:ascii="Arial" w:hAnsi="Arial" w:cs="Arial"/>
          <w:color w:val="000080"/>
          <w:sz w:val="22"/>
          <w:szCs w:val="22"/>
        </w:rPr>
      </w:pPr>
      <w:r>
        <w:rPr>
          <w:rFonts w:ascii="Arial" w:hAnsi="Arial" w:cs="Arial"/>
          <w:sz w:val="22"/>
          <w:szCs w:val="22"/>
        </w:rPr>
        <w:t>Prevenir al paciente de infecciones y/o enfermedades</w:t>
      </w:r>
    </w:p>
    <w:p w:rsidR="00BC52A2" w:rsidRDefault="00BC52A2" w:rsidP="003A7B47">
      <w:pPr>
        <w:numPr>
          <w:ilvl w:val="0"/>
          <w:numId w:val="15"/>
        </w:numPr>
        <w:tabs>
          <w:tab w:val="clear" w:pos="2136"/>
        </w:tabs>
        <w:spacing w:line="360" w:lineRule="auto"/>
        <w:ind w:left="900"/>
        <w:jc w:val="both"/>
        <w:rPr>
          <w:rFonts w:ascii="Arial" w:hAnsi="Arial" w:cs="Arial"/>
          <w:color w:val="000080"/>
          <w:sz w:val="22"/>
          <w:szCs w:val="22"/>
        </w:rPr>
      </w:pPr>
      <w:r>
        <w:rPr>
          <w:rFonts w:ascii="Arial" w:hAnsi="Arial" w:cs="Arial"/>
          <w:sz w:val="22"/>
          <w:szCs w:val="22"/>
        </w:rPr>
        <w:t>Mantener su mucosa bucal hidratada e intacta</w:t>
      </w:r>
    </w:p>
    <w:p w:rsidR="00BC52A2" w:rsidRDefault="00BC52A2" w:rsidP="003A7B47">
      <w:pPr>
        <w:numPr>
          <w:ilvl w:val="0"/>
          <w:numId w:val="15"/>
        </w:numPr>
        <w:tabs>
          <w:tab w:val="clear" w:pos="2136"/>
          <w:tab w:val="left" w:pos="900"/>
        </w:tabs>
        <w:spacing w:line="360" w:lineRule="auto"/>
        <w:ind w:left="900"/>
        <w:jc w:val="both"/>
        <w:rPr>
          <w:rFonts w:ascii="Arial" w:hAnsi="Arial" w:cs="Arial"/>
          <w:color w:val="000080"/>
          <w:sz w:val="22"/>
          <w:szCs w:val="22"/>
        </w:rPr>
      </w:pPr>
      <w:r>
        <w:rPr>
          <w:rFonts w:ascii="Arial" w:hAnsi="Arial" w:cs="Arial"/>
          <w:sz w:val="22"/>
          <w:szCs w:val="22"/>
        </w:rPr>
        <w:t>Proporcionarle la educación adecuada para que él mismo se pueda realizar una buena higiene bucal</w:t>
      </w:r>
      <w:r>
        <w:rPr>
          <w:rFonts w:ascii="Arial" w:hAnsi="Arial" w:cs="Arial"/>
          <w:color w:val="000080"/>
          <w:sz w:val="22"/>
          <w:szCs w:val="22"/>
        </w:rPr>
        <w:t>.</w:t>
      </w:r>
    </w:p>
    <w:p w:rsidR="00BC52A2" w:rsidRDefault="00BC52A2" w:rsidP="00CF29CE">
      <w:pPr>
        <w:pStyle w:val="Ttulo4"/>
      </w:pPr>
      <w:bookmarkStart w:id="48" w:name="_Toc210111148"/>
      <w:r>
        <w:t>Material</w:t>
      </w:r>
      <w:bookmarkEnd w:id="48"/>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Pasta dentífrica</w:t>
      </w:r>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Cepillo de dientes, que ha de ser de cerdas suaves, para evitar producir dolor, lesiones, y/o sangrado de las encías</w:t>
      </w:r>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Un vaso desechable</w:t>
      </w:r>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Agua</w:t>
      </w:r>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Una palangana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BC52A2"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Toallas</w:t>
      </w:r>
    </w:p>
    <w:p w:rsidR="00BC52A2" w:rsidRPr="004012CC" w:rsidRDefault="00BC52A2" w:rsidP="003A7B47">
      <w:pPr>
        <w:numPr>
          <w:ilvl w:val="0"/>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Gasas estériles</w:t>
      </w:r>
    </w:p>
    <w:p w:rsidR="00BC52A2" w:rsidRDefault="00BC52A2" w:rsidP="00CF29CE">
      <w:pPr>
        <w:pStyle w:val="Ttulo4"/>
        <w:rPr>
          <w:u w:val="single"/>
        </w:rPr>
      </w:pPr>
      <w:bookmarkStart w:id="49" w:name="_Toc210111149"/>
      <w:r>
        <w:lastRenderedPageBreak/>
        <w:t>Ejecución</w:t>
      </w:r>
      <w:bookmarkEnd w:id="49"/>
    </w:p>
    <w:p w:rsidR="00BC52A2" w:rsidRDefault="00BC52A2" w:rsidP="003A7B47">
      <w:pPr>
        <w:numPr>
          <w:ilvl w:val="1"/>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Preparar todo el material necesario al alcance, y explicarle al paciente la técnica de cepillado.</w:t>
      </w:r>
    </w:p>
    <w:p w:rsidR="00BC52A2" w:rsidRDefault="00B215CF" w:rsidP="003A7B47">
      <w:pPr>
        <w:numPr>
          <w:ilvl w:val="1"/>
          <w:numId w:val="16"/>
        </w:numPr>
        <w:tabs>
          <w:tab w:val="clear" w:pos="2136"/>
          <w:tab w:val="left" w:pos="900"/>
        </w:tabs>
        <w:spacing w:line="360" w:lineRule="auto"/>
        <w:ind w:left="900"/>
        <w:jc w:val="both"/>
        <w:rPr>
          <w:rFonts w:ascii="Arial" w:hAnsi="Arial" w:cs="Arial"/>
          <w:sz w:val="22"/>
          <w:szCs w:val="22"/>
        </w:rPr>
      </w:pPr>
      <w:r>
        <w:rPr>
          <w:noProof/>
          <w:lang w:val="es-ES"/>
        </w:rPr>
        <w:drawing>
          <wp:anchor distT="0" distB="0" distL="114300" distR="114300" simplePos="0" relativeHeight="251644928" behindDoc="1" locked="0" layoutInCell="1" allowOverlap="1">
            <wp:simplePos x="0" y="0"/>
            <wp:positionH relativeFrom="column">
              <wp:posOffset>3729990</wp:posOffset>
            </wp:positionH>
            <wp:positionV relativeFrom="paragraph">
              <wp:posOffset>306070</wp:posOffset>
            </wp:positionV>
            <wp:extent cx="2289175" cy="2476500"/>
            <wp:effectExtent l="0" t="0" r="0" b="0"/>
            <wp:wrapTight wrapText="bothSides">
              <wp:wrapPolygon edited="0">
                <wp:start x="0" y="0"/>
                <wp:lineTo x="0" y="7809"/>
                <wp:lineTo x="360" y="10634"/>
                <wp:lineTo x="0" y="11298"/>
                <wp:lineTo x="0" y="21434"/>
                <wp:lineTo x="539" y="21434"/>
                <wp:lineTo x="21390" y="21434"/>
                <wp:lineTo x="21390"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clrChange>
                        <a:clrFrom>
                          <a:srgbClr val="FCFBFF"/>
                        </a:clrFrom>
                        <a:clrTo>
                          <a:srgbClr val="FCFBFF">
                            <a:alpha val="0"/>
                          </a:srgbClr>
                        </a:clrTo>
                      </a:clrChange>
                      <a:lum bright="-6000"/>
                      <a:extLst>
                        <a:ext uri="{28A0092B-C50C-407E-A947-70E740481C1C}">
                          <a14:useLocalDpi xmlns:a14="http://schemas.microsoft.com/office/drawing/2010/main" val="0"/>
                        </a:ext>
                      </a:extLst>
                    </a:blip>
                    <a:srcRect l="51051" t="17180"/>
                    <a:stretch>
                      <a:fillRect/>
                    </a:stretch>
                  </pic:blipFill>
                  <pic:spPr bwMode="auto">
                    <a:xfrm>
                      <a:off x="0" y="0"/>
                      <a:ext cx="2289175" cy="247650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 xml:space="preserve">Cubrir al paciente con una toalla el tórax, para proteger la ropa y evitar que se moje o ensucie. </w:t>
      </w:r>
    </w:p>
    <w:p w:rsidR="00BC52A2" w:rsidRDefault="00BC52A2" w:rsidP="003A7B47">
      <w:pPr>
        <w:numPr>
          <w:ilvl w:val="1"/>
          <w:numId w:val="16"/>
        </w:numPr>
        <w:tabs>
          <w:tab w:val="clear" w:pos="2136"/>
          <w:tab w:val="left" w:pos="900"/>
        </w:tabs>
        <w:spacing w:line="360" w:lineRule="auto"/>
        <w:ind w:left="900"/>
        <w:jc w:val="both"/>
        <w:rPr>
          <w:rFonts w:ascii="Arial" w:hAnsi="Arial" w:cs="Arial"/>
          <w:sz w:val="22"/>
          <w:szCs w:val="22"/>
        </w:rPr>
      </w:pPr>
      <w:r>
        <w:rPr>
          <w:rFonts w:ascii="Arial" w:hAnsi="Arial" w:cs="Arial"/>
          <w:sz w:val="22"/>
          <w:szCs w:val="22"/>
        </w:rPr>
        <w:t>Realizar la higiene con movimientos hacia abajo para los dientes superiores, hacia arriba para los inferiores, y de adelante hacia atrás en las zonas masticadoras. De esta forma conseguiremos la higiene correcta al evitar que queden restos de suciedad entre las piezas dentarias.</w:t>
      </w:r>
    </w:p>
    <w:p w:rsidR="00BC52A2" w:rsidRDefault="00BC52A2" w:rsidP="003A7B47">
      <w:pPr>
        <w:numPr>
          <w:ilvl w:val="1"/>
          <w:numId w:val="16"/>
        </w:numPr>
        <w:tabs>
          <w:tab w:val="clear" w:pos="2136"/>
        </w:tabs>
        <w:spacing w:line="360" w:lineRule="auto"/>
        <w:ind w:left="900"/>
        <w:jc w:val="both"/>
        <w:rPr>
          <w:rFonts w:ascii="Arial" w:hAnsi="Arial" w:cs="Arial"/>
          <w:sz w:val="22"/>
          <w:szCs w:val="22"/>
        </w:rPr>
      </w:pPr>
      <w:r>
        <w:rPr>
          <w:rFonts w:ascii="Arial" w:hAnsi="Arial" w:cs="Arial"/>
          <w:sz w:val="22"/>
          <w:szCs w:val="22"/>
        </w:rPr>
        <w:t xml:space="preserve">Pedir al paciente que se enjuague la boca con agua, para eliminar las partículas de comida y exceso de dentífrico. </w:t>
      </w:r>
    </w:p>
    <w:p w:rsidR="00BC52A2" w:rsidRDefault="00BC52A2" w:rsidP="003A7B47">
      <w:pPr>
        <w:numPr>
          <w:ilvl w:val="1"/>
          <w:numId w:val="16"/>
        </w:numPr>
        <w:tabs>
          <w:tab w:val="clear" w:pos="2136"/>
        </w:tabs>
        <w:spacing w:line="360" w:lineRule="auto"/>
        <w:ind w:left="900"/>
        <w:jc w:val="both"/>
        <w:rPr>
          <w:rFonts w:ascii="Arial" w:hAnsi="Arial" w:cs="Arial"/>
          <w:sz w:val="22"/>
          <w:szCs w:val="22"/>
        </w:rPr>
      </w:pPr>
      <w:r>
        <w:rPr>
          <w:rFonts w:ascii="Arial" w:hAnsi="Arial" w:cs="Arial"/>
          <w:sz w:val="22"/>
          <w:szCs w:val="22"/>
        </w:rPr>
        <w:t>Por último proporcionarle una toalla para que se seque.</w:t>
      </w:r>
    </w:p>
    <w:p w:rsidR="00BC52A2" w:rsidRDefault="00B215CF" w:rsidP="00C84298">
      <w:pPr>
        <w:pStyle w:val="PrrafoNormal"/>
        <w:rPr>
          <w:b/>
          <w:bCs/>
          <w:color w:val="000000"/>
        </w:rPr>
      </w:pPr>
      <w:r>
        <w:rPr>
          <w:noProof/>
          <w:lang w:val="es-ES"/>
        </w:rPr>
        <w:drawing>
          <wp:anchor distT="0" distB="0" distL="114300" distR="114300" simplePos="0" relativeHeight="251653120" behindDoc="1" locked="0" layoutInCell="1" allowOverlap="1">
            <wp:simplePos x="0" y="0"/>
            <wp:positionH relativeFrom="column">
              <wp:posOffset>4114800</wp:posOffset>
            </wp:positionH>
            <wp:positionV relativeFrom="paragraph">
              <wp:posOffset>985520</wp:posOffset>
            </wp:positionV>
            <wp:extent cx="1581150" cy="1481455"/>
            <wp:effectExtent l="0" t="0" r="0" b="4445"/>
            <wp:wrapTight wrapText="bothSides">
              <wp:wrapPolygon edited="0">
                <wp:start x="0" y="0"/>
                <wp:lineTo x="0" y="21387"/>
                <wp:lineTo x="21340" y="21387"/>
                <wp:lineTo x="21340"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1150" cy="1481455"/>
                    </a:xfrm>
                    <a:prstGeom prst="rect">
                      <a:avLst/>
                    </a:prstGeom>
                    <a:noFill/>
                  </pic:spPr>
                </pic:pic>
              </a:graphicData>
            </a:graphic>
            <wp14:sizeRelH relativeFrom="page">
              <wp14:pctWidth>0</wp14:pctWidth>
            </wp14:sizeRelH>
            <wp14:sizeRelV relativeFrom="page">
              <wp14:pctHeight>0</wp14:pctHeight>
            </wp14:sizeRelV>
          </wp:anchor>
        </w:drawing>
      </w:r>
      <w:r w:rsidR="00BC52A2">
        <w:t xml:space="preserve">Si se trata de un </w:t>
      </w:r>
      <w:r w:rsidR="00BC52A2">
        <w:rPr>
          <w:b/>
        </w:rPr>
        <w:t>paciente inconsciente</w:t>
      </w:r>
      <w:r w:rsidR="00BC52A2">
        <w:t xml:space="preserve"> colocarle en decúbito lateral, o con la cabeza girada a un lado. Preparar un depresor de lengua y una torunda con una gasa y unas pinzas de Kocher, mojándola con un antiséptico bucal, limpiando toda </w:t>
      </w:r>
      <w:smartTag w:uri="urn:schemas-microsoft-com:office:smarttags" w:element="PersonName">
        <w:smartTagPr>
          <w:attr w:name="ProductID" w:val="la boca. Una"/>
        </w:smartTagPr>
        <w:r w:rsidR="00BC52A2">
          <w:t>la boca. Una</w:t>
        </w:r>
      </w:smartTag>
      <w:r w:rsidR="00BC52A2">
        <w:t xml:space="preserve"> vez terminado se secan los labios y se les aplican vaselina </w:t>
      </w:r>
      <w:r w:rsidR="00BC52A2">
        <w:rPr>
          <w:b/>
          <w:bCs/>
          <w:color w:val="000000"/>
        </w:rPr>
        <w:t xml:space="preserve"> </w:t>
      </w:r>
    </w:p>
    <w:p w:rsidR="00BC52A2" w:rsidRDefault="00BC52A2" w:rsidP="00EF0F84">
      <w:pPr>
        <w:pStyle w:val="Ttulo3"/>
        <w:rPr>
          <w:rFonts w:cs="Arial"/>
          <w:bCs/>
          <w:sz w:val="22"/>
          <w:szCs w:val="22"/>
        </w:rPr>
      </w:pPr>
      <w:bookmarkStart w:id="50" w:name="_Toc210111150"/>
      <w:r>
        <w:t>Higiene auditiva</w:t>
      </w:r>
      <w:bookmarkEnd w:id="50"/>
      <w:r>
        <w:tab/>
      </w:r>
    </w:p>
    <w:p w:rsidR="00BC52A2" w:rsidRDefault="00BC52A2" w:rsidP="00CF29CE">
      <w:pPr>
        <w:pStyle w:val="Ttulo4"/>
      </w:pPr>
      <w:bookmarkStart w:id="51" w:name="_Toc210111151"/>
      <w:r>
        <w:t>Objetivo específico</w:t>
      </w:r>
      <w:bookmarkEnd w:id="51"/>
    </w:p>
    <w:p w:rsidR="00BC52A2" w:rsidRDefault="00BC52A2" w:rsidP="003A7B47">
      <w:pPr>
        <w:numPr>
          <w:ilvl w:val="0"/>
          <w:numId w:val="20"/>
        </w:numPr>
        <w:tabs>
          <w:tab w:val="clear" w:pos="2484"/>
        </w:tabs>
        <w:spacing w:line="360" w:lineRule="auto"/>
        <w:ind w:left="900"/>
        <w:jc w:val="both"/>
        <w:rPr>
          <w:rFonts w:ascii="Arial" w:eastAsia="Arial Unicode MS" w:hAnsi="Arial" w:cs="Arial"/>
          <w:sz w:val="22"/>
          <w:szCs w:val="22"/>
        </w:rPr>
      </w:pPr>
      <w:r>
        <w:rPr>
          <w:rFonts w:ascii="Arial" w:hAnsi="Arial" w:cs="Arial"/>
          <w:sz w:val="22"/>
          <w:szCs w:val="22"/>
        </w:rPr>
        <w:t>Eliminar toda la suciedad que contenga el enfermo con el fin de prevenir cualquier tipo de infección que sea evitable.</w:t>
      </w:r>
    </w:p>
    <w:p w:rsidR="00BC52A2" w:rsidRDefault="00BC52A2" w:rsidP="00CF29CE">
      <w:pPr>
        <w:pStyle w:val="Ttulo4"/>
      </w:pPr>
      <w:bookmarkStart w:id="52" w:name="_Toc210111152"/>
      <w:r>
        <w:t>Material</w:t>
      </w:r>
      <w:bookmarkEnd w:id="52"/>
    </w:p>
    <w:p w:rsidR="00BC52A2" w:rsidRDefault="00BC52A2" w:rsidP="00C84298">
      <w:pPr>
        <w:pStyle w:val="VIETAS"/>
        <w:ind w:left="1260" w:hanging="540"/>
      </w:pPr>
      <w:r>
        <w:t>Gasa, algodón o bastoncillos.</w:t>
      </w:r>
    </w:p>
    <w:p w:rsidR="00BC52A2" w:rsidRDefault="00BC52A2" w:rsidP="00CF29CE">
      <w:pPr>
        <w:pStyle w:val="Ttulo4"/>
      </w:pPr>
      <w:bookmarkStart w:id="53" w:name="_Toc210111153"/>
      <w:r>
        <w:t>Ejecución</w:t>
      </w:r>
      <w:bookmarkEnd w:id="53"/>
    </w:p>
    <w:p w:rsidR="00BC52A2" w:rsidRDefault="00BC52A2" w:rsidP="005F59BA">
      <w:pPr>
        <w:numPr>
          <w:ilvl w:val="0"/>
          <w:numId w:val="21"/>
        </w:numPr>
        <w:tabs>
          <w:tab w:val="clear" w:pos="2484"/>
        </w:tabs>
        <w:ind w:left="896" w:hanging="357"/>
        <w:jc w:val="both"/>
        <w:rPr>
          <w:rFonts w:ascii="Arial" w:hAnsi="Arial" w:cs="Arial"/>
          <w:sz w:val="22"/>
          <w:szCs w:val="22"/>
        </w:rPr>
      </w:pPr>
      <w:r>
        <w:rPr>
          <w:rFonts w:ascii="Arial" w:hAnsi="Arial" w:cs="Arial"/>
          <w:sz w:val="22"/>
          <w:szCs w:val="22"/>
        </w:rPr>
        <w:t xml:space="preserve">Para limpiar los repliegues </w:t>
      </w:r>
      <w:r w:rsidRPr="000E6108">
        <w:rPr>
          <w:rFonts w:ascii="Arial" w:hAnsi="Arial" w:cs="Arial"/>
          <w:sz w:val="22"/>
          <w:szCs w:val="22"/>
          <w:u w:val="single"/>
        </w:rPr>
        <w:t>externos</w:t>
      </w:r>
      <w:r>
        <w:rPr>
          <w:rFonts w:ascii="Arial" w:hAnsi="Arial" w:cs="Arial"/>
          <w:sz w:val="22"/>
          <w:szCs w:val="22"/>
        </w:rPr>
        <w:t xml:space="preserve"> hay que usar una gasa simplemente.</w:t>
      </w:r>
    </w:p>
    <w:p w:rsidR="00BC52A2" w:rsidRDefault="00BC52A2" w:rsidP="005F59BA">
      <w:pPr>
        <w:numPr>
          <w:ilvl w:val="0"/>
          <w:numId w:val="21"/>
        </w:numPr>
        <w:tabs>
          <w:tab w:val="clear" w:pos="2484"/>
        </w:tabs>
        <w:ind w:left="896" w:hanging="357"/>
        <w:jc w:val="both"/>
        <w:rPr>
          <w:rFonts w:ascii="Arial" w:hAnsi="Arial" w:cs="Arial"/>
          <w:sz w:val="22"/>
          <w:szCs w:val="22"/>
        </w:rPr>
      </w:pPr>
      <w:r w:rsidRPr="005F59BA">
        <w:rPr>
          <w:rFonts w:ascii="Arial" w:hAnsi="Arial" w:cs="Arial"/>
          <w:sz w:val="22"/>
          <w:szCs w:val="22"/>
        </w:rPr>
        <w:t>El interior, nunca hay que hurgar en él, simplemente con un bastoncillo limpiar las paredes más externas</w:t>
      </w:r>
      <w:r>
        <w:rPr>
          <w:rFonts w:ascii="Arial" w:hAnsi="Arial" w:cs="Arial"/>
          <w:sz w:val="22"/>
          <w:szCs w:val="22"/>
        </w:rPr>
        <w:t xml:space="preserve"> que nos introducen en conducto del oído externo. Los bastones nunca se deben usar para </w:t>
      </w:r>
      <w:r w:rsidR="00B215CF">
        <w:rPr>
          <w:noProof/>
          <w:lang w:val="es-ES"/>
        </w:rPr>
        <w:drawing>
          <wp:anchor distT="0" distB="0" distL="114300" distR="114300" simplePos="0" relativeHeight="251652096" behindDoc="1" locked="0" layoutInCell="1" allowOverlap="1">
            <wp:simplePos x="0" y="0"/>
            <wp:positionH relativeFrom="column">
              <wp:posOffset>4914900</wp:posOffset>
            </wp:positionH>
            <wp:positionV relativeFrom="paragraph">
              <wp:posOffset>-342900</wp:posOffset>
            </wp:positionV>
            <wp:extent cx="922020" cy="1485900"/>
            <wp:effectExtent l="0" t="0" r="0" b="0"/>
            <wp:wrapTight wrapText="bothSides">
              <wp:wrapPolygon edited="0">
                <wp:start x="0" y="0"/>
                <wp:lineTo x="0" y="21323"/>
                <wp:lineTo x="20975" y="21323"/>
                <wp:lineTo x="20975" y="1108"/>
                <wp:lineTo x="893" y="0"/>
                <wp:lineTo x="0" y="0"/>
              </wp:wrapPolygon>
            </wp:wrapTight>
            <wp:docPr id="22" name="Imagen 22" descr="como limpiar las orejas, limpiar oido, que hacer, como hacer p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mo limpiar las orejas, limpiar oido, que hacer, como hacer para"/>
                    <pic:cNvPicPr>
                      <a:picLocks noChangeAspect="1" noChangeArrowheads="1"/>
                    </pic:cNvPicPr>
                  </pic:nvPicPr>
                  <pic:blipFill>
                    <a:blip r:embed="rId23">
                      <a:clrChange>
                        <a:clrFrom>
                          <a:srgbClr val="000000"/>
                        </a:clrFrom>
                        <a:clrTo>
                          <a:srgbClr val="000000">
                            <a:alpha val="0"/>
                          </a:srgbClr>
                        </a:clrTo>
                      </a:clrChange>
                      <a:lum bright="12000" contrast="-30000"/>
                      <a:grayscl/>
                      <a:extLst>
                        <a:ext uri="{28A0092B-C50C-407E-A947-70E740481C1C}">
                          <a14:useLocalDpi xmlns:a14="http://schemas.microsoft.com/office/drawing/2010/main" val="0"/>
                        </a:ext>
                      </a:extLst>
                    </a:blip>
                    <a:srcRect l="19006" r="39847"/>
                    <a:stretch>
                      <a:fillRect/>
                    </a:stretch>
                  </pic:blipFill>
                  <pic:spPr bwMode="auto">
                    <a:xfrm>
                      <a:off x="0" y="0"/>
                      <a:ext cx="922020" cy="1485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sacar la cera que se produce en el conducto porque por detrás </w:t>
      </w:r>
      <w:r>
        <w:rPr>
          <w:rFonts w:ascii="Arial" w:hAnsi="Arial" w:cs="Arial"/>
          <w:sz w:val="22"/>
          <w:szCs w:val="22"/>
        </w:rPr>
        <w:lastRenderedPageBreak/>
        <w:t>pueden formarse tapones, y se corre el riesgo de que con un movimiento inesperado alcancen el tímpano y lo rompan.</w:t>
      </w:r>
    </w:p>
    <w:p w:rsidR="00BC52A2" w:rsidRDefault="00BC52A2" w:rsidP="005F59BA">
      <w:pPr>
        <w:ind w:left="539"/>
        <w:jc w:val="both"/>
        <w:rPr>
          <w:rFonts w:ascii="Arial" w:hAnsi="Arial" w:cs="Arial"/>
          <w:sz w:val="22"/>
          <w:szCs w:val="22"/>
        </w:rPr>
      </w:pPr>
    </w:p>
    <w:tbl>
      <w:tblPr>
        <w:tblStyle w:val="Tablaconcuadrcula"/>
        <w:tblW w:w="0" w:type="auto"/>
        <w:tblInd w:w="539" w:type="dxa"/>
        <w:tblLook w:val="01E0" w:firstRow="1" w:lastRow="1" w:firstColumn="1" w:lastColumn="1" w:noHBand="0" w:noVBand="0"/>
      </w:tblPr>
      <w:tblGrid>
        <w:gridCol w:w="8181"/>
      </w:tblGrid>
      <w:tr w:rsidR="00BC52A2" w:rsidRPr="00187920" w:rsidTr="00187920">
        <w:trPr>
          <w:trHeight w:val="1061"/>
        </w:trPr>
        <w:tc>
          <w:tcPr>
            <w:tcW w:w="8181" w:type="dxa"/>
            <w:shd w:val="clear" w:color="auto" w:fill="E0E0E0"/>
          </w:tcPr>
          <w:p w:rsidR="00BC52A2" w:rsidRPr="00187920" w:rsidRDefault="00BC52A2" w:rsidP="006E1758">
            <w:pPr>
              <w:jc w:val="both"/>
              <w:rPr>
                <w:rFonts w:ascii="Arial" w:hAnsi="Arial" w:cs="Arial"/>
                <w:b/>
                <w:sz w:val="22"/>
                <w:szCs w:val="22"/>
                <w:u w:val="single"/>
                <w:shd w:val="clear" w:color="auto" w:fill="E0E0E0"/>
              </w:rPr>
            </w:pPr>
            <w:r w:rsidRPr="00187920">
              <w:rPr>
                <w:rFonts w:ascii="Arial" w:hAnsi="Arial" w:cs="Arial"/>
                <w:sz w:val="22"/>
                <w:szCs w:val="22"/>
              </w:rPr>
              <w:t xml:space="preserve"> </w:t>
            </w:r>
            <w:r w:rsidRPr="00187920">
              <w:rPr>
                <w:rFonts w:ascii="Arial" w:hAnsi="Arial" w:cs="Arial"/>
                <w:b/>
                <w:sz w:val="22"/>
                <w:szCs w:val="22"/>
                <w:u w:val="single"/>
              </w:rPr>
              <w:t>RECUERDE</w:t>
            </w:r>
            <w:r w:rsidRPr="00187920">
              <w:rPr>
                <w:rFonts w:ascii="Arial" w:hAnsi="Arial" w:cs="Arial"/>
                <w:b/>
                <w:sz w:val="22"/>
                <w:szCs w:val="22"/>
                <w:u w:val="single"/>
                <w:shd w:val="clear" w:color="auto" w:fill="E0E0E0"/>
              </w:rPr>
              <w:t xml:space="preserve"> </w:t>
            </w:r>
          </w:p>
          <w:p w:rsidR="00BC52A2" w:rsidRPr="00187920" w:rsidRDefault="00BC52A2" w:rsidP="006E1758">
            <w:pPr>
              <w:jc w:val="both"/>
              <w:rPr>
                <w:rFonts w:ascii="Arial" w:hAnsi="Arial" w:cs="Arial"/>
                <w:sz w:val="22"/>
                <w:szCs w:val="22"/>
                <w:shd w:val="clear" w:color="auto" w:fill="E0E0E0"/>
              </w:rPr>
            </w:pPr>
          </w:p>
          <w:p w:rsidR="00BC52A2" w:rsidRPr="00187920" w:rsidRDefault="00BC52A2" w:rsidP="006E1758">
            <w:pPr>
              <w:jc w:val="both"/>
              <w:rPr>
                <w:rFonts w:ascii="Arial" w:hAnsi="Arial" w:cs="Arial"/>
                <w:sz w:val="22"/>
                <w:szCs w:val="22"/>
                <w:shd w:val="clear" w:color="auto" w:fill="E0E0E0"/>
              </w:rPr>
            </w:pPr>
            <w:r w:rsidRPr="00187920">
              <w:rPr>
                <w:rFonts w:ascii="Arial" w:hAnsi="Arial" w:cs="Arial"/>
                <w:sz w:val="22"/>
                <w:szCs w:val="22"/>
                <w:shd w:val="clear" w:color="auto" w:fill="E0E0E0"/>
              </w:rPr>
              <w:t>El interior, nunca hay que hurgar en él, simplemente con un bastoncillo limpiar las paredes más externas</w:t>
            </w:r>
          </w:p>
        </w:tc>
      </w:tr>
    </w:tbl>
    <w:p w:rsidR="00BC52A2" w:rsidRDefault="00BC52A2" w:rsidP="00CF29CE">
      <w:pPr>
        <w:pStyle w:val="Ttulo3"/>
      </w:pPr>
      <w:bookmarkStart w:id="54" w:name="_Toc210111154"/>
      <w:r>
        <w:t>Higiene genital</w:t>
      </w:r>
      <w:bookmarkEnd w:id="54"/>
    </w:p>
    <w:p w:rsidR="00BC52A2" w:rsidRDefault="00BC52A2" w:rsidP="00CF29CE">
      <w:pPr>
        <w:pStyle w:val="Ttulo4"/>
      </w:pPr>
      <w:bookmarkStart w:id="55" w:name="_Toc210111155"/>
      <w:r>
        <w:t>Objetivos específicos</w:t>
      </w:r>
      <w:bookmarkEnd w:id="55"/>
    </w:p>
    <w:p w:rsidR="00BC52A2" w:rsidRDefault="00BC52A2" w:rsidP="00187920">
      <w:pPr>
        <w:numPr>
          <w:ilvl w:val="0"/>
          <w:numId w:val="17"/>
        </w:numPr>
        <w:tabs>
          <w:tab w:val="clear" w:pos="2484"/>
        </w:tabs>
        <w:spacing w:line="360" w:lineRule="auto"/>
        <w:ind w:left="900"/>
        <w:jc w:val="both"/>
        <w:rPr>
          <w:rFonts w:ascii="Arial" w:hAnsi="Arial" w:cs="Arial"/>
          <w:sz w:val="22"/>
          <w:szCs w:val="22"/>
        </w:rPr>
      </w:pPr>
      <w:r>
        <w:rPr>
          <w:rFonts w:ascii="Arial" w:hAnsi="Arial" w:cs="Arial"/>
          <w:sz w:val="22"/>
          <w:szCs w:val="22"/>
        </w:rPr>
        <w:t>Evitar infecciones urinarias.</w:t>
      </w:r>
    </w:p>
    <w:p w:rsidR="00BC52A2" w:rsidRDefault="00BC52A2" w:rsidP="00187920">
      <w:pPr>
        <w:numPr>
          <w:ilvl w:val="0"/>
          <w:numId w:val="17"/>
        </w:numPr>
        <w:tabs>
          <w:tab w:val="clear" w:pos="2484"/>
        </w:tabs>
        <w:spacing w:line="360" w:lineRule="auto"/>
        <w:ind w:left="900"/>
        <w:jc w:val="both"/>
        <w:rPr>
          <w:rFonts w:ascii="Arial" w:hAnsi="Arial" w:cs="Arial"/>
          <w:sz w:val="22"/>
          <w:szCs w:val="22"/>
        </w:rPr>
      </w:pPr>
      <w:r>
        <w:rPr>
          <w:rFonts w:ascii="Arial" w:hAnsi="Arial" w:cs="Arial"/>
          <w:sz w:val="22"/>
          <w:szCs w:val="22"/>
        </w:rPr>
        <w:t>Detectar posibles anomalías.</w:t>
      </w:r>
    </w:p>
    <w:p w:rsidR="00BC52A2" w:rsidRDefault="00BC52A2" w:rsidP="00CF29CE">
      <w:pPr>
        <w:pStyle w:val="Ttulo4"/>
      </w:pPr>
      <w:bookmarkStart w:id="56" w:name="_Toc210111156"/>
      <w:r>
        <w:t>Consideraciones</w:t>
      </w:r>
      <w:bookmarkEnd w:id="56"/>
    </w:p>
    <w:p w:rsidR="00BC52A2" w:rsidRDefault="00BC52A2" w:rsidP="003A7B47">
      <w:pPr>
        <w:numPr>
          <w:ilvl w:val="0"/>
          <w:numId w:val="18"/>
        </w:numPr>
        <w:tabs>
          <w:tab w:val="clear" w:pos="2484"/>
        </w:tabs>
        <w:spacing w:line="360" w:lineRule="auto"/>
        <w:ind w:left="900"/>
        <w:jc w:val="both"/>
        <w:rPr>
          <w:rFonts w:ascii="Arial" w:hAnsi="Arial" w:cs="Arial"/>
          <w:sz w:val="22"/>
          <w:szCs w:val="22"/>
        </w:rPr>
      </w:pPr>
      <w:r>
        <w:rPr>
          <w:rFonts w:ascii="Arial" w:hAnsi="Arial" w:cs="Arial"/>
          <w:sz w:val="22"/>
          <w:szCs w:val="22"/>
        </w:rPr>
        <w:t xml:space="preserve">Se realizará según la técnica general del aseo para el paciente encamado en las ocasiones en las que sea necesario. </w:t>
      </w:r>
    </w:p>
    <w:p w:rsidR="00BC52A2" w:rsidRDefault="00BC52A2" w:rsidP="003A7B47">
      <w:pPr>
        <w:numPr>
          <w:ilvl w:val="0"/>
          <w:numId w:val="18"/>
        </w:numPr>
        <w:tabs>
          <w:tab w:val="clear" w:pos="2484"/>
        </w:tabs>
        <w:spacing w:line="360" w:lineRule="auto"/>
        <w:ind w:left="900"/>
        <w:jc w:val="both"/>
        <w:rPr>
          <w:rFonts w:ascii="Arial" w:hAnsi="Arial" w:cs="Arial"/>
          <w:sz w:val="22"/>
          <w:szCs w:val="22"/>
        </w:rPr>
      </w:pPr>
      <w:r>
        <w:rPr>
          <w:rFonts w:ascii="Arial" w:hAnsi="Arial" w:cs="Arial"/>
          <w:sz w:val="22"/>
          <w:szCs w:val="22"/>
        </w:rPr>
        <w:t xml:space="preserve">Siempre que sea factible, se ofrecerá la posibilidad de realizarlo el propio paciente. </w:t>
      </w:r>
    </w:p>
    <w:p w:rsidR="00BC52A2" w:rsidRDefault="00B215CF" w:rsidP="003A7B47">
      <w:pPr>
        <w:numPr>
          <w:ilvl w:val="0"/>
          <w:numId w:val="18"/>
        </w:numPr>
        <w:tabs>
          <w:tab w:val="clear" w:pos="2484"/>
        </w:tabs>
        <w:spacing w:line="360" w:lineRule="auto"/>
        <w:ind w:left="900"/>
        <w:jc w:val="both"/>
        <w:rPr>
          <w:rFonts w:ascii="Arial" w:hAnsi="Arial" w:cs="Arial"/>
          <w:sz w:val="22"/>
          <w:szCs w:val="22"/>
        </w:rPr>
      </w:pPr>
      <w:r>
        <w:rPr>
          <w:noProof/>
          <w:lang w:val="es-ES"/>
        </w:rPr>
        <w:drawing>
          <wp:anchor distT="0" distB="0" distL="114300" distR="114300" simplePos="0" relativeHeight="251655168" behindDoc="1" locked="0" layoutInCell="1" allowOverlap="1">
            <wp:simplePos x="0" y="0"/>
            <wp:positionH relativeFrom="column">
              <wp:posOffset>4376420</wp:posOffset>
            </wp:positionH>
            <wp:positionV relativeFrom="paragraph">
              <wp:posOffset>55245</wp:posOffset>
            </wp:positionV>
            <wp:extent cx="1656080" cy="1464945"/>
            <wp:effectExtent l="0" t="0" r="1270" b="1905"/>
            <wp:wrapTight wrapText="bothSides">
              <wp:wrapPolygon edited="0">
                <wp:start x="0" y="0"/>
                <wp:lineTo x="0" y="21347"/>
                <wp:lineTo x="21368" y="21347"/>
                <wp:lineTo x="21368" y="0"/>
                <wp:lineTo x="0" y="0"/>
              </wp:wrapPolygon>
            </wp:wrapTight>
            <wp:docPr id="23" name="Imagen 6" descr="Scan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ScanImage0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ltGray">
                    <a:xfrm>
                      <a:off x="0" y="0"/>
                      <a:ext cx="1656080" cy="1464945"/>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Siguiendo la pauta general (limpiar desde lo más limpio a lo más sucio), el agua debe resbalar desde el pubis hasta el ano.</w:t>
      </w:r>
    </w:p>
    <w:p w:rsidR="00BC52A2" w:rsidRDefault="00BC52A2" w:rsidP="003A7B47">
      <w:pPr>
        <w:numPr>
          <w:ilvl w:val="0"/>
          <w:numId w:val="18"/>
        </w:numPr>
        <w:tabs>
          <w:tab w:val="clear" w:pos="2484"/>
        </w:tabs>
        <w:spacing w:line="360" w:lineRule="auto"/>
        <w:ind w:left="900"/>
        <w:jc w:val="both"/>
        <w:rPr>
          <w:rFonts w:ascii="Arial" w:hAnsi="Arial" w:cs="Arial"/>
          <w:sz w:val="22"/>
          <w:szCs w:val="22"/>
        </w:rPr>
      </w:pPr>
      <w:r>
        <w:rPr>
          <w:rFonts w:ascii="Arial" w:hAnsi="Arial" w:cs="Arial"/>
          <w:sz w:val="22"/>
          <w:szCs w:val="22"/>
        </w:rPr>
        <w:t>En la mujer se insistirá en los labios mayores y menores, separándolos para limpiar la hendidura vulvar y el ano.</w:t>
      </w:r>
    </w:p>
    <w:p w:rsidR="00BC52A2" w:rsidRDefault="00BC52A2" w:rsidP="003A7B47">
      <w:pPr>
        <w:numPr>
          <w:ilvl w:val="0"/>
          <w:numId w:val="18"/>
        </w:numPr>
        <w:tabs>
          <w:tab w:val="clear" w:pos="2484"/>
        </w:tabs>
        <w:spacing w:line="360" w:lineRule="auto"/>
        <w:ind w:left="900"/>
        <w:jc w:val="both"/>
        <w:rPr>
          <w:rFonts w:ascii="Arial" w:hAnsi="Arial" w:cs="Arial"/>
          <w:sz w:val="22"/>
          <w:szCs w:val="22"/>
        </w:rPr>
      </w:pPr>
      <w:r>
        <w:rPr>
          <w:rFonts w:ascii="Arial" w:hAnsi="Arial" w:cs="Arial"/>
          <w:sz w:val="22"/>
          <w:szCs w:val="22"/>
        </w:rPr>
        <w:t>En el varón, después de limpiar los pliegues inguinales y el escroto, se retraerá el prepucio para limpiar el glande.</w:t>
      </w:r>
    </w:p>
    <w:p w:rsidR="00BC52A2" w:rsidRDefault="00B215CF" w:rsidP="00CF29CE">
      <w:pPr>
        <w:pStyle w:val="Ttulo3"/>
      </w:pPr>
      <w:bookmarkStart w:id="57" w:name="_Toc210111157"/>
      <w:r>
        <w:rPr>
          <w:noProof/>
          <w:lang w:val="es-ES"/>
        </w:rPr>
        <w:drawing>
          <wp:anchor distT="0" distB="0" distL="114300" distR="114300" simplePos="0" relativeHeight="251656192" behindDoc="1" locked="0" layoutInCell="1" allowOverlap="1">
            <wp:simplePos x="0" y="0"/>
            <wp:positionH relativeFrom="column">
              <wp:posOffset>4686300</wp:posOffset>
            </wp:positionH>
            <wp:positionV relativeFrom="paragraph">
              <wp:posOffset>604520</wp:posOffset>
            </wp:positionV>
            <wp:extent cx="1097280" cy="1614805"/>
            <wp:effectExtent l="0" t="0" r="7620" b="4445"/>
            <wp:wrapTight wrapText="bothSides">
              <wp:wrapPolygon edited="0">
                <wp:start x="11250" y="0"/>
                <wp:lineTo x="0" y="1274"/>
                <wp:lineTo x="0" y="4842"/>
                <wp:lineTo x="2625" y="12231"/>
                <wp:lineTo x="1500" y="12486"/>
                <wp:lineTo x="0" y="15034"/>
                <wp:lineTo x="0" y="16308"/>
                <wp:lineTo x="1125" y="20385"/>
                <wp:lineTo x="3375" y="21405"/>
                <wp:lineTo x="4875" y="21405"/>
                <wp:lineTo x="14625" y="20640"/>
                <wp:lineTo x="21375" y="19876"/>
                <wp:lineTo x="21375" y="15799"/>
                <wp:lineTo x="9750" y="12231"/>
                <wp:lineTo x="13125" y="12231"/>
                <wp:lineTo x="18750" y="9683"/>
                <wp:lineTo x="19500" y="5606"/>
                <wp:lineTo x="18000" y="4332"/>
                <wp:lineTo x="14250" y="4077"/>
                <wp:lineTo x="15000" y="4077"/>
                <wp:lineTo x="18375" y="764"/>
                <wp:lineTo x="18000" y="0"/>
                <wp:lineTo x="11250" y="0"/>
              </wp:wrapPolygon>
            </wp:wrapTight>
            <wp:docPr id="24" name="Imagen 7" descr="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image012"/>
                    <pic:cNvPicPr>
                      <a:picLocks noChangeAspect="1" noChangeArrowheads="1"/>
                    </pic:cNvPicPr>
                  </pic:nvPicPr>
                  <pic:blipFill>
                    <a:blip r:embed="rId25">
                      <a:clrChange>
                        <a:clrFrom>
                          <a:srgbClr val="FFFFFF"/>
                        </a:clrFrom>
                        <a:clrTo>
                          <a:srgbClr val="FFFFFF">
                            <a:alpha val="0"/>
                          </a:srgbClr>
                        </a:clrTo>
                      </a:clrChange>
                      <a:lum contrast="-20000"/>
                      <a:grayscl/>
                      <a:extLst>
                        <a:ext uri="{28A0092B-C50C-407E-A947-70E740481C1C}">
                          <a14:useLocalDpi xmlns:a14="http://schemas.microsoft.com/office/drawing/2010/main" val="0"/>
                        </a:ext>
                      </a:extLst>
                    </a:blip>
                    <a:srcRect/>
                    <a:stretch>
                      <a:fillRect/>
                    </a:stretch>
                  </pic:blipFill>
                  <pic:spPr bwMode="auto">
                    <a:xfrm>
                      <a:off x="0" y="0"/>
                      <a:ext cx="1097280" cy="1614805"/>
                    </a:xfrm>
                    <a:prstGeom prst="rect">
                      <a:avLst/>
                    </a:prstGeom>
                    <a:noFill/>
                  </pic:spPr>
                </pic:pic>
              </a:graphicData>
            </a:graphic>
            <wp14:sizeRelH relativeFrom="page">
              <wp14:pctWidth>0</wp14:pctWidth>
            </wp14:sizeRelH>
            <wp14:sizeRelV relativeFrom="page">
              <wp14:pctHeight>0</wp14:pctHeight>
            </wp14:sizeRelV>
          </wp:anchor>
        </w:drawing>
      </w:r>
      <w:r w:rsidR="00BC52A2">
        <w:t>Higiene de manos y pies</w:t>
      </w:r>
      <w:bookmarkEnd w:id="57"/>
    </w:p>
    <w:p w:rsidR="00BC52A2" w:rsidRDefault="00BC52A2" w:rsidP="00CF29CE">
      <w:pPr>
        <w:pStyle w:val="Ttulo4"/>
      </w:pPr>
      <w:bookmarkStart w:id="58" w:name="_Toc210111158"/>
      <w:r>
        <w:t>Objetivos</w:t>
      </w:r>
      <w:bookmarkEnd w:id="58"/>
    </w:p>
    <w:p w:rsidR="00BC52A2" w:rsidRDefault="00BC52A2" w:rsidP="00C84298">
      <w:pPr>
        <w:pStyle w:val="VIETAS"/>
        <w:ind w:left="1260" w:hanging="360"/>
      </w:pPr>
      <w:r>
        <w:t xml:space="preserve">Eliminar la suciedad y los microorganismos transitorios de las manos y uñas previniendo su transmisión. </w:t>
      </w:r>
    </w:p>
    <w:p w:rsidR="00BC52A2" w:rsidRDefault="00BC52A2" w:rsidP="00C84298">
      <w:pPr>
        <w:pStyle w:val="VIETAS"/>
        <w:ind w:left="1260" w:hanging="360"/>
      </w:pPr>
      <w:r>
        <w:t>Mantener en buen estado manos y pies</w:t>
      </w:r>
    </w:p>
    <w:p w:rsidR="00BC52A2" w:rsidRDefault="00BC52A2" w:rsidP="00C84298">
      <w:pPr>
        <w:pStyle w:val="Ttulo4"/>
      </w:pPr>
      <w:bookmarkStart w:id="59" w:name="_Toc210111159"/>
      <w:r>
        <w:t>Material</w:t>
      </w:r>
      <w:bookmarkEnd w:id="59"/>
      <w:r>
        <w:tab/>
      </w:r>
      <w:r>
        <w:tab/>
      </w:r>
    </w:p>
    <w:p w:rsidR="00BC52A2" w:rsidRDefault="00BC52A2" w:rsidP="00C84298">
      <w:pPr>
        <w:pStyle w:val="VIETAS"/>
        <w:ind w:left="1260" w:hanging="360"/>
      </w:pPr>
      <w:r>
        <w:t xml:space="preserve">Jabón </w:t>
      </w:r>
    </w:p>
    <w:p w:rsidR="00BC52A2" w:rsidRPr="00C84298" w:rsidRDefault="00BC52A2" w:rsidP="00C84298">
      <w:pPr>
        <w:pStyle w:val="VIETAS"/>
        <w:ind w:left="1260" w:hanging="360"/>
      </w:pPr>
      <w:r w:rsidRPr="00C84298">
        <w:t>Lima de uñas</w:t>
      </w:r>
    </w:p>
    <w:p w:rsidR="00BC52A2" w:rsidRPr="00C84298" w:rsidRDefault="00BC52A2" w:rsidP="00C84298">
      <w:pPr>
        <w:pStyle w:val="VIETAS"/>
        <w:ind w:left="1260" w:hanging="360"/>
      </w:pPr>
      <w:r w:rsidRPr="00C84298">
        <w:t>Palito de naranja</w:t>
      </w:r>
    </w:p>
    <w:p w:rsidR="00BC52A2" w:rsidRPr="00C84298" w:rsidRDefault="00BC52A2" w:rsidP="00C84298">
      <w:pPr>
        <w:pStyle w:val="VIETAS"/>
        <w:ind w:left="1260" w:hanging="360"/>
      </w:pPr>
      <w:r w:rsidRPr="00C84298">
        <w:lastRenderedPageBreak/>
        <w:t xml:space="preserve">Crema hidratante, loción de manos o aceite mineral </w:t>
      </w:r>
    </w:p>
    <w:p w:rsidR="00BC52A2" w:rsidRPr="00C84298" w:rsidRDefault="00BC52A2" w:rsidP="00C84298">
      <w:pPr>
        <w:pStyle w:val="VIETAS"/>
        <w:ind w:left="1260" w:hanging="360"/>
      </w:pPr>
      <w:r w:rsidRPr="00C84298">
        <w:t>Cepillo de uñas</w:t>
      </w:r>
    </w:p>
    <w:p w:rsidR="00BC52A2" w:rsidRPr="004F32BB" w:rsidRDefault="00BC52A2" w:rsidP="00C84298">
      <w:pPr>
        <w:pStyle w:val="VIETAS"/>
        <w:ind w:left="1260" w:hanging="360"/>
        <w:rPr>
          <w:lang w:val="pt-PT"/>
        </w:rPr>
      </w:pPr>
      <w:r w:rsidRPr="004F32BB">
        <w:rPr>
          <w:lang w:val="pt-PT"/>
        </w:rPr>
        <w:t xml:space="preserve">Corta uñas o tijeras afiladas  </w:t>
      </w:r>
      <w:r w:rsidRPr="004F32BB">
        <w:rPr>
          <w:lang w:val="pt-PT"/>
        </w:rPr>
        <w:tab/>
      </w:r>
    </w:p>
    <w:p w:rsidR="00BC52A2" w:rsidRPr="00C84298" w:rsidRDefault="00BC52A2" w:rsidP="00C84298">
      <w:pPr>
        <w:pStyle w:val="VIETAS"/>
        <w:ind w:left="1260" w:hanging="360"/>
      </w:pPr>
      <w:r w:rsidRPr="00C84298">
        <w:t xml:space="preserve">Palangana con agua templada     </w:t>
      </w:r>
    </w:p>
    <w:p w:rsidR="00BC52A2" w:rsidRDefault="00B215CF" w:rsidP="00CF29CE">
      <w:pPr>
        <w:pStyle w:val="Ttulo4"/>
      </w:pPr>
      <w:bookmarkStart w:id="60" w:name="_Toc210111160"/>
      <w:r>
        <w:rPr>
          <w:noProof/>
          <w:lang w:val="es-ES"/>
        </w:rPr>
        <w:drawing>
          <wp:anchor distT="0" distB="0" distL="114300" distR="114300" simplePos="0" relativeHeight="251648000" behindDoc="1" locked="0" layoutInCell="1" allowOverlap="1">
            <wp:simplePos x="0" y="0"/>
            <wp:positionH relativeFrom="column">
              <wp:posOffset>4914900</wp:posOffset>
            </wp:positionH>
            <wp:positionV relativeFrom="paragraph">
              <wp:posOffset>151765</wp:posOffset>
            </wp:positionV>
            <wp:extent cx="1114425" cy="1484630"/>
            <wp:effectExtent l="0" t="0" r="9525" b="1270"/>
            <wp:wrapTight wrapText="bothSides">
              <wp:wrapPolygon edited="0">
                <wp:start x="0" y="0"/>
                <wp:lineTo x="0" y="21341"/>
                <wp:lineTo x="20308" y="21341"/>
                <wp:lineTo x="21415" y="19678"/>
                <wp:lineTo x="21415" y="0"/>
                <wp:lineTo x="0" y="0"/>
              </wp:wrapPolygon>
            </wp:wrapTight>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clrChange>
                        <a:clrFrom>
                          <a:srgbClr val="FEFDFF"/>
                        </a:clrFrom>
                        <a:clrTo>
                          <a:srgbClr val="FEFDFF">
                            <a:alpha val="0"/>
                          </a:srgbClr>
                        </a:clrTo>
                      </a:clrChange>
                      <a:extLst>
                        <a:ext uri="{28A0092B-C50C-407E-A947-70E740481C1C}">
                          <a14:useLocalDpi xmlns:a14="http://schemas.microsoft.com/office/drawing/2010/main" val="0"/>
                        </a:ext>
                      </a:extLst>
                    </a:blip>
                    <a:srcRect l="4993" t="13054" r="53210" b="15852"/>
                    <a:stretch>
                      <a:fillRect/>
                    </a:stretch>
                  </pic:blipFill>
                  <pic:spPr bwMode="auto">
                    <a:xfrm>
                      <a:off x="0" y="0"/>
                      <a:ext cx="1114425" cy="1484630"/>
                    </a:xfrm>
                    <a:prstGeom prst="rect">
                      <a:avLst/>
                    </a:prstGeom>
                    <a:noFill/>
                  </pic:spPr>
                </pic:pic>
              </a:graphicData>
            </a:graphic>
            <wp14:sizeRelH relativeFrom="page">
              <wp14:pctWidth>0</wp14:pctWidth>
            </wp14:sizeRelH>
            <wp14:sizeRelV relativeFrom="page">
              <wp14:pctHeight>0</wp14:pctHeight>
            </wp14:sizeRelV>
          </wp:anchor>
        </w:drawing>
      </w:r>
      <w:r w:rsidR="00BC52A2">
        <w:t>Ejecución</w:t>
      </w:r>
      <w:bookmarkEnd w:id="60"/>
    </w:p>
    <w:p w:rsidR="00BC52A2"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Introducir las manos y los pies en la palangana con agua templada. La inmersión ayuda a disolver contaminantes, eliminar restos, ablandar las uñas y refrescar al paciente.</w:t>
      </w:r>
    </w:p>
    <w:p w:rsidR="00BC52A2"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Cepillar las uñas de pies y manos para eliminar los restos de suciedad y microorganismos situados debajo de las uñas.</w:t>
      </w:r>
    </w:p>
    <w:p w:rsidR="00BC52A2" w:rsidRDefault="00B215CF" w:rsidP="003A7B47">
      <w:pPr>
        <w:numPr>
          <w:ilvl w:val="0"/>
          <w:numId w:val="19"/>
        </w:numPr>
        <w:tabs>
          <w:tab w:val="clear" w:pos="2484"/>
        </w:tabs>
        <w:spacing w:line="360" w:lineRule="auto"/>
        <w:ind w:left="540"/>
        <w:jc w:val="both"/>
        <w:rPr>
          <w:rFonts w:ascii="Arial" w:hAnsi="Arial" w:cs="Arial"/>
          <w:sz w:val="22"/>
          <w:szCs w:val="22"/>
        </w:rPr>
      </w:pPr>
      <w:r>
        <w:rPr>
          <w:noProof/>
          <w:lang w:val="es-ES"/>
        </w:rPr>
        <w:drawing>
          <wp:anchor distT="0" distB="0" distL="114300" distR="114300" simplePos="0" relativeHeight="251649024" behindDoc="1" locked="0" layoutInCell="1" allowOverlap="1">
            <wp:simplePos x="0" y="0"/>
            <wp:positionH relativeFrom="column">
              <wp:posOffset>5029200</wp:posOffset>
            </wp:positionH>
            <wp:positionV relativeFrom="paragraph">
              <wp:posOffset>281305</wp:posOffset>
            </wp:positionV>
            <wp:extent cx="1189990" cy="1485900"/>
            <wp:effectExtent l="0" t="0" r="0" b="0"/>
            <wp:wrapTight wrapText="bothSides">
              <wp:wrapPolygon edited="0">
                <wp:start x="0" y="0"/>
                <wp:lineTo x="0" y="21323"/>
                <wp:lineTo x="21093" y="21323"/>
                <wp:lineTo x="21093" y="10246"/>
                <wp:lineTo x="20055" y="8862"/>
                <wp:lineTo x="21093" y="7754"/>
                <wp:lineTo x="21093" y="0"/>
                <wp:lineTo x="0" y="0"/>
              </wp:wrapPolygon>
            </wp:wrapTight>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clrChange>
                        <a:clrFrom>
                          <a:srgbClr val="ECEBF1"/>
                        </a:clrFrom>
                        <a:clrTo>
                          <a:srgbClr val="ECEBF1">
                            <a:alpha val="0"/>
                          </a:srgbClr>
                        </a:clrTo>
                      </a:clrChange>
                      <a:extLst>
                        <a:ext uri="{28A0092B-C50C-407E-A947-70E740481C1C}">
                          <a14:useLocalDpi xmlns:a14="http://schemas.microsoft.com/office/drawing/2010/main" val="0"/>
                        </a:ext>
                      </a:extLst>
                    </a:blip>
                    <a:srcRect l="46758" t="7616" r="6088" b="17250"/>
                    <a:stretch>
                      <a:fillRect/>
                    </a:stretch>
                  </pic:blipFill>
                  <pic:spPr bwMode="auto">
                    <a:xfrm>
                      <a:off x="0" y="0"/>
                      <a:ext cx="1189990" cy="1485900"/>
                    </a:xfrm>
                    <a:prstGeom prst="rect">
                      <a:avLst/>
                    </a:prstGeom>
                    <a:noFill/>
                  </pic:spPr>
                </pic:pic>
              </a:graphicData>
            </a:graphic>
            <wp14:sizeRelH relativeFrom="page">
              <wp14:pctWidth>0</wp14:pctWidth>
            </wp14:sizeRelH>
            <wp14:sizeRelV relativeFrom="page">
              <wp14:pctHeight>0</wp14:pctHeight>
            </wp14:sizeRelV>
          </wp:anchor>
        </w:drawing>
      </w:r>
      <w:r w:rsidR="00BC52A2">
        <w:rPr>
          <w:rFonts w:ascii="Arial" w:hAnsi="Arial" w:cs="Arial"/>
          <w:sz w:val="22"/>
          <w:szCs w:val="22"/>
        </w:rPr>
        <w:t>Secar, prestando especial atención a los espacios interdigitales, para evitar la humedad.</w:t>
      </w:r>
    </w:p>
    <w:p w:rsidR="00BC52A2"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Cortar las uñas de los pies en recto y las manos en curva. Evitar recortar o excavar dentro de las uñas en las esquinas laterales, esto predispone al paciente a que le crezcan hacia dentro.</w:t>
      </w:r>
    </w:p>
    <w:p w:rsidR="00BC52A2"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Limar si es preciso, redondeando las esquinas.</w:t>
      </w:r>
    </w:p>
    <w:p w:rsidR="00BC52A2"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Empujar la cutícula hacia atrás, con el palito de naranja, teniendo cuidado de no lesionarla.</w:t>
      </w:r>
    </w:p>
    <w:p w:rsidR="00BC52A2" w:rsidRPr="00DB5AE9" w:rsidRDefault="00BC52A2" w:rsidP="003A7B47">
      <w:pPr>
        <w:numPr>
          <w:ilvl w:val="0"/>
          <w:numId w:val="19"/>
        </w:numPr>
        <w:tabs>
          <w:tab w:val="clear" w:pos="2484"/>
        </w:tabs>
        <w:spacing w:line="360" w:lineRule="auto"/>
        <w:ind w:left="540"/>
        <w:jc w:val="both"/>
        <w:rPr>
          <w:rFonts w:ascii="Arial" w:hAnsi="Arial" w:cs="Arial"/>
          <w:sz w:val="22"/>
          <w:szCs w:val="22"/>
        </w:rPr>
      </w:pPr>
      <w:r>
        <w:rPr>
          <w:rFonts w:ascii="Arial" w:hAnsi="Arial" w:cs="Arial"/>
          <w:sz w:val="22"/>
          <w:szCs w:val="22"/>
        </w:rPr>
        <w:t>Aplicar crema hidratante, loción de manos o aceite mineral para hidratar la piel y  lubricar el tejido seco de alrededor de las uñas.</w:t>
      </w:r>
    </w:p>
    <w:p w:rsidR="00BC52A2" w:rsidRDefault="00BC52A2" w:rsidP="00CF29CE">
      <w:pPr>
        <w:pStyle w:val="Ttulo3"/>
      </w:pPr>
      <w:bookmarkStart w:id="61" w:name="_Toc210111161"/>
      <w:r>
        <w:t>Úlceras por presión</w:t>
      </w:r>
      <w:bookmarkEnd w:id="61"/>
    </w:p>
    <w:p w:rsidR="00BC52A2" w:rsidRDefault="00BC52A2" w:rsidP="00CF29CE">
      <w:pPr>
        <w:pStyle w:val="Ttulo4"/>
        <w:rPr>
          <w:color w:val="000080"/>
        </w:rPr>
      </w:pPr>
      <w:bookmarkStart w:id="62" w:name="_Toc210111162"/>
      <w:r>
        <w:t>Definición</w:t>
      </w:r>
      <w:bookmarkEnd w:id="62"/>
    </w:p>
    <w:p w:rsidR="00BC52A2" w:rsidRDefault="00B215CF" w:rsidP="00DA72B5">
      <w:pPr>
        <w:pStyle w:val="PrrafoNormal"/>
        <w:rPr>
          <w:lang w:val="es-AR"/>
        </w:rPr>
      </w:pPr>
      <w:r>
        <w:rPr>
          <w:noProof/>
          <w:lang w:val="es-ES"/>
        </w:rPr>
        <w:drawing>
          <wp:anchor distT="0" distB="0" distL="114300" distR="114300" simplePos="0" relativeHeight="251641856" behindDoc="0" locked="0" layoutInCell="1" allowOverlap="1">
            <wp:simplePos x="0" y="0"/>
            <wp:positionH relativeFrom="column">
              <wp:posOffset>3314700</wp:posOffset>
            </wp:positionH>
            <wp:positionV relativeFrom="paragraph">
              <wp:posOffset>36830</wp:posOffset>
            </wp:positionV>
            <wp:extent cx="2286000" cy="181737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286000" cy="1817370"/>
                    </a:xfrm>
                    <a:prstGeom prst="rect">
                      <a:avLst/>
                    </a:prstGeom>
                    <a:noFill/>
                  </pic:spPr>
                </pic:pic>
              </a:graphicData>
            </a:graphic>
            <wp14:sizeRelH relativeFrom="page">
              <wp14:pctWidth>0</wp14:pctWidth>
            </wp14:sizeRelH>
            <wp14:sizeRelV relativeFrom="page">
              <wp14:pctHeight>0</wp14:pctHeight>
            </wp14:sizeRelV>
          </wp:anchor>
        </w:drawing>
      </w:r>
      <w:r w:rsidR="00BC52A2">
        <w:t xml:space="preserve">Las úlceras por presión o de decúbito son heridas de </w:t>
      </w:r>
      <w:smartTag w:uri="urn:schemas-microsoft-com:office:smarttags" w:element="PersonName">
        <w:smartTagPr>
          <w:attr w:name="ProductID" w:val="la piel. Se"/>
        </w:smartTagPr>
        <w:r w:rsidR="00BC52A2">
          <w:t>la piel. Se</w:t>
        </w:r>
      </w:smartTag>
      <w:r w:rsidR="00BC52A2">
        <w:t xml:space="preserve"> deben principalmente a una  presión prolongada que impide el suministro de sangre a los tejidos. </w:t>
      </w:r>
      <w:r w:rsidR="00BC52A2">
        <w:rPr>
          <w:lang w:val="es-AR"/>
        </w:rPr>
        <w:t>Se definen como áreas localizadas de muerte celular que se desarrolla cuando un tejido blando es comprimido entre una prominencia ósea y una superficie externa por un período prolongado de tiempo.</w:t>
      </w:r>
    </w:p>
    <w:p w:rsidR="00BC52A2" w:rsidRDefault="00BC52A2" w:rsidP="00DA72B5">
      <w:pPr>
        <w:pStyle w:val="PrrafoNormal"/>
      </w:pPr>
      <w:r w:rsidRPr="00A503C6">
        <w:rPr>
          <w:lang w:val="es-AR"/>
        </w:rPr>
        <w:t xml:space="preserve"> </w:t>
      </w:r>
      <w:r w:rsidRPr="00A503C6">
        <w:t>Las úlceras por presión pueden y deben de evitarse con unos buenos cuidados de enfermería dentro de un plan general que incluye el trabajo multidisciplinar</w:t>
      </w:r>
      <w:r>
        <w:t>.</w:t>
      </w:r>
    </w:p>
    <w:p w:rsidR="00BC52A2" w:rsidRDefault="00BC52A2" w:rsidP="00CF29CE">
      <w:pPr>
        <w:pStyle w:val="Ttulo4"/>
      </w:pPr>
      <w:bookmarkStart w:id="63" w:name="_Toc210111163"/>
      <w:r w:rsidRPr="00F0385B">
        <w:lastRenderedPageBreak/>
        <w:t>Factores de riesgo</w:t>
      </w:r>
      <w:bookmarkEnd w:id="63"/>
    </w:p>
    <w:p w:rsidR="00BC52A2" w:rsidRDefault="00BC52A2" w:rsidP="00DA72B5">
      <w:pPr>
        <w:pStyle w:val="VIETAS"/>
        <w:ind w:left="1260" w:hanging="360"/>
      </w:pPr>
      <w:r>
        <w:t xml:space="preserve">  Edad,</w:t>
      </w:r>
    </w:p>
    <w:p w:rsidR="00BC52A2" w:rsidRDefault="00BC52A2" w:rsidP="00DA72B5">
      <w:pPr>
        <w:pStyle w:val="VIETAS"/>
        <w:ind w:left="1260" w:hanging="360"/>
      </w:pPr>
      <w:r>
        <w:t xml:space="preserve">  Capacidad física mermada (inmovilidad, parálisis, estado de coma...).</w:t>
      </w:r>
    </w:p>
    <w:p w:rsidR="00BC52A2" w:rsidRDefault="00BC52A2" w:rsidP="00DA72B5">
      <w:pPr>
        <w:pStyle w:val="VIETAS"/>
        <w:ind w:left="1260" w:hanging="360"/>
      </w:pPr>
      <w:r>
        <w:t xml:space="preserve">  Accidente vascular cerebral</w:t>
      </w:r>
    </w:p>
    <w:p w:rsidR="00BC52A2" w:rsidRDefault="00BC52A2" w:rsidP="00DA72B5">
      <w:pPr>
        <w:pStyle w:val="VIETAS"/>
        <w:ind w:left="1260" w:hanging="360"/>
      </w:pPr>
      <w:r>
        <w:t xml:space="preserve">  Diabetes mellitas</w:t>
      </w:r>
    </w:p>
    <w:p w:rsidR="00BC52A2" w:rsidRDefault="00BC52A2" w:rsidP="00CF29CE">
      <w:pPr>
        <w:pStyle w:val="Ttulo4"/>
      </w:pPr>
      <w:bookmarkStart w:id="64" w:name="_Toc210111164"/>
      <w:r>
        <w:t>Material</w:t>
      </w:r>
      <w:bookmarkEnd w:id="64"/>
    </w:p>
    <w:p w:rsidR="00BC52A2" w:rsidRPr="00DA72B5" w:rsidRDefault="00BC52A2" w:rsidP="00DA72B5">
      <w:pPr>
        <w:pStyle w:val="VIETAS"/>
        <w:ind w:left="1260" w:hanging="360"/>
      </w:pPr>
      <w:r w:rsidRPr="00DA72B5">
        <w:t xml:space="preserve"> Guantes estériles</w:t>
      </w:r>
    </w:p>
    <w:p w:rsidR="00BC52A2" w:rsidRPr="00DA72B5" w:rsidRDefault="00BC52A2" w:rsidP="00DA72B5">
      <w:pPr>
        <w:pStyle w:val="VIETAS"/>
        <w:ind w:left="1260" w:hanging="360"/>
      </w:pPr>
      <w:r w:rsidRPr="00DA72B5">
        <w:t xml:space="preserve"> Jabones neutros o sustancias limpiadoras con potencial curativo bajo</w:t>
      </w:r>
    </w:p>
    <w:p w:rsidR="00BC52A2" w:rsidRPr="00DA72B5" w:rsidRDefault="00BC52A2" w:rsidP="00DA72B5">
      <w:pPr>
        <w:pStyle w:val="VIETAS"/>
        <w:ind w:left="1260" w:hanging="360"/>
      </w:pPr>
      <w:r w:rsidRPr="00DA72B5">
        <w:t xml:space="preserve"> Productos hidratantes y nutritivos: aceite de almendras. </w:t>
      </w:r>
    </w:p>
    <w:p w:rsidR="00BC52A2" w:rsidRPr="00DA72B5" w:rsidRDefault="00BC52A2" w:rsidP="00DA72B5">
      <w:pPr>
        <w:pStyle w:val="VIETAS"/>
        <w:ind w:left="1260" w:hanging="360"/>
      </w:pPr>
      <w:r w:rsidRPr="00DA72B5">
        <w:t xml:space="preserve"> Absorbentes, salva camas</w:t>
      </w:r>
    </w:p>
    <w:p w:rsidR="00BC52A2" w:rsidRDefault="00BC52A2" w:rsidP="00CF29CE">
      <w:pPr>
        <w:pStyle w:val="Ttulo4"/>
        <w:rPr>
          <w:color w:val="000080"/>
        </w:rPr>
      </w:pPr>
      <w:bookmarkStart w:id="65" w:name="_Toc210111165"/>
      <w:r>
        <w:t>Objetivos</w:t>
      </w:r>
      <w:bookmarkEnd w:id="65"/>
    </w:p>
    <w:p w:rsidR="00BC52A2" w:rsidRDefault="00BC52A2" w:rsidP="00DA72B5">
      <w:pPr>
        <w:pStyle w:val="PrrafoNormal"/>
      </w:pPr>
      <w:r>
        <w:t>Prevenir al paciente mediante una serie de elementos y acciones, y con una correcta higiene diaria acompañada de una observación exhaustiva de todos los posibles lugares donde se pueden producir úlceras.</w:t>
      </w:r>
    </w:p>
    <w:p w:rsidR="00BC52A2" w:rsidRPr="00A503C6" w:rsidRDefault="00BC52A2" w:rsidP="004D3C2C">
      <w:pPr>
        <w:autoSpaceDE w:val="0"/>
        <w:autoSpaceDN w:val="0"/>
        <w:adjustRightInd w:val="0"/>
        <w:ind w:firstLine="540"/>
        <w:rPr>
          <w:rFonts w:ascii="Arial" w:hAnsi="Arial" w:cs="Arial"/>
          <w:sz w:val="22"/>
          <w:szCs w:val="22"/>
        </w:rPr>
      </w:pPr>
      <w:r w:rsidRPr="00A503C6">
        <w:rPr>
          <w:rFonts w:ascii="Arial" w:hAnsi="Arial" w:cs="Arial"/>
          <w:sz w:val="22"/>
          <w:szCs w:val="22"/>
        </w:rPr>
        <w:t>•</w:t>
      </w:r>
      <w:r w:rsidRPr="00F0385B">
        <w:rPr>
          <w:rFonts w:ascii="Arial" w:hAnsi="Arial" w:cs="Arial"/>
          <w:sz w:val="22"/>
          <w:szCs w:val="22"/>
        </w:rPr>
        <w:t xml:space="preserve"> </w:t>
      </w:r>
      <w:r w:rsidRPr="00A503C6">
        <w:rPr>
          <w:rFonts w:ascii="Arial" w:hAnsi="Arial" w:cs="Arial"/>
          <w:sz w:val="22"/>
          <w:szCs w:val="22"/>
        </w:rPr>
        <w:t>HIGIENE CORPORAL, ROPA DE CAMA</w:t>
      </w:r>
    </w:p>
    <w:p w:rsidR="00BC52A2" w:rsidRPr="00A503C6" w:rsidRDefault="00BC52A2" w:rsidP="004D3C2C">
      <w:pPr>
        <w:autoSpaceDE w:val="0"/>
        <w:autoSpaceDN w:val="0"/>
        <w:adjustRightInd w:val="0"/>
        <w:ind w:firstLine="540"/>
        <w:rPr>
          <w:rFonts w:ascii="Arial" w:hAnsi="Arial" w:cs="Arial"/>
          <w:sz w:val="22"/>
          <w:szCs w:val="22"/>
        </w:rPr>
      </w:pPr>
      <w:r w:rsidRPr="00A503C6">
        <w:rPr>
          <w:rFonts w:ascii="Arial" w:hAnsi="Arial" w:cs="Arial"/>
          <w:sz w:val="22"/>
          <w:szCs w:val="22"/>
        </w:rPr>
        <w:t>•</w:t>
      </w:r>
      <w:r>
        <w:rPr>
          <w:rFonts w:ascii="Arial" w:hAnsi="Arial" w:cs="Arial"/>
          <w:sz w:val="22"/>
          <w:szCs w:val="22"/>
        </w:rPr>
        <w:t xml:space="preserve"> HIDRATAR </w:t>
      </w:r>
      <w:smartTag w:uri="urn:schemas-microsoft-com:office:smarttags" w:element="PersonName">
        <w:smartTagPr>
          <w:attr w:name="ProductID" w:val="LA  PIEL"/>
        </w:smartTagPr>
        <w:r>
          <w:rPr>
            <w:rFonts w:ascii="Arial" w:hAnsi="Arial" w:cs="Arial"/>
            <w:sz w:val="22"/>
            <w:szCs w:val="22"/>
          </w:rPr>
          <w:t xml:space="preserve">LA </w:t>
        </w:r>
        <w:r w:rsidRPr="00A503C6">
          <w:rPr>
            <w:rFonts w:ascii="Arial" w:hAnsi="Arial" w:cs="Arial"/>
            <w:sz w:val="22"/>
            <w:szCs w:val="22"/>
          </w:rPr>
          <w:t xml:space="preserve"> PIEL</w:t>
        </w:r>
      </w:smartTag>
    </w:p>
    <w:p w:rsidR="00BC52A2" w:rsidRPr="00A503C6" w:rsidRDefault="00BC52A2" w:rsidP="004D3C2C">
      <w:pPr>
        <w:autoSpaceDE w:val="0"/>
        <w:autoSpaceDN w:val="0"/>
        <w:adjustRightInd w:val="0"/>
        <w:ind w:firstLine="540"/>
        <w:rPr>
          <w:rFonts w:ascii="Arial" w:hAnsi="Arial" w:cs="Arial"/>
          <w:sz w:val="22"/>
          <w:szCs w:val="22"/>
        </w:rPr>
      </w:pPr>
      <w:r w:rsidRPr="00A503C6">
        <w:rPr>
          <w:rFonts w:ascii="Arial" w:hAnsi="Arial" w:cs="Arial"/>
          <w:sz w:val="22"/>
          <w:szCs w:val="22"/>
        </w:rPr>
        <w:t>• ALIVIAR PRESIÓN Y ROZAMIENTO</w:t>
      </w:r>
    </w:p>
    <w:p w:rsidR="00BC52A2" w:rsidRPr="00A503C6" w:rsidRDefault="00BC52A2" w:rsidP="004D3C2C">
      <w:pPr>
        <w:autoSpaceDE w:val="0"/>
        <w:autoSpaceDN w:val="0"/>
        <w:adjustRightInd w:val="0"/>
        <w:ind w:firstLine="540"/>
        <w:rPr>
          <w:rFonts w:ascii="Arial" w:hAnsi="Arial" w:cs="Arial"/>
          <w:sz w:val="22"/>
          <w:szCs w:val="22"/>
        </w:rPr>
      </w:pPr>
      <w:r w:rsidRPr="00A503C6">
        <w:rPr>
          <w:rFonts w:ascii="Arial" w:hAnsi="Arial" w:cs="Arial"/>
          <w:sz w:val="22"/>
          <w:szCs w:val="22"/>
        </w:rPr>
        <w:t>• CAMBIAR POSTURA/LEVANTAR</w:t>
      </w:r>
    </w:p>
    <w:p w:rsidR="00BC52A2" w:rsidRPr="00A503C6" w:rsidRDefault="00BC52A2" w:rsidP="004D3C2C">
      <w:pPr>
        <w:autoSpaceDE w:val="0"/>
        <w:autoSpaceDN w:val="0"/>
        <w:adjustRightInd w:val="0"/>
        <w:ind w:firstLine="540"/>
        <w:rPr>
          <w:rFonts w:ascii="Arial" w:hAnsi="Arial" w:cs="Arial"/>
          <w:sz w:val="22"/>
          <w:szCs w:val="22"/>
        </w:rPr>
      </w:pPr>
      <w:r w:rsidRPr="00A503C6">
        <w:rPr>
          <w:rFonts w:ascii="Arial" w:hAnsi="Arial" w:cs="Arial"/>
          <w:sz w:val="22"/>
          <w:szCs w:val="22"/>
        </w:rPr>
        <w:t>•</w:t>
      </w:r>
      <w:r>
        <w:rPr>
          <w:rFonts w:ascii="Arial" w:hAnsi="Arial" w:cs="Arial"/>
          <w:sz w:val="22"/>
          <w:szCs w:val="22"/>
        </w:rPr>
        <w:t xml:space="preserve"> ASEGURAR HIDRATACIÓN</w:t>
      </w:r>
    </w:p>
    <w:p w:rsidR="00BC52A2" w:rsidRPr="00BF1F94" w:rsidRDefault="00BC52A2" w:rsidP="00DA72B5">
      <w:pPr>
        <w:pStyle w:val="Ttulo3"/>
      </w:pPr>
      <w:bookmarkStart w:id="66" w:name="_Toc210111166"/>
      <w:r w:rsidRPr="00BF1F94">
        <w:t>Conceptos básicos</w:t>
      </w:r>
      <w:bookmarkEnd w:id="66"/>
    </w:p>
    <w:p w:rsidR="00BC52A2" w:rsidRPr="00B0234A" w:rsidRDefault="00BC52A2" w:rsidP="00DA72B5">
      <w:pPr>
        <w:pStyle w:val="PrrafoNormal"/>
      </w:pPr>
      <w:r>
        <w:t xml:space="preserve">La higiene incluye un conjunto de actividades cuyo principal objetivo es el mantener la piel integra, evitar lesiones y enfermedades de la misma. </w:t>
      </w:r>
    </w:p>
    <w:p w:rsidR="00BC52A2" w:rsidRDefault="00BC52A2" w:rsidP="00DA72B5">
      <w:pPr>
        <w:pStyle w:val="PrrafoNormal"/>
      </w:pPr>
      <w:r>
        <w:rPr>
          <w:color w:val="000000"/>
        </w:rPr>
        <w:t xml:space="preserve">Además de </w:t>
      </w:r>
      <w:r>
        <w:t>proporcionar bienestar al paciente, fomenta la comunicación con el mismo. Determinar capacidad de autocuidado (Grado de dependencia del paciente, según la clasificación de los niveles funcionales de autocuidado), en función de este grado de independencia  la higiene puede realizarse en la ducha, en la bañera o en la cama.</w:t>
      </w:r>
    </w:p>
    <w:p w:rsidR="00BC52A2" w:rsidRDefault="00BC52A2" w:rsidP="00DA72B5">
      <w:pPr>
        <w:pStyle w:val="PrrafoNormal"/>
      </w:pPr>
      <w:r>
        <w:t>Al realizar estas actividades el TAS tendrá en cuenta una serie de normas generales, entre las que cabría destacar:</w:t>
      </w:r>
    </w:p>
    <w:p w:rsidR="00BC52A2" w:rsidRDefault="00BC52A2" w:rsidP="00DA72B5">
      <w:pPr>
        <w:pStyle w:val="PrrafoNormal"/>
      </w:pPr>
      <w:r>
        <w:t xml:space="preserve"> - Lavado de manos higiénico.</w:t>
      </w:r>
    </w:p>
    <w:p w:rsidR="00BC52A2" w:rsidRDefault="00BC52A2" w:rsidP="00DA72B5">
      <w:pPr>
        <w:pStyle w:val="PrrafoNormal"/>
      </w:pPr>
      <w:r>
        <w:t>-Ponerse guantes.</w:t>
      </w:r>
    </w:p>
    <w:p w:rsidR="00BC52A2" w:rsidRDefault="00BC52A2" w:rsidP="00DA72B5">
      <w:pPr>
        <w:pStyle w:val="PrrafoNormal"/>
      </w:pPr>
      <w:r>
        <w:t>-Proporcionar intimidad. Cerrar puertas y ventanas, para evitar corrientes (manteniendo una temperatura ambiental agradable entre (22º C-24º C).</w:t>
      </w:r>
    </w:p>
    <w:p w:rsidR="00BC52A2" w:rsidRDefault="00BC52A2" w:rsidP="00DA72B5">
      <w:pPr>
        <w:pStyle w:val="PrrafoNormal"/>
      </w:pPr>
      <w:r>
        <w:t>La temperatura del agua debe estar entre (37º C – 40º C).</w:t>
      </w:r>
    </w:p>
    <w:p w:rsidR="00BC52A2" w:rsidRDefault="00BC52A2" w:rsidP="00DA72B5">
      <w:pPr>
        <w:pStyle w:val="PrrafoNormal"/>
      </w:pPr>
      <w:r>
        <w:t>Informar y explicar al paciente el procedimiento que se va a llevar a cabo.</w:t>
      </w:r>
    </w:p>
    <w:p w:rsidR="00BC52A2" w:rsidRDefault="00BC52A2" w:rsidP="00DA72B5">
      <w:pPr>
        <w:pStyle w:val="PrrafoNormal"/>
      </w:pPr>
      <w:r>
        <w:lastRenderedPageBreak/>
        <w:t>Cuidar las vías y sistemas terapéuticos del paciente durante el procedimiento, para evitar desconexiones o reflujos.</w:t>
      </w:r>
      <w:r w:rsidRPr="00BF26B4">
        <w:t xml:space="preserve"> </w:t>
      </w:r>
    </w:p>
    <w:p w:rsidR="00BC52A2" w:rsidRDefault="00BC52A2" w:rsidP="00D21A53">
      <w:pPr>
        <w:spacing w:line="360" w:lineRule="auto"/>
        <w:ind w:left="360"/>
        <w:rPr>
          <w:rFonts w:ascii="Arial" w:hAnsi="Arial" w:cs="Arial"/>
          <w:sz w:val="22"/>
          <w:szCs w:val="22"/>
        </w:rPr>
      </w:pPr>
      <w:r>
        <w:rPr>
          <w:rFonts w:ascii="Arial" w:hAnsi="Arial" w:cs="Arial"/>
          <w:sz w:val="22"/>
          <w:szCs w:val="22"/>
        </w:rPr>
        <w:t xml:space="preserve">-  </w:t>
      </w:r>
      <w:r w:rsidRPr="0088349D">
        <w:rPr>
          <w:rFonts w:ascii="Arial" w:hAnsi="Arial" w:cs="Arial"/>
          <w:sz w:val="22"/>
          <w:szCs w:val="22"/>
        </w:rPr>
        <w:t>Seguir siempre la misma la misma pauta, realizando: Enjabonado. Enjuagado. Aclarado. Secado.</w:t>
      </w:r>
    </w:p>
    <w:p w:rsidR="00BC52A2" w:rsidRDefault="00BC52A2" w:rsidP="004D3C2C">
      <w:pPr>
        <w:autoSpaceDE w:val="0"/>
        <w:autoSpaceDN w:val="0"/>
        <w:adjustRightInd w:val="0"/>
        <w:ind w:left="708" w:firstLine="708"/>
        <w:rPr>
          <w:rFonts w:ascii="Arial" w:hAnsi="Arial" w:cs="Arial"/>
          <w:b/>
          <w:color w:val="000000"/>
          <w:highlight w:val="cyan"/>
        </w:rPr>
      </w:pPr>
    </w:p>
    <w:tbl>
      <w:tblPr>
        <w:tblStyle w:val="Tablaconcuadrcula"/>
        <w:tblW w:w="0" w:type="auto"/>
        <w:tblInd w:w="1188" w:type="dxa"/>
        <w:tblLook w:val="01E0" w:firstRow="1" w:lastRow="1" w:firstColumn="1" w:lastColumn="1" w:noHBand="0" w:noVBand="0"/>
      </w:tblPr>
      <w:tblGrid>
        <w:gridCol w:w="7020"/>
      </w:tblGrid>
      <w:tr w:rsidR="00BC52A2" w:rsidRPr="00DA72B5">
        <w:trPr>
          <w:trHeight w:val="1985"/>
        </w:trPr>
        <w:tc>
          <w:tcPr>
            <w:tcW w:w="7020" w:type="dxa"/>
            <w:shd w:val="clear" w:color="auto" w:fill="E0E0E0"/>
          </w:tcPr>
          <w:p w:rsidR="00BC52A2" w:rsidRPr="00DA72B5" w:rsidRDefault="00BC52A2" w:rsidP="00B9522C">
            <w:pPr>
              <w:pStyle w:val="PrrafoNormal"/>
              <w:ind w:left="0" w:right="0"/>
              <w:rPr>
                <w:b/>
                <w:u w:val="single"/>
              </w:rPr>
            </w:pPr>
            <w:r w:rsidRPr="00DA72B5">
              <w:rPr>
                <w:b/>
                <w:u w:val="single"/>
              </w:rPr>
              <w:t>RECUERDE</w:t>
            </w:r>
          </w:p>
          <w:p w:rsidR="00BC52A2" w:rsidRPr="00DA72B5" w:rsidRDefault="00BC52A2" w:rsidP="00B9522C">
            <w:pPr>
              <w:pStyle w:val="PrrafoNormal"/>
              <w:ind w:left="0" w:right="0"/>
              <w:rPr>
                <w:szCs w:val="22"/>
              </w:rPr>
            </w:pPr>
            <w:r w:rsidRPr="00DA72B5">
              <w:t>El orden de lavado debe ser</w:t>
            </w:r>
            <w:r w:rsidRPr="00DA72B5">
              <w:rPr>
                <w:b/>
              </w:rPr>
              <w:t>:</w:t>
            </w:r>
            <w:r w:rsidRPr="00DA72B5">
              <w:rPr>
                <w:szCs w:val="22"/>
              </w:rPr>
              <w:t xml:space="preserve"> </w:t>
            </w:r>
          </w:p>
          <w:p w:rsidR="00BC52A2" w:rsidRPr="00DA72B5" w:rsidRDefault="00BC52A2" w:rsidP="00B9522C">
            <w:pPr>
              <w:pStyle w:val="PrrafoNormal"/>
              <w:ind w:left="0" w:right="0"/>
              <w:rPr>
                <w:b/>
                <w:u w:val="single"/>
              </w:rPr>
            </w:pPr>
            <w:r w:rsidRPr="00DA72B5">
              <w:t>Cara, cuello y orejas.- Extremidades superiores.- Tórax y abdomen.- Extremidades inferiores.- Espalda y glúteos. Genitales.</w:t>
            </w:r>
          </w:p>
        </w:tc>
      </w:tr>
    </w:tbl>
    <w:p w:rsidR="00BC52A2" w:rsidRPr="00CB34C5" w:rsidRDefault="00BC52A2" w:rsidP="00DA72B5">
      <w:pPr>
        <w:pStyle w:val="Ttulo1"/>
        <w:spacing w:before="0"/>
        <w:ind w:left="900"/>
      </w:pPr>
      <w:bookmarkStart w:id="67" w:name="_Toc210111167"/>
      <w:r>
        <w:lastRenderedPageBreak/>
        <w:t xml:space="preserve">3.- </w:t>
      </w:r>
      <w:r w:rsidRPr="00CB34C5">
        <w:t>Medicación</w:t>
      </w:r>
      <w:bookmarkEnd w:id="67"/>
    </w:p>
    <w:p w:rsidR="00BC52A2" w:rsidRPr="00CB34C5" w:rsidRDefault="00BC52A2" w:rsidP="00DA72B5">
      <w:pPr>
        <w:pStyle w:val="Ttulo2"/>
      </w:pPr>
      <w:bookmarkStart w:id="68" w:name="_Toc210111168"/>
      <w:r w:rsidRPr="00CB34C5">
        <w:t>Concepto de fármaco</w:t>
      </w:r>
      <w:bookmarkEnd w:id="68"/>
    </w:p>
    <w:p w:rsidR="00BC52A2" w:rsidRDefault="00BC52A2" w:rsidP="00DA72B5">
      <w:pPr>
        <w:pStyle w:val="PrrafoNormal"/>
      </w:pPr>
      <w:r w:rsidRPr="00066FF7">
        <w:t xml:space="preserve">Es una sustancia química introducida por cualquier vía en el organismo, buscando un efecto medicinal. Una vez en el interior del organismo, cualquier fármaco es absorbido solo en parte, técnicamente esto se conoce con el nombre de </w:t>
      </w:r>
      <w:r w:rsidRPr="00066FF7">
        <w:rPr>
          <w:b/>
        </w:rPr>
        <w:t>Biodisponibilidad</w:t>
      </w:r>
      <w:r w:rsidRPr="00066FF7">
        <w:t>, llega a la sangre con mayor o menor rapidez según la vía de administración empleada y por la sangre alcanza los tejidos, donde debe producir los efectos bioquímicos y fisiológicos para los que fue administrado. Antes de ser eliminado, el fármaco permanece durante un tiempo en el organismo.</w:t>
      </w:r>
    </w:p>
    <w:p w:rsidR="00BC52A2" w:rsidRDefault="00BC52A2" w:rsidP="00DA72B5">
      <w:pPr>
        <w:pStyle w:val="PrrafoNormal"/>
      </w:pPr>
    </w:p>
    <w:p w:rsidR="00BC52A2" w:rsidRDefault="00B215CF" w:rsidP="00DA72B5">
      <w:pPr>
        <w:pStyle w:val="PrrafoNormal"/>
        <w:jc w:val="center"/>
      </w:pPr>
      <w:r>
        <w:rPr>
          <w:noProof/>
          <w:lang w:val="es-ES"/>
        </w:rPr>
        <w:drawing>
          <wp:inline distT="0" distB="0" distL="0" distR="0">
            <wp:extent cx="2895600" cy="5448300"/>
            <wp:effectExtent l="0" t="0" r="0" b="0"/>
            <wp:docPr id="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95600" cy="5448300"/>
                    </a:xfrm>
                    <a:prstGeom prst="rect">
                      <a:avLst/>
                    </a:prstGeom>
                    <a:noFill/>
                    <a:ln>
                      <a:noFill/>
                    </a:ln>
                  </pic:spPr>
                </pic:pic>
              </a:graphicData>
            </a:graphic>
          </wp:inline>
        </w:drawing>
      </w:r>
    </w:p>
    <w:p w:rsidR="00BC52A2" w:rsidRDefault="00BC52A2" w:rsidP="00DA72B5">
      <w:pPr>
        <w:pStyle w:val="PrrafoNormal"/>
      </w:pPr>
    </w:p>
    <w:p w:rsidR="00BC52A2" w:rsidRPr="00F926ED" w:rsidRDefault="00BC52A2" w:rsidP="00DA72B5">
      <w:pPr>
        <w:pStyle w:val="PrrafoNormal"/>
      </w:pPr>
      <w:r w:rsidRPr="00F926ED">
        <w:lastRenderedPageBreak/>
        <w:t>De lo explicado anteriormente se deduce:</w:t>
      </w:r>
    </w:p>
    <w:p w:rsidR="00BC52A2" w:rsidRPr="00DA72B5" w:rsidRDefault="00BC52A2" w:rsidP="00DA72B5">
      <w:pPr>
        <w:pStyle w:val="VIETAS"/>
        <w:ind w:left="1260" w:hanging="360"/>
      </w:pPr>
      <w:r w:rsidRPr="00DA72B5">
        <w:t>Ha de pasar un tiempo variable hasta que el fármaco alcance los niveles suficientes en sangre, momento en que empieza a hacer efecto.</w:t>
      </w:r>
    </w:p>
    <w:p w:rsidR="00BC52A2" w:rsidRPr="00DA72B5" w:rsidRDefault="00BC52A2" w:rsidP="00DA72B5">
      <w:pPr>
        <w:pStyle w:val="VIETAS"/>
        <w:ind w:left="1260" w:hanging="360"/>
      </w:pPr>
      <w:r w:rsidRPr="00DA72B5">
        <w:t>En el caso de administraciones intermitentes  a intervalos de tiempo fijos, como la realizada vía oral, la concentración del fármaco en el organismo oscila entre una concentración “pico” y otra “valle”; al igual que ocurría en el caso anterior, llegará un momento en que se iguale la concentración de fármaco administrado y la de fármaco  eliminado.</w:t>
      </w:r>
    </w:p>
    <w:p w:rsidR="00BC52A2" w:rsidRPr="00DA72B5" w:rsidRDefault="00BC52A2" w:rsidP="00DA72B5">
      <w:pPr>
        <w:pStyle w:val="VIETAS"/>
        <w:ind w:left="1260" w:hanging="360"/>
      </w:pPr>
      <w:r w:rsidRPr="00DA72B5">
        <w:t>Cuando un fármaco se administra por vía intravenosa, en goteo constante, la concentración del fármaco en sangre aumenta progresivamente  hasta un momento en que la velocidad de administración se iguala a la velocidad de eliminación del fármaco.</w:t>
      </w:r>
    </w:p>
    <w:p w:rsidR="00BC52A2" w:rsidRPr="00DA72B5" w:rsidRDefault="00BC52A2" w:rsidP="00DA72B5">
      <w:pPr>
        <w:pStyle w:val="VIETAS"/>
        <w:ind w:left="1260" w:hanging="360"/>
      </w:pPr>
      <w:r w:rsidRPr="00DA72B5">
        <w:t>Es importante conocer el tiempo que permanece en el organismo un fármaco desde que es administrado hasta que se completa su eliminación para ajustar la dosis en cada paciente, por ejemplo, en el paciente anciano la eliminación de sustancias está enlentecida y por tanto, precisará de una cantidad menor de dosis de un fármaco que la que sería administrada a un adulto joven.</w:t>
      </w:r>
    </w:p>
    <w:p w:rsidR="00BC52A2" w:rsidRPr="00CB34C5" w:rsidRDefault="00BC52A2" w:rsidP="007F27F6">
      <w:pPr>
        <w:pStyle w:val="Ttulo2"/>
      </w:pPr>
      <w:bookmarkStart w:id="69" w:name="_Toc210111169"/>
      <w:r w:rsidRPr="00CB34C5">
        <w:t>Administración de medicación</w:t>
      </w:r>
      <w:bookmarkEnd w:id="69"/>
    </w:p>
    <w:p w:rsidR="00BC52A2" w:rsidRPr="00F926ED" w:rsidRDefault="00BC52A2" w:rsidP="007F27F6">
      <w:pPr>
        <w:pStyle w:val="PrrafoNormal"/>
      </w:pPr>
      <w:r w:rsidRPr="00F926ED">
        <w:t xml:space="preserve">Previo a que se lleve a cabo, debe existir siempre la prescripción escrita por el médico, en una orden de medicación o tratamiento. Antes de realizar cualquier administración debe descartarse la existencia de alergias, </w:t>
      </w:r>
      <w:r>
        <w:t xml:space="preserve">para lo que </w:t>
      </w:r>
      <w:r w:rsidRPr="00F926ED">
        <w:t xml:space="preserve">se </w:t>
      </w:r>
      <w:r>
        <w:t>p</w:t>
      </w:r>
      <w:r w:rsidRPr="00F926ED">
        <w:t>regunta al paciente</w:t>
      </w:r>
      <w:r>
        <w:t>.</w:t>
      </w:r>
      <w:r w:rsidRPr="00F926ED">
        <w:t xml:space="preserve"> </w:t>
      </w:r>
      <w:r>
        <w:t>R</w:t>
      </w:r>
      <w:r w:rsidRPr="00F926ED">
        <w:t xml:space="preserve">ealizar </w:t>
      </w:r>
      <w:r>
        <w:t>las</w:t>
      </w:r>
      <w:r w:rsidRPr="00F926ED">
        <w:t xml:space="preserve"> comprobaciones </w:t>
      </w:r>
      <w:r>
        <w:t>pertinentes con el fin de</w:t>
      </w:r>
      <w:r w:rsidRPr="00F926ED">
        <w:t xml:space="preserve"> evitar errores.</w:t>
      </w:r>
    </w:p>
    <w:p w:rsidR="00BC52A2" w:rsidRPr="004F6543" w:rsidRDefault="00BC52A2" w:rsidP="004F6543">
      <w:pPr>
        <w:numPr>
          <w:ilvl w:val="0"/>
          <w:numId w:val="41"/>
        </w:numPr>
        <w:overflowPunct w:val="0"/>
        <w:autoSpaceDE w:val="0"/>
        <w:autoSpaceDN w:val="0"/>
        <w:adjustRightInd w:val="0"/>
        <w:jc w:val="both"/>
        <w:rPr>
          <w:rFonts w:ascii="Arial" w:hAnsi="Arial" w:cs="Arial"/>
          <w:i/>
          <w:sz w:val="22"/>
          <w:szCs w:val="22"/>
          <w:u w:val="single"/>
        </w:rPr>
      </w:pPr>
      <w:r w:rsidRPr="004F6543">
        <w:rPr>
          <w:rFonts w:ascii="Arial" w:hAnsi="Arial" w:cs="Arial"/>
          <w:i/>
          <w:sz w:val="22"/>
          <w:szCs w:val="22"/>
          <w:u w:val="single"/>
        </w:rPr>
        <w:t>Cómo administrar un medicamento: la técnica correcta de administración y consejos prácticos.</w:t>
      </w:r>
    </w:p>
    <w:p w:rsidR="00BC52A2" w:rsidRDefault="00BC52A2" w:rsidP="004D3C2C">
      <w:pPr>
        <w:jc w:val="both"/>
        <w:rPr>
          <w:rFonts w:ascii="Bembo" w:hAnsi="Bembo" w:cs="Bembo"/>
          <w:sz w:val="21"/>
          <w:szCs w:val="21"/>
        </w:rPr>
      </w:pPr>
    </w:p>
    <w:p w:rsidR="00BC52A2" w:rsidRPr="00F926ED" w:rsidRDefault="00BC52A2" w:rsidP="004F6543">
      <w:pPr>
        <w:pStyle w:val="VIETAS"/>
        <w:ind w:left="1260" w:hanging="360"/>
      </w:pPr>
      <w:r w:rsidRPr="00F926ED">
        <w:t>La administración simultánea del medicamento con algún alimento puede modificar su efecto beneficioso si interfiere en los procesos de absorción o eliminación del fármaco.</w:t>
      </w:r>
    </w:p>
    <w:p w:rsidR="00BC52A2" w:rsidRPr="00F926ED" w:rsidRDefault="00BC52A2" w:rsidP="004F6543">
      <w:pPr>
        <w:pStyle w:val="VIETAS"/>
        <w:ind w:left="1260" w:hanging="360"/>
      </w:pPr>
      <w:r w:rsidRPr="00F926ED">
        <w:t>Una mala conservación del medicamento puede convertirlo en ineficaz, a la vez que aumenta el riesgo de producir algún efecto indeseado.</w:t>
      </w:r>
    </w:p>
    <w:p w:rsidR="00BC52A2" w:rsidRPr="004F6543" w:rsidRDefault="00BC52A2" w:rsidP="004F6543">
      <w:pPr>
        <w:pStyle w:val="VIETAS"/>
        <w:ind w:left="1260" w:hanging="360"/>
      </w:pPr>
      <w:r w:rsidRPr="004F6543">
        <w:t>Conocer las posibles interacciones de los alimentos que se le va a dar al paciente con su medicación es fundamental, pues</w:t>
      </w:r>
      <w:r>
        <w:t xml:space="preserve"> a</w:t>
      </w:r>
      <w:r w:rsidRPr="004F6543">
        <w:t xml:space="preserve"> veces conviene (o no) que la toma del medicamento se realice en ayunas.</w:t>
      </w:r>
    </w:p>
    <w:p w:rsidR="00BC52A2" w:rsidRPr="004F6543" w:rsidRDefault="00BC52A2" w:rsidP="004F6543">
      <w:pPr>
        <w:pStyle w:val="VIETAS"/>
        <w:ind w:left="1260" w:hanging="360"/>
      </w:pPr>
      <w:r w:rsidRPr="004F6543">
        <w:t>No debe tomarse junto con los siguientes alimentos específicos</w:t>
      </w:r>
    </w:p>
    <w:p w:rsidR="00BC52A2" w:rsidRPr="004F6543" w:rsidRDefault="00BC52A2" w:rsidP="003A7B47">
      <w:pPr>
        <w:numPr>
          <w:ilvl w:val="0"/>
          <w:numId w:val="42"/>
        </w:numPr>
        <w:tabs>
          <w:tab w:val="clear" w:pos="720"/>
        </w:tabs>
        <w:autoSpaceDE w:val="0"/>
        <w:autoSpaceDN w:val="0"/>
        <w:adjustRightInd w:val="0"/>
        <w:ind w:left="1980"/>
        <w:jc w:val="both"/>
        <w:rPr>
          <w:rFonts w:ascii="Arial" w:hAnsi="Arial" w:cs="Arial"/>
          <w:sz w:val="22"/>
          <w:szCs w:val="22"/>
        </w:rPr>
      </w:pPr>
      <w:r w:rsidRPr="004F6543">
        <w:rPr>
          <w:rFonts w:ascii="Arial" w:hAnsi="Arial" w:cs="Arial"/>
          <w:sz w:val="22"/>
          <w:szCs w:val="22"/>
        </w:rPr>
        <w:t xml:space="preserve">leche </w:t>
      </w:r>
    </w:p>
    <w:p w:rsidR="00BC52A2" w:rsidRPr="004F6543" w:rsidRDefault="00BC52A2" w:rsidP="003A7B47">
      <w:pPr>
        <w:numPr>
          <w:ilvl w:val="0"/>
          <w:numId w:val="42"/>
        </w:numPr>
        <w:tabs>
          <w:tab w:val="clear" w:pos="720"/>
        </w:tabs>
        <w:autoSpaceDE w:val="0"/>
        <w:autoSpaceDN w:val="0"/>
        <w:adjustRightInd w:val="0"/>
        <w:ind w:left="1980"/>
        <w:jc w:val="both"/>
        <w:rPr>
          <w:rFonts w:ascii="Arial" w:hAnsi="Arial" w:cs="Arial"/>
          <w:sz w:val="22"/>
          <w:szCs w:val="22"/>
        </w:rPr>
      </w:pPr>
      <w:r w:rsidRPr="004F6543">
        <w:rPr>
          <w:rFonts w:ascii="Arial" w:hAnsi="Arial" w:cs="Arial"/>
          <w:sz w:val="22"/>
          <w:szCs w:val="22"/>
        </w:rPr>
        <w:t xml:space="preserve">alimentos con taninos: vino tinto, té, café, espinacas, pasas negras… </w:t>
      </w:r>
    </w:p>
    <w:p w:rsidR="00BC52A2" w:rsidRPr="004F6543" w:rsidRDefault="00BC52A2" w:rsidP="003A7B47">
      <w:pPr>
        <w:numPr>
          <w:ilvl w:val="0"/>
          <w:numId w:val="42"/>
        </w:numPr>
        <w:tabs>
          <w:tab w:val="clear" w:pos="720"/>
        </w:tabs>
        <w:autoSpaceDE w:val="0"/>
        <w:autoSpaceDN w:val="0"/>
        <w:adjustRightInd w:val="0"/>
        <w:ind w:left="1980"/>
        <w:jc w:val="both"/>
        <w:rPr>
          <w:rFonts w:ascii="Arial" w:hAnsi="Arial" w:cs="Arial"/>
          <w:sz w:val="22"/>
          <w:szCs w:val="22"/>
        </w:rPr>
      </w:pPr>
      <w:r w:rsidRPr="004F6543">
        <w:rPr>
          <w:rFonts w:ascii="Arial" w:hAnsi="Arial" w:cs="Arial"/>
          <w:sz w:val="22"/>
          <w:szCs w:val="22"/>
        </w:rPr>
        <w:t>algunas frutas: granada, caqui, membrillo o manzana</w:t>
      </w:r>
    </w:p>
    <w:p w:rsidR="00BC52A2" w:rsidRDefault="00BC52A2" w:rsidP="003A7B47">
      <w:pPr>
        <w:numPr>
          <w:ilvl w:val="0"/>
          <w:numId w:val="42"/>
        </w:numPr>
        <w:tabs>
          <w:tab w:val="clear" w:pos="720"/>
        </w:tabs>
        <w:autoSpaceDE w:val="0"/>
        <w:autoSpaceDN w:val="0"/>
        <w:adjustRightInd w:val="0"/>
        <w:ind w:left="1980"/>
        <w:jc w:val="both"/>
        <w:rPr>
          <w:rFonts w:ascii="Arial" w:hAnsi="Arial" w:cs="Arial"/>
          <w:sz w:val="22"/>
          <w:szCs w:val="22"/>
        </w:rPr>
      </w:pPr>
      <w:r w:rsidRPr="004F6543">
        <w:rPr>
          <w:rFonts w:ascii="Arial" w:hAnsi="Arial" w:cs="Arial"/>
          <w:sz w:val="22"/>
          <w:szCs w:val="22"/>
        </w:rPr>
        <w:t>otros: quesos  fermentados, marisco, etc.</w:t>
      </w:r>
    </w:p>
    <w:p w:rsidR="00BC52A2" w:rsidRPr="004F6543" w:rsidRDefault="00BC52A2" w:rsidP="00187920">
      <w:pPr>
        <w:autoSpaceDE w:val="0"/>
        <w:autoSpaceDN w:val="0"/>
        <w:adjustRightInd w:val="0"/>
        <w:ind w:left="1620"/>
        <w:jc w:val="both"/>
        <w:rPr>
          <w:rFonts w:ascii="Arial" w:hAnsi="Arial" w:cs="Arial"/>
          <w:sz w:val="22"/>
          <w:szCs w:val="22"/>
        </w:rPr>
      </w:pPr>
    </w:p>
    <w:p w:rsidR="00BC52A2" w:rsidRPr="004F6543" w:rsidRDefault="00BC52A2" w:rsidP="00187920">
      <w:pPr>
        <w:keepNext/>
        <w:numPr>
          <w:ilvl w:val="0"/>
          <w:numId w:val="41"/>
        </w:numPr>
        <w:overflowPunct w:val="0"/>
        <w:autoSpaceDE w:val="0"/>
        <w:autoSpaceDN w:val="0"/>
        <w:adjustRightInd w:val="0"/>
        <w:ind w:left="714" w:hanging="357"/>
        <w:jc w:val="both"/>
        <w:rPr>
          <w:rFonts w:ascii="Arial" w:hAnsi="Arial" w:cs="Arial"/>
          <w:i/>
          <w:sz w:val="22"/>
          <w:szCs w:val="22"/>
          <w:u w:val="single"/>
        </w:rPr>
      </w:pPr>
      <w:r w:rsidRPr="004F6543">
        <w:rPr>
          <w:rFonts w:ascii="Arial" w:hAnsi="Arial" w:cs="Arial"/>
          <w:i/>
          <w:sz w:val="22"/>
          <w:szCs w:val="22"/>
          <w:u w:val="single"/>
        </w:rPr>
        <w:lastRenderedPageBreak/>
        <w:t>Qué hacer después de haber administrado el medicamento:</w:t>
      </w:r>
    </w:p>
    <w:p w:rsidR="00BC52A2" w:rsidRPr="004F6543" w:rsidRDefault="00BC52A2" w:rsidP="004F6543">
      <w:pPr>
        <w:pStyle w:val="VIETAS"/>
        <w:ind w:left="1260" w:hanging="360"/>
      </w:pPr>
      <w:r w:rsidRPr="004F6543">
        <w:t>Si se ha utilizado la vía oral, el paciente debe permanecer incorporado unos minutos y no debe beber agua durante un tiempo.</w:t>
      </w:r>
    </w:p>
    <w:p w:rsidR="00BC52A2" w:rsidRPr="004F6543" w:rsidRDefault="00BC52A2" w:rsidP="004F6543">
      <w:pPr>
        <w:pStyle w:val="VIETAS"/>
        <w:ind w:left="1260" w:hanging="360"/>
      </w:pPr>
      <w:r w:rsidRPr="004F6543">
        <w:t>Asegurarse de seguir las instrucciones para conservar la forma farmacéutica con estabilidad: en nevera, fuera del alcance de la luz solar, etc.</w:t>
      </w:r>
    </w:p>
    <w:p w:rsidR="00BC52A2" w:rsidRPr="004F6543" w:rsidRDefault="00BC52A2" w:rsidP="004F6543">
      <w:pPr>
        <w:pStyle w:val="VIETAS"/>
        <w:ind w:left="1260" w:hanging="360"/>
      </w:pPr>
      <w:r w:rsidRPr="004F6543">
        <w:t>Asegurarse de mantener limpio el dispositivo de aplicación (si lo hay).</w:t>
      </w:r>
    </w:p>
    <w:p w:rsidR="00BC52A2" w:rsidRPr="004F6543" w:rsidRDefault="00BC52A2" w:rsidP="004D3C2C">
      <w:pPr>
        <w:numPr>
          <w:ilvl w:val="0"/>
          <w:numId w:val="41"/>
        </w:numPr>
        <w:overflowPunct w:val="0"/>
        <w:autoSpaceDE w:val="0"/>
        <w:autoSpaceDN w:val="0"/>
        <w:adjustRightInd w:val="0"/>
        <w:jc w:val="both"/>
        <w:rPr>
          <w:rFonts w:ascii="Arial" w:hAnsi="Arial" w:cs="Arial"/>
          <w:i/>
          <w:sz w:val="22"/>
          <w:szCs w:val="22"/>
          <w:u w:val="single"/>
        </w:rPr>
      </w:pPr>
      <w:r w:rsidRPr="004F6543">
        <w:rPr>
          <w:rFonts w:ascii="Arial" w:hAnsi="Arial" w:cs="Arial"/>
          <w:i/>
          <w:sz w:val="22"/>
          <w:szCs w:val="22"/>
          <w:u w:val="single"/>
        </w:rPr>
        <w:t>Protocolo de dispensación activa: en pacientes con capacidad de colaborar.</w:t>
      </w:r>
    </w:p>
    <w:p w:rsidR="00BC52A2" w:rsidRPr="00F926ED" w:rsidRDefault="00BC52A2" w:rsidP="004F6543">
      <w:pPr>
        <w:pStyle w:val="VIETAS"/>
        <w:ind w:left="1260" w:hanging="360"/>
      </w:pPr>
      <w:r w:rsidRPr="00F926ED">
        <w:rPr>
          <w:b/>
        </w:rPr>
        <w:t>¿Para quién?</w:t>
      </w:r>
      <w:r w:rsidRPr="00F926ED">
        <w:rPr>
          <w:b/>
          <w:szCs w:val="22"/>
        </w:rPr>
        <w:sym w:font="Symbol" w:char="F0AE"/>
      </w:r>
      <w:r w:rsidRPr="00F926ED">
        <w:t xml:space="preserve"> Identificar al paciente, la persona a la que le corresponde la prescripción.</w:t>
      </w:r>
    </w:p>
    <w:p w:rsidR="00BC52A2" w:rsidRPr="00F926ED" w:rsidRDefault="00BC52A2" w:rsidP="004F6543">
      <w:pPr>
        <w:pStyle w:val="VIETAS"/>
        <w:ind w:left="1260" w:hanging="360"/>
      </w:pPr>
      <w:r w:rsidRPr="00F926ED">
        <w:rPr>
          <w:b/>
        </w:rPr>
        <w:t>¿Para qué?</w:t>
      </w:r>
      <w:r w:rsidRPr="00F926ED">
        <w:rPr>
          <w:b/>
          <w:szCs w:val="22"/>
        </w:rPr>
        <w:sym w:font="Symbol" w:char="F0AE"/>
      </w:r>
      <w:r w:rsidRPr="00F926ED">
        <w:t xml:space="preserve"> Comprobar que el paciente conoce la indicación del medicamento. Informar sobre la forma farmacéutica prescrita.</w:t>
      </w:r>
    </w:p>
    <w:p w:rsidR="00BC52A2" w:rsidRPr="00F926ED" w:rsidRDefault="00BC52A2" w:rsidP="004F6543">
      <w:pPr>
        <w:pStyle w:val="VIETAS"/>
        <w:ind w:left="1260" w:hanging="360"/>
      </w:pPr>
      <w:r w:rsidRPr="00F926ED">
        <w:rPr>
          <w:b/>
        </w:rPr>
        <w:t>¿Cuánto?</w:t>
      </w:r>
      <w:r w:rsidRPr="00F926ED">
        <w:rPr>
          <w:b/>
          <w:szCs w:val="22"/>
        </w:rPr>
        <w:sym w:font="Symbol" w:char="F0AE"/>
      </w:r>
      <w:r w:rsidRPr="00F926ED">
        <w:t xml:space="preserve"> Descubrir si el paciente conoce la pauta de la medicación y la cantidad a tomar.</w:t>
      </w:r>
    </w:p>
    <w:p w:rsidR="00BC52A2" w:rsidRPr="00F926ED" w:rsidRDefault="00BC52A2" w:rsidP="004F6543">
      <w:pPr>
        <w:pStyle w:val="VIETAS"/>
        <w:ind w:left="1260" w:hanging="360"/>
      </w:pPr>
      <w:r w:rsidRPr="00F926ED">
        <w:rPr>
          <w:b/>
        </w:rPr>
        <w:t>¿Cómo?</w:t>
      </w:r>
      <w:r w:rsidRPr="00F926ED">
        <w:rPr>
          <w:b/>
          <w:szCs w:val="22"/>
        </w:rPr>
        <w:sym w:font="Symbol" w:char="F0AE"/>
      </w:r>
      <w:r w:rsidRPr="00F926ED">
        <w:t xml:space="preserve"> Asegurarse de que el paciente lleva a cabo las técnicas de correcta administración y las recomendaciones. Entrenar al paciente sobre la correcta técnica de administración asociadas (ingesta con agua, realizar la toma antes o después de las comidas, etc.).</w:t>
      </w:r>
    </w:p>
    <w:p w:rsidR="00BC52A2" w:rsidRPr="00F926ED" w:rsidRDefault="00BC52A2" w:rsidP="004F6543">
      <w:pPr>
        <w:pStyle w:val="VIETAS"/>
        <w:ind w:left="1260" w:hanging="360"/>
      </w:pPr>
      <w:r w:rsidRPr="00F926ED">
        <w:rPr>
          <w:b/>
        </w:rPr>
        <w:t>¿Hasta cuándo?</w:t>
      </w:r>
      <w:r w:rsidRPr="00F926ED">
        <w:rPr>
          <w:b/>
          <w:szCs w:val="22"/>
        </w:rPr>
        <w:sym w:font="Symbol" w:char="F0AE"/>
      </w:r>
      <w:r w:rsidRPr="00F926ED">
        <w:t xml:space="preserve"> Preguntarle si conoce la duración de su tratamiento.</w:t>
      </w:r>
    </w:p>
    <w:p w:rsidR="00BC52A2" w:rsidRPr="00F926ED" w:rsidRDefault="00BC52A2" w:rsidP="004D3C2C">
      <w:pPr>
        <w:jc w:val="both"/>
        <w:rPr>
          <w:rFonts w:ascii="Arial" w:hAnsi="Arial" w:cs="Arial"/>
          <w:b/>
          <w:highlight w:val="cyan"/>
        </w:rPr>
      </w:pPr>
    </w:p>
    <w:tbl>
      <w:tblPr>
        <w:tblStyle w:val="Tablaconcuadrcula"/>
        <w:tblW w:w="0" w:type="auto"/>
        <w:tblLook w:val="01E0" w:firstRow="1" w:lastRow="1" w:firstColumn="1" w:lastColumn="1" w:noHBand="0" w:noVBand="0"/>
      </w:tblPr>
      <w:tblGrid>
        <w:gridCol w:w="8644"/>
      </w:tblGrid>
      <w:tr w:rsidR="00BC52A2" w:rsidRPr="004F6543">
        <w:trPr>
          <w:trHeight w:val="1875"/>
        </w:trPr>
        <w:tc>
          <w:tcPr>
            <w:tcW w:w="8644" w:type="dxa"/>
            <w:shd w:val="clear" w:color="auto" w:fill="E0E0E0"/>
          </w:tcPr>
          <w:p w:rsidR="00BC52A2" w:rsidRPr="004F6543" w:rsidRDefault="00BC52A2" w:rsidP="00B9522C">
            <w:pPr>
              <w:jc w:val="both"/>
              <w:rPr>
                <w:rFonts w:ascii="Arial" w:hAnsi="Arial" w:cs="Arial"/>
                <w:b/>
                <w:u w:val="single"/>
              </w:rPr>
            </w:pPr>
            <w:r w:rsidRPr="004F6543">
              <w:rPr>
                <w:rStyle w:val="PrrafoNormalCar"/>
                <w:b/>
                <w:u w:val="single"/>
              </w:rPr>
              <w:t>RECUERDE</w:t>
            </w:r>
            <w:r w:rsidRPr="004F6543">
              <w:rPr>
                <w:rFonts w:ascii="Arial" w:hAnsi="Arial" w:cs="Arial"/>
                <w:b/>
                <w:u w:val="single"/>
              </w:rPr>
              <w:t>,</w:t>
            </w:r>
          </w:p>
          <w:p w:rsidR="00BC52A2" w:rsidRPr="004F6543" w:rsidRDefault="00BC52A2" w:rsidP="004F6543">
            <w:pPr>
              <w:pStyle w:val="PrrafoNormal"/>
            </w:pPr>
            <w:r w:rsidRPr="004F6543">
              <w:t>POR SU BIEN Y EL DEL PACIENTE:</w:t>
            </w:r>
          </w:p>
          <w:p w:rsidR="00BC52A2" w:rsidRPr="004F6543" w:rsidRDefault="00BC52A2" w:rsidP="004F6543">
            <w:pPr>
              <w:pStyle w:val="PrrafoNormal"/>
            </w:pPr>
            <w:r w:rsidRPr="004F6543">
              <w:t>No olvide lavarse las manos antes y después de la administración de la medicación a cada enfermo.</w:t>
            </w:r>
          </w:p>
          <w:p w:rsidR="00BC52A2" w:rsidRPr="004F6543" w:rsidRDefault="00BC52A2" w:rsidP="004F6543">
            <w:pPr>
              <w:pStyle w:val="PrrafoNormal"/>
              <w:rPr>
                <w:b/>
              </w:rPr>
            </w:pPr>
            <w:r w:rsidRPr="004F6543">
              <w:t>Utilice guantes de un solo uso para aplicar medicación.</w:t>
            </w:r>
          </w:p>
        </w:tc>
      </w:tr>
    </w:tbl>
    <w:p w:rsidR="00BC52A2" w:rsidRPr="00EC6A3E" w:rsidRDefault="00BC52A2" w:rsidP="007F27F6">
      <w:pPr>
        <w:pStyle w:val="Ttulo2"/>
      </w:pPr>
      <w:bookmarkStart w:id="70" w:name="_Toc210111170"/>
      <w:r w:rsidRPr="00EC6A3E">
        <w:t>Manejo de las diferentes vías</w:t>
      </w:r>
      <w:bookmarkEnd w:id="70"/>
    </w:p>
    <w:p w:rsidR="00BC52A2" w:rsidRPr="00F926ED" w:rsidRDefault="00BC52A2" w:rsidP="007F27F6">
      <w:pPr>
        <w:pStyle w:val="Ttulo3"/>
      </w:pPr>
      <w:bookmarkStart w:id="71" w:name="_Toc210111171"/>
      <w:r>
        <w:t>Oral</w:t>
      </w:r>
      <w:bookmarkEnd w:id="71"/>
    </w:p>
    <w:p w:rsidR="00BC52A2" w:rsidRPr="00F926ED" w:rsidRDefault="00BC52A2" w:rsidP="004F6543">
      <w:pPr>
        <w:pStyle w:val="PrrafoNormal"/>
      </w:pPr>
      <w:r w:rsidRPr="00F926ED">
        <w:t>Se presentan en formas liquidas, soluciones, pastillas, cápsulas, jarabes, tabletas, efervescentes, polvos.</w:t>
      </w:r>
    </w:p>
    <w:p w:rsidR="00BC52A2" w:rsidRPr="00F926ED" w:rsidRDefault="00BC52A2" w:rsidP="004F6543">
      <w:pPr>
        <w:pStyle w:val="PrrafoNormal"/>
      </w:pPr>
      <w:r w:rsidRPr="00F926ED">
        <w:t>Es una vía simple y cómoda, es de las más empleadas. Los fármacos se absorben en el tracto</w:t>
      </w:r>
      <w:r>
        <w:t xml:space="preserve"> </w:t>
      </w:r>
      <w:r w:rsidRPr="00F926ED">
        <w:t xml:space="preserve">gastrointestinal. </w:t>
      </w:r>
    </w:p>
    <w:p w:rsidR="00BC52A2" w:rsidRPr="00F926ED" w:rsidRDefault="00BC52A2" w:rsidP="004F6543">
      <w:pPr>
        <w:pStyle w:val="PrrafoNormal"/>
      </w:pPr>
      <w:r>
        <w:t>Presenta algunas complicaciones, como por ejemplo: n</w:t>
      </w:r>
      <w:r w:rsidRPr="00F926ED">
        <w:t xml:space="preserve">o es aconsejable emplearla en casos de urgencia, </w:t>
      </w:r>
      <w:r>
        <w:t xml:space="preserve">pues </w:t>
      </w:r>
      <w:r w:rsidRPr="00F926ED">
        <w:t>es una vía relativamente lenta en la aparición de efectos</w:t>
      </w:r>
      <w:r>
        <w:t>; los fármacos administrados por esta vía p</w:t>
      </w:r>
      <w:r w:rsidRPr="00F926ED">
        <w:t>ueden irritar el tramo digestivo</w:t>
      </w:r>
      <w:r>
        <w:t>;</w:t>
      </w:r>
      <w:r w:rsidRPr="00F926ED">
        <w:t xml:space="preserve"> la administración para dosis exacta es imprecisa.</w:t>
      </w:r>
    </w:p>
    <w:p w:rsidR="00BC52A2" w:rsidRPr="00F926ED" w:rsidRDefault="00BC52A2" w:rsidP="004D3C2C">
      <w:pPr>
        <w:jc w:val="both"/>
        <w:rPr>
          <w:rFonts w:ascii="Arial" w:hAnsi="Arial" w:cs="Arial"/>
        </w:rPr>
      </w:pPr>
    </w:p>
    <w:tbl>
      <w:tblPr>
        <w:tblStyle w:val="Tablaconcuadrcula"/>
        <w:tblW w:w="0" w:type="auto"/>
        <w:tblLook w:val="01E0" w:firstRow="1" w:lastRow="1" w:firstColumn="1" w:lastColumn="1" w:noHBand="0" w:noVBand="0"/>
      </w:tblPr>
      <w:tblGrid>
        <w:gridCol w:w="8649"/>
      </w:tblGrid>
      <w:tr w:rsidR="00BC52A2" w:rsidRPr="004F6543" w:rsidTr="00187920">
        <w:trPr>
          <w:trHeight w:val="3275"/>
        </w:trPr>
        <w:tc>
          <w:tcPr>
            <w:tcW w:w="8649" w:type="dxa"/>
            <w:shd w:val="clear" w:color="auto" w:fill="E0E0E0"/>
          </w:tcPr>
          <w:p w:rsidR="00BC52A2" w:rsidRPr="004F6543" w:rsidRDefault="00BC52A2" w:rsidP="004F6543">
            <w:pPr>
              <w:pStyle w:val="PrrafoNormal"/>
              <w:rPr>
                <w:b/>
                <w:u w:val="single"/>
              </w:rPr>
            </w:pPr>
            <w:r w:rsidRPr="004F6543">
              <w:rPr>
                <w:b/>
                <w:u w:val="single"/>
              </w:rPr>
              <w:t xml:space="preserve">RECUERDE: </w:t>
            </w:r>
          </w:p>
          <w:p w:rsidR="00BC52A2" w:rsidRPr="004F6543" w:rsidRDefault="00BC52A2" w:rsidP="004F6543">
            <w:pPr>
              <w:pStyle w:val="PrrafoNormal"/>
            </w:pPr>
            <w:r w:rsidRPr="004F6543">
              <w:t xml:space="preserve">Es muy importante administrar un fármaco tal y como se prescribió: </w:t>
            </w:r>
            <w:r w:rsidRPr="004F6543">
              <w:rPr>
                <w:u w:val="single"/>
              </w:rPr>
              <w:t>no partir los comprimidos o cápsulas</w:t>
            </w:r>
            <w:r w:rsidRPr="004F6543">
              <w:t xml:space="preserve"> para facilitar su ingesta o para consumir menos cantidad, ya que podría provocar que una parte del mismo quedara sin  la cubierta de protección y que aparecieran alteraciones en la conservación para tomas posteriores.</w:t>
            </w:r>
          </w:p>
          <w:p w:rsidR="00BC52A2" w:rsidRPr="004F6543" w:rsidRDefault="00BC52A2" w:rsidP="004F6543">
            <w:pPr>
              <w:pStyle w:val="PrrafoNormal"/>
            </w:pPr>
            <w:r w:rsidRPr="004F6543">
              <w:rPr>
                <w:u w:val="single"/>
              </w:rPr>
              <w:t>No disolver la medicación</w:t>
            </w:r>
            <w:r w:rsidRPr="004F6543">
              <w:t xml:space="preserve"> a menos que esté preparada específicamente.</w:t>
            </w:r>
          </w:p>
          <w:p w:rsidR="00BC52A2" w:rsidRPr="004F6543" w:rsidRDefault="00BC52A2" w:rsidP="004F6543">
            <w:pPr>
              <w:pStyle w:val="PrrafoNormal"/>
            </w:pPr>
            <w:r w:rsidRPr="004F6543">
              <w:rPr>
                <w:u w:val="single"/>
              </w:rPr>
              <w:t>Cuidar la administración pre o post ingesta</w:t>
            </w:r>
            <w:r w:rsidRPr="004F6543">
              <w:t>, asegurarse de qué medicamentos pueden tomarse con agua, leche o zumo para obtener un medio gástrico con pH más conveniente.</w:t>
            </w:r>
          </w:p>
          <w:p w:rsidR="00BC52A2" w:rsidRPr="004F6543" w:rsidRDefault="00BC52A2" w:rsidP="004F6543">
            <w:pPr>
              <w:pStyle w:val="PrrafoNormal"/>
            </w:pPr>
            <w:r w:rsidRPr="004F6543">
              <w:rPr>
                <w:u w:val="single"/>
                <w:lang w:val="es-ES"/>
              </w:rPr>
              <w:t>La posición del paciente</w:t>
            </w:r>
            <w:r w:rsidRPr="004F6543">
              <w:rPr>
                <w:lang w:val="es-ES"/>
              </w:rPr>
              <w:t xml:space="preserve"> al recibir la medicación debe ser vertical y si está en cama debe incorporarse. En algunos casos, debe mantener la posición erguida al menos 30 min.</w:t>
            </w:r>
          </w:p>
        </w:tc>
      </w:tr>
    </w:tbl>
    <w:p w:rsidR="00BC52A2" w:rsidRDefault="00BC52A2"/>
    <w:tbl>
      <w:tblPr>
        <w:tblStyle w:val="Tablaconcuadrcula"/>
        <w:tblW w:w="0" w:type="auto"/>
        <w:tblLook w:val="01E0" w:firstRow="1" w:lastRow="1" w:firstColumn="1" w:lastColumn="1" w:noHBand="0" w:noVBand="0"/>
      </w:tblPr>
      <w:tblGrid>
        <w:gridCol w:w="4322"/>
        <w:gridCol w:w="4332"/>
      </w:tblGrid>
      <w:tr w:rsidR="00BC52A2" w:rsidRPr="00187920" w:rsidTr="009E081D">
        <w:tc>
          <w:tcPr>
            <w:tcW w:w="4322" w:type="dxa"/>
            <w:tcBorders>
              <w:top w:val="nil"/>
              <w:left w:val="nil"/>
            </w:tcBorders>
          </w:tcPr>
          <w:p w:rsidR="00BC52A2" w:rsidRPr="00187920" w:rsidRDefault="00BC52A2" w:rsidP="00187920">
            <w:pPr>
              <w:pStyle w:val="PrrafoNormal"/>
              <w:ind w:left="0"/>
              <w:jc w:val="center"/>
              <w:rPr>
                <w:b/>
                <w:i/>
                <w:sz w:val="28"/>
                <w:szCs w:val="28"/>
                <w:u w:val="single"/>
              </w:rPr>
            </w:pPr>
            <w:r w:rsidRPr="00187920">
              <w:rPr>
                <w:b/>
                <w:i/>
                <w:sz w:val="28"/>
                <w:szCs w:val="28"/>
                <w:u w:val="single"/>
              </w:rPr>
              <w:t>Ventajas</w:t>
            </w:r>
          </w:p>
        </w:tc>
        <w:tc>
          <w:tcPr>
            <w:tcW w:w="4332" w:type="dxa"/>
            <w:tcBorders>
              <w:top w:val="nil"/>
              <w:right w:val="nil"/>
            </w:tcBorders>
          </w:tcPr>
          <w:p w:rsidR="00BC52A2" w:rsidRPr="00187920" w:rsidRDefault="00BC52A2" w:rsidP="00187920">
            <w:pPr>
              <w:pStyle w:val="PrrafoNormal"/>
              <w:ind w:left="-7"/>
              <w:jc w:val="center"/>
              <w:rPr>
                <w:b/>
                <w:i/>
                <w:sz w:val="28"/>
                <w:szCs w:val="28"/>
                <w:u w:val="single"/>
              </w:rPr>
            </w:pPr>
            <w:r w:rsidRPr="00187920">
              <w:rPr>
                <w:b/>
                <w:i/>
                <w:sz w:val="28"/>
                <w:szCs w:val="28"/>
                <w:u w:val="single"/>
              </w:rPr>
              <w:t>Inconvenientes</w:t>
            </w:r>
          </w:p>
        </w:tc>
      </w:tr>
      <w:tr w:rsidR="00BC52A2" w:rsidTr="009E081D">
        <w:tc>
          <w:tcPr>
            <w:tcW w:w="4322" w:type="dxa"/>
            <w:tcBorders>
              <w:left w:val="nil"/>
              <w:bottom w:val="nil"/>
            </w:tcBorders>
          </w:tcPr>
          <w:p w:rsidR="00BC52A2" w:rsidRDefault="00BC52A2" w:rsidP="00187920">
            <w:pPr>
              <w:pStyle w:val="PrrafoNormal"/>
            </w:pPr>
            <w:r w:rsidRPr="00F926ED">
              <w:t>Facilidad, comodidad.</w:t>
            </w:r>
          </w:p>
        </w:tc>
        <w:tc>
          <w:tcPr>
            <w:tcW w:w="4332" w:type="dxa"/>
            <w:tcBorders>
              <w:bottom w:val="nil"/>
              <w:right w:val="nil"/>
            </w:tcBorders>
          </w:tcPr>
          <w:p w:rsidR="00BC52A2" w:rsidRPr="00F926ED" w:rsidRDefault="00BC52A2" w:rsidP="00187920">
            <w:pPr>
              <w:pStyle w:val="PrrafoNormal"/>
            </w:pPr>
            <w:r w:rsidRPr="00F926ED">
              <w:t xml:space="preserve">Es difícil precisar la toma y dosis administrada. </w:t>
            </w:r>
          </w:p>
          <w:p w:rsidR="00BC52A2" w:rsidRPr="00F926ED" w:rsidRDefault="00BC52A2" w:rsidP="00187920">
            <w:pPr>
              <w:pStyle w:val="PrrafoNormal"/>
            </w:pPr>
            <w:r w:rsidRPr="00F926ED">
              <w:t>Se precisa al menos 20 minutos para el inicio acción (salvo comprimidos sublinguales).</w:t>
            </w:r>
          </w:p>
          <w:p w:rsidR="00BC52A2" w:rsidRDefault="00BC52A2" w:rsidP="00187920">
            <w:pPr>
              <w:pStyle w:val="PrrafoNormal"/>
            </w:pPr>
            <w:r w:rsidRPr="00F926ED">
              <w:t>Puede producir lesiones en el estomago y tubo digestivo.</w:t>
            </w:r>
          </w:p>
        </w:tc>
      </w:tr>
    </w:tbl>
    <w:p w:rsidR="00BC52A2" w:rsidRDefault="00BC52A2"/>
    <w:tbl>
      <w:tblPr>
        <w:tblStyle w:val="Tablaconcuadrcula"/>
        <w:tblW w:w="0" w:type="auto"/>
        <w:tblLook w:val="01E0" w:firstRow="1" w:lastRow="1" w:firstColumn="1" w:lastColumn="1" w:noHBand="0" w:noVBand="0"/>
      </w:tblPr>
      <w:tblGrid>
        <w:gridCol w:w="8644"/>
      </w:tblGrid>
      <w:tr w:rsidR="00BC52A2" w:rsidRPr="004F6543" w:rsidTr="00187920">
        <w:trPr>
          <w:trHeight w:val="695"/>
        </w:trPr>
        <w:tc>
          <w:tcPr>
            <w:tcW w:w="8644" w:type="dxa"/>
            <w:shd w:val="clear" w:color="auto" w:fill="E0E0E0"/>
          </w:tcPr>
          <w:p w:rsidR="00BC52A2" w:rsidRPr="004F6543" w:rsidRDefault="00BC52A2" w:rsidP="004F6543">
            <w:pPr>
              <w:pStyle w:val="PrrafoNormal"/>
            </w:pPr>
            <w:r w:rsidRPr="004F6543">
              <w:rPr>
                <w:b/>
                <w:u w:val="single"/>
              </w:rPr>
              <w:t>RECUERDE</w:t>
            </w:r>
            <w:r w:rsidRPr="004F6543">
              <w:t xml:space="preserve">: </w:t>
            </w:r>
          </w:p>
          <w:p w:rsidR="00BC52A2" w:rsidRPr="004F6543" w:rsidRDefault="00BC52A2" w:rsidP="004F6543">
            <w:pPr>
              <w:pStyle w:val="PrrafoNormal"/>
            </w:pPr>
            <w:r w:rsidRPr="004F6543">
              <w:t>Cuidar las horas de periodicidad de administración y cantidad a administrar.</w:t>
            </w:r>
          </w:p>
        </w:tc>
      </w:tr>
    </w:tbl>
    <w:p w:rsidR="00BC52A2" w:rsidRDefault="00B215CF" w:rsidP="004D3C2C">
      <w:pPr>
        <w:pStyle w:val="PARRAFO1"/>
        <w:ind w:left="0" w:firstLine="0"/>
        <w:jc w:val="center"/>
      </w:pPr>
      <w:r>
        <w:rPr>
          <w:noProof/>
          <w:lang w:val="es-ES"/>
        </w:rPr>
        <w:drawing>
          <wp:inline distT="0" distB="0" distL="0" distR="0">
            <wp:extent cx="2895600" cy="2257425"/>
            <wp:effectExtent l="0" t="0" r="0" b="9525"/>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clrChange>
                        <a:clrFrom>
                          <a:srgbClr val="F0F1EC"/>
                        </a:clrFrom>
                        <a:clrTo>
                          <a:srgbClr val="F0F1EC">
                            <a:alpha val="0"/>
                          </a:srgbClr>
                        </a:clrTo>
                      </a:clrChange>
                      <a:lum bright="12000"/>
                      <a:extLst>
                        <a:ext uri="{28A0092B-C50C-407E-A947-70E740481C1C}">
                          <a14:useLocalDpi xmlns:a14="http://schemas.microsoft.com/office/drawing/2010/main" val="0"/>
                        </a:ext>
                      </a:extLst>
                    </a:blip>
                    <a:srcRect/>
                    <a:stretch>
                      <a:fillRect/>
                    </a:stretch>
                  </pic:blipFill>
                  <pic:spPr bwMode="auto">
                    <a:xfrm>
                      <a:off x="0" y="0"/>
                      <a:ext cx="2895600" cy="2257425"/>
                    </a:xfrm>
                    <a:prstGeom prst="rect">
                      <a:avLst/>
                    </a:prstGeom>
                    <a:noFill/>
                    <a:ln>
                      <a:noFill/>
                    </a:ln>
                  </pic:spPr>
                </pic:pic>
              </a:graphicData>
            </a:graphic>
          </wp:inline>
        </w:drawing>
      </w:r>
    </w:p>
    <w:p w:rsidR="00BC52A2" w:rsidRPr="00EC6A3E" w:rsidRDefault="00BC52A2" w:rsidP="007F27F6">
      <w:pPr>
        <w:pStyle w:val="Ttulo3"/>
      </w:pPr>
      <w:r w:rsidRPr="00EC6A3E">
        <w:lastRenderedPageBreak/>
        <w:t xml:space="preserve"> </w:t>
      </w:r>
      <w:bookmarkStart w:id="72" w:name="_Toc210111172"/>
      <w:r w:rsidRPr="00EC6A3E">
        <w:t>Vía Oral Sublingual</w:t>
      </w:r>
      <w:bookmarkEnd w:id="72"/>
    </w:p>
    <w:p w:rsidR="00BC52A2" w:rsidRPr="00EC6A3E" w:rsidRDefault="00BC52A2" w:rsidP="004F6543">
      <w:pPr>
        <w:pStyle w:val="PrrafoNormal"/>
      </w:pPr>
      <w:r w:rsidRPr="00EC6A3E">
        <w:t>El medicamento se absorbe a través de  los vasos sublinguales, y empieza a actuar muy rápidamente</w:t>
      </w:r>
      <w:r>
        <w:t>,</w:t>
      </w:r>
      <w:r w:rsidRPr="00EC6A3E">
        <w:t xml:space="preserve"> por lo que puede emplearse en situaciones de urgencia cuando el paciente está consciente.</w:t>
      </w:r>
    </w:p>
    <w:p w:rsidR="00BC52A2" w:rsidRPr="004F6543" w:rsidRDefault="00BC52A2" w:rsidP="004F6543">
      <w:pPr>
        <w:pStyle w:val="VIETAS"/>
        <w:ind w:left="1260" w:hanging="360"/>
      </w:pPr>
      <w:r w:rsidRPr="004F6543">
        <w:t>Debe mantenerse el comprimido debajo de la lengua hasta que se disuelva totalmente.</w:t>
      </w:r>
    </w:p>
    <w:p w:rsidR="00BC52A2" w:rsidRPr="004F6543" w:rsidRDefault="00BC52A2" w:rsidP="004F6543">
      <w:pPr>
        <w:pStyle w:val="VIETAS"/>
        <w:ind w:left="1260" w:hanging="360"/>
      </w:pPr>
      <w:r w:rsidRPr="004F6543">
        <w:t>Abstenerse de beber agua o de ingerir alimentos durante la administración.</w:t>
      </w:r>
    </w:p>
    <w:p w:rsidR="00BC52A2" w:rsidRPr="00EC6A3E" w:rsidRDefault="00BC52A2" w:rsidP="004F6543">
      <w:pPr>
        <w:pStyle w:val="PrrafoNormal"/>
        <w:rPr>
          <w:lang w:val="es-ES"/>
        </w:rPr>
      </w:pPr>
      <w:r w:rsidRPr="00EC6A3E">
        <w:rPr>
          <w:lang w:val="es-ES"/>
        </w:rPr>
        <w:t xml:space="preserve">Conservación: </w:t>
      </w:r>
      <w:r>
        <w:rPr>
          <w:lang w:val="es-ES"/>
        </w:rPr>
        <w:t>n</w:t>
      </w:r>
      <w:r w:rsidRPr="00EC6A3E">
        <w:rPr>
          <w:lang w:val="es-ES"/>
        </w:rPr>
        <w:t>o manipular el comprimido y evitar tocarlo con las manos.</w:t>
      </w:r>
    </w:p>
    <w:p w:rsidR="00BC52A2" w:rsidRPr="00EC6A3E" w:rsidRDefault="00BC52A2" w:rsidP="004F6543">
      <w:pPr>
        <w:pStyle w:val="PrrafoNormal"/>
        <w:rPr>
          <w:lang w:val="es-ES"/>
        </w:rPr>
      </w:pPr>
      <w:r w:rsidRPr="00EC6A3E">
        <w:rPr>
          <w:lang w:val="es-ES"/>
        </w:rPr>
        <w:t>Utilizar las instrucciones concretas para abrir el blíster.</w:t>
      </w:r>
    </w:p>
    <w:p w:rsidR="00BC52A2" w:rsidRPr="00EC6A3E" w:rsidRDefault="00BC52A2" w:rsidP="007F27F6">
      <w:pPr>
        <w:pStyle w:val="Ttulo3"/>
      </w:pPr>
      <w:bookmarkStart w:id="73" w:name="_Toc210111173"/>
      <w:r w:rsidRPr="00EC6A3E">
        <w:t>Rec</w:t>
      </w:r>
      <w:r>
        <w:t>tal</w:t>
      </w:r>
      <w:bookmarkEnd w:id="73"/>
    </w:p>
    <w:p w:rsidR="00BC52A2" w:rsidRDefault="00BC52A2" w:rsidP="004F6543">
      <w:pPr>
        <w:pStyle w:val="PrrafoNormal"/>
      </w:pPr>
      <w:r w:rsidRPr="00EC6A3E">
        <w:t>A través del ano-recto. Su presentación es en supositorios, pomadas rectales, o enemas.</w:t>
      </w:r>
    </w:p>
    <w:tbl>
      <w:tblPr>
        <w:tblStyle w:val="Tablaconcuadrcula"/>
        <w:tblW w:w="0" w:type="auto"/>
        <w:tblInd w:w="5" w:type="dxa"/>
        <w:tblLook w:val="01E0" w:firstRow="1" w:lastRow="1" w:firstColumn="1" w:lastColumn="1" w:noHBand="0" w:noVBand="0"/>
      </w:tblPr>
      <w:tblGrid>
        <w:gridCol w:w="4322"/>
        <w:gridCol w:w="4327"/>
      </w:tblGrid>
      <w:tr w:rsidR="00BC52A2" w:rsidRPr="00187920" w:rsidTr="00187920">
        <w:tc>
          <w:tcPr>
            <w:tcW w:w="4322" w:type="dxa"/>
            <w:tcBorders>
              <w:top w:val="nil"/>
              <w:left w:val="nil"/>
            </w:tcBorders>
          </w:tcPr>
          <w:p w:rsidR="00BC52A2" w:rsidRPr="00187920" w:rsidRDefault="00BC52A2" w:rsidP="006E1758">
            <w:pPr>
              <w:pStyle w:val="PrrafoNormal"/>
              <w:ind w:left="0"/>
              <w:jc w:val="center"/>
              <w:rPr>
                <w:b/>
                <w:i/>
                <w:sz w:val="28"/>
                <w:szCs w:val="28"/>
                <w:u w:val="single"/>
              </w:rPr>
            </w:pPr>
            <w:r w:rsidRPr="00187920">
              <w:rPr>
                <w:b/>
                <w:i/>
                <w:sz w:val="28"/>
                <w:szCs w:val="28"/>
                <w:u w:val="single"/>
              </w:rPr>
              <w:t>Ventajas</w:t>
            </w:r>
          </w:p>
        </w:tc>
        <w:tc>
          <w:tcPr>
            <w:tcW w:w="4327" w:type="dxa"/>
            <w:tcBorders>
              <w:top w:val="nil"/>
              <w:right w:val="nil"/>
            </w:tcBorders>
          </w:tcPr>
          <w:p w:rsidR="00BC52A2" w:rsidRPr="00187920" w:rsidRDefault="00BC52A2" w:rsidP="006E1758">
            <w:pPr>
              <w:pStyle w:val="PrrafoNormal"/>
              <w:ind w:left="-7"/>
              <w:jc w:val="center"/>
              <w:rPr>
                <w:b/>
                <w:i/>
                <w:sz w:val="28"/>
                <w:szCs w:val="28"/>
                <w:u w:val="single"/>
              </w:rPr>
            </w:pPr>
            <w:r w:rsidRPr="00187920">
              <w:rPr>
                <w:b/>
                <w:i/>
                <w:sz w:val="28"/>
                <w:szCs w:val="28"/>
                <w:u w:val="single"/>
              </w:rPr>
              <w:t>Inconvenientes</w:t>
            </w:r>
          </w:p>
        </w:tc>
      </w:tr>
      <w:tr w:rsidR="00BC52A2" w:rsidTr="006E1758">
        <w:tc>
          <w:tcPr>
            <w:tcW w:w="4322" w:type="dxa"/>
            <w:tcBorders>
              <w:left w:val="nil"/>
              <w:bottom w:val="nil"/>
            </w:tcBorders>
          </w:tcPr>
          <w:p w:rsidR="00BC52A2" w:rsidRPr="00EC6A3E" w:rsidRDefault="00BC52A2" w:rsidP="00187920">
            <w:pPr>
              <w:pStyle w:val="PrrafoNormal"/>
            </w:pPr>
            <w:r w:rsidRPr="00EC6A3E">
              <w:t>Se puede utilizar aunque el paciente tenga vómitos, este inconsciente o sea incapaz de deglutir.</w:t>
            </w:r>
          </w:p>
          <w:p w:rsidR="00BC52A2" w:rsidRPr="00EC6A3E" w:rsidRDefault="00BC52A2" w:rsidP="00187920">
            <w:pPr>
              <w:pStyle w:val="PrrafoNormal"/>
            </w:pPr>
            <w:r w:rsidRPr="00EC6A3E">
              <w:t>No provoca irritación del tracto gastro-intestinal alto.</w:t>
            </w:r>
          </w:p>
          <w:p w:rsidR="00BC52A2" w:rsidRPr="00EC6A3E" w:rsidRDefault="00BC52A2" w:rsidP="00187920">
            <w:pPr>
              <w:pStyle w:val="PrrafoNormal"/>
            </w:pPr>
            <w:r w:rsidRPr="00EC6A3E">
              <w:t xml:space="preserve">Se evita la degradación del medicamento por enzimas </w:t>
            </w:r>
            <w:r>
              <w:t>digestiva</w:t>
            </w:r>
            <w:r w:rsidRPr="00EC6A3E">
              <w:t>s.</w:t>
            </w:r>
          </w:p>
          <w:p w:rsidR="00BC52A2" w:rsidRDefault="00BC52A2" w:rsidP="006E1758">
            <w:pPr>
              <w:pStyle w:val="Ttulo4"/>
            </w:pPr>
          </w:p>
        </w:tc>
        <w:tc>
          <w:tcPr>
            <w:tcW w:w="4327" w:type="dxa"/>
            <w:tcBorders>
              <w:bottom w:val="nil"/>
              <w:right w:val="nil"/>
            </w:tcBorders>
          </w:tcPr>
          <w:p w:rsidR="00BC52A2" w:rsidRPr="00EC6A3E" w:rsidRDefault="00BC52A2" w:rsidP="00187920">
            <w:pPr>
              <w:pStyle w:val="PrrafoNormal"/>
            </w:pPr>
            <w:r w:rsidRPr="00EC6A3E">
              <w:t>Es molesta y embarazosa para la mayoría de pacientes, la absorción puede ser incompleta.</w:t>
            </w:r>
          </w:p>
          <w:p w:rsidR="00BC52A2" w:rsidRPr="00EC6A3E" w:rsidRDefault="00BC52A2" w:rsidP="00187920">
            <w:pPr>
              <w:pStyle w:val="PrrafoNormal"/>
            </w:pPr>
            <w:r w:rsidRPr="00EC6A3E">
              <w:t>Imposible determinar la cantidad del fármaco absorbida.</w:t>
            </w:r>
          </w:p>
          <w:p w:rsidR="00BC52A2" w:rsidRDefault="00BC52A2" w:rsidP="006E1758">
            <w:pPr>
              <w:pStyle w:val="Ttulo4"/>
            </w:pPr>
          </w:p>
        </w:tc>
      </w:tr>
    </w:tbl>
    <w:p w:rsidR="00BC52A2" w:rsidRPr="00EC6A3E" w:rsidRDefault="00BC52A2" w:rsidP="004F6543">
      <w:pPr>
        <w:pStyle w:val="PrrafoNormal"/>
      </w:pPr>
    </w:p>
    <w:p w:rsidR="00BC52A2" w:rsidRPr="004F6543" w:rsidRDefault="00BC52A2" w:rsidP="006B01A4">
      <w:pPr>
        <w:pStyle w:val="Ttulo4"/>
        <w:rPr>
          <w:lang w:val="es-ES"/>
        </w:rPr>
      </w:pPr>
      <w:bookmarkStart w:id="74" w:name="_Toc210111174"/>
      <w:r w:rsidRPr="004F6543">
        <w:rPr>
          <w:lang w:val="es-ES"/>
        </w:rPr>
        <w:t>Consejos para una mejor forma de administración</w:t>
      </w:r>
      <w:bookmarkEnd w:id="74"/>
    </w:p>
    <w:p w:rsidR="00BC52A2" w:rsidRPr="004F6543" w:rsidRDefault="00BC52A2" w:rsidP="004F6543">
      <w:pPr>
        <w:pStyle w:val="VIETAS"/>
        <w:ind w:hanging="360"/>
      </w:pPr>
      <w:r w:rsidRPr="004F6543">
        <w:t xml:space="preserve"> Mantener la posición horizontal, recostado, durante la aplicación.</w:t>
      </w:r>
    </w:p>
    <w:p w:rsidR="00BC52A2" w:rsidRPr="004F6543" w:rsidRDefault="00BC52A2" w:rsidP="004F6543">
      <w:pPr>
        <w:pStyle w:val="VIETAS"/>
        <w:ind w:hanging="360"/>
      </w:pPr>
      <w:r w:rsidRPr="004F6543">
        <w:t xml:space="preserve"> Las pomadas y los enemas se introducen por el ano, a través del recto, mediante cánulas de aplicación, que deben lubrificarse.</w:t>
      </w:r>
    </w:p>
    <w:p w:rsidR="00BC52A2" w:rsidRPr="004F6543" w:rsidRDefault="00BC52A2" w:rsidP="004F6543">
      <w:pPr>
        <w:pStyle w:val="VIETAS"/>
        <w:ind w:hanging="360"/>
      </w:pPr>
      <w:r w:rsidRPr="004F6543">
        <w:t xml:space="preserve"> Los supositorios son de forma cónica y se introducen con la punta mirando al exterior unos </w:t>
      </w:r>
      <w:smartTag w:uri="urn:schemas-microsoft-com:office:smarttags" w:element="metricconverter">
        <w:smartTagPr>
          <w:attr w:name="ProductID" w:val="5 cm"/>
        </w:smartTagPr>
        <w:r w:rsidRPr="004F6543">
          <w:t>5 cm</w:t>
        </w:r>
      </w:smartTag>
      <w:r w:rsidRPr="004F6543">
        <w:t xml:space="preserve"> dentro del conducto. Se funden con la temperatura corporal, a 37 º</w:t>
      </w:r>
      <w:r>
        <w:t xml:space="preserve"> </w:t>
      </w:r>
      <w:r w:rsidRPr="004F6543">
        <w:t>C. Para facilitar la aplicación, pueden humedecerse levemente con agua.</w:t>
      </w:r>
    </w:p>
    <w:p w:rsidR="00BC52A2" w:rsidRPr="004F6543" w:rsidRDefault="00BC52A2" w:rsidP="004F6543">
      <w:pPr>
        <w:pStyle w:val="VIETAS"/>
        <w:ind w:hanging="360"/>
      </w:pPr>
      <w:r w:rsidRPr="004F6543">
        <w:t xml:space="preserve"> En niños pequeños, mantener las piernas juntas, un poco elevadas y apretar las nalgas del niño.</w:t>
      </w:r>
    </w:p>
    <w:p w:rsidR="00BC52A2" w:rsidRPr="00EC6A3E" w:rsidRDefault="00BC52A2" w:rsidP="004F6543">
      <w:pPr>
        <w:pStyle w:val="Ttulo4"/>
      </w:pPr>
      <w:bookmarkStart w:id="75" w:name="_Toc210111175"/>
      <w:r w:rsidRPr="00EC6A3E">
        <w:lastRenderedPageBreak/>
        <w:t>Aplicación de un enema</w:t>
      </w:r>
      <w:r>
        <w:t>, consejos prá</w:t>
      </w:r>
      <w:r w:rsidRPr="00EC6A3E">
        <w:t>cticos:</w:t>
      </w:r>
      <w:bookmarkEnd w:id="75"/>
    </w:p>
    <w:p w:rsidR="00BC52A2" w:rsidRPr="004F6543" w:rsidRDefault="00BC52A2" w:rsidP="004F6543">
      <w:pPr>
        <w:pStyle w:val="VIETAS"/>
        <w:ind w:hanging="360"/>
      </w:pPr>
      <w:r w:rsidRPr="004F6543">
        <w:t>Se le debe explicar al paciente lo que se va a hacer, aislándole, para preservar su intimidad.</w:t>
      </w:r>
    </w:p>
    <w:p w:rsidR="00BC52A2" w:rsidRPr="004F6543" w:rsidRDefault="00BC52A2" w:rsidP="004F6543">
      <w:pPr>
        <w:pStyle w:val="VIETAS"/>
        <w:ind w:hanging="360"/>
      </w:pPr>
      <w:r w:rsidRPr="004F6543">
        <w:t>Colocar al paciente en decúbito lateral izquierdo con las rodillas flexionadas, o bien en algunos casos boca arriba (tendido prono) (rodillas flexionadas).</w:t>
      </w:r>
    </w:p>
    <w:p w:rsidR="00BC52A2" w:rsidRPr="004F6543" w:rsidRDefault="00BC52A2" w:rsidP="004F6543">
      <w:pPr>
        <w:pStyle w:val="VIETAS"/>
        <w:ind w:hanging="360"/>
      </w:pPr>
      <w:r w:rsidRPr="004F6543">
        <w:t>La temperatura ideal del enema debe ser de 37º.</w:t>
      </w:r>
    </w:p>
    <w:p w:rsidR="00BC52A2" w:rsidRPr="004F6543" w:rsidRDefault="00BC52A2" w:rsidP="004F6543">
      <w:pPr>
        <w:pStyle w:val="VIETAS"/>
        <w:ind w:hanging="360"/>
      </w:pPr>
      <w:r w:rsidRPr="004F6543">
        <w:t>Los enemas preparados comerciales, se imponen por limpieza, facilidad y comodidad.</w:t>
      </w:r>
    </w:p>
    <w:p w:rsidR="00BC52A2" w:rsidRPr="004F6543" w:rsidRDefault="00BC52A2" w:rsidP="004F6543">
      <w:pPr>
        <w:pStyle w:val="VIETAS"/>
        <w:ind w:hanging="360"/>
      </w:pPr>
      <w:r w:rsidRPr="004F6543">
        <w:t>La cánula rectal deberá ser lubrificada con vaselina y la introducción por el ano en sentido ascendente dirigiéndola con suavidad.</w:t>
      </w:r>
    </w:p>
    <w:p w:rsidR="00BC52A2" w:rsidRPr="004F6543" w:rsidRDefault="00BC52A2" w:rsidP="004F6543">
      <w:pPr>
        <w:pStyle w:val="VIETAS"/>
        <w:ind w:hanging="360"/>
      </w:pPr>
      <w:r w:rsidRPr="004F6543">
        <w:t>Después de haber introducido la cánula, se abre la llave y se mantendrá abierta hasta que se haya introducido la cantidad de líquido necesario. Tener en cuenta que previamente se haya quitado el aire del todo el equipo inyector.</w:t>
      </w:r>
    </w:p>
    <w:p w:rsidR="00BC52A2" w:rsidRPr="004F6543" w:rsidRDefault="00BC52A2" w:rsidP="004F6543">
      <w:pPr>
        <w:pStyle w:val="VIETAS"/>
        <w:ind w:hanging="360"/>
      </w:pPr>
      <w:r w:rsidRPr="004F6543">
        <w:t xml:space="preserve">La cantidad razonable a introducir suele ser de </w:t>
      </w:r>
      <w:smartTag w:uri="urn:schemas-microsoft-com:office:smarttags" w:element="metricconverter">
        <w:smartTagPr>
          <w:attr w:name="ProductID" w:val="1 a"/>
        </w:smartTagPr>
        <w:r w:rsidRPr="004F6543">
          <w:t>1 a</w:t>
        </w:r>
      </w:smartTag>
      <w:r w:rsidRPr="004F6543">
        <w:t xml:space="preserve"> </w:t>
      </w:r>
      <w:smartTag w:uri="urn:schemas-microsoft-com:office:smarttags" w:element="metricconverter">
        <w:smartTagPr>
          <w:attr w:name="ProductID" w:val="2 litros"/>
        </w:smartTagPr>
        <w:r w:rsidRPr="004F6543">
          <w:t>2 litros</w:t>
        </w:r>
      </w:smartTag>
      <w:r w:rsidRPr="004F6543">
        <w:t>.</w:t>
      </w:r>
    </w:p>
    <w:p w:rsidR="00BC52A2" w:rsidRPr="004F6543" w:rsidRDefault="00BC52A2" w:rsidP="004F6543">
      <w:pPr>
        <w:pStyle w:val="VIETAS"/>
        <w:ind w:hanging="360"/>
      </w:pPr>
      <w:r w:rsidRPr="004F6543">
        <w:t xml:space="preserve">El modo de inyectarlo consiste en hacerlo mediante técnicas de comunicación de vasos comunicantes, de </w:t>
      </w:r>
      <w:smartTag w:uri="urn:schemas-microsoft-com:office:smarttags" w:element="metricconverter">
        <w:smartTagPr>
          <w:attr w:name="ProductID" w:val="50 a"/>
        </w:smartTagPr>
        <w:r w:rsidRPr="004F6543">
          <w:t>50 a</w:t>
        </w:r>
      </w:smartTag>
      <w:r w:rsidRPr="004F6543">
        <w:t xml:space="preserve"> </w:t>
      </w:r>
      <w:smartTag w:uri="urn:schemas-microsoft-com:office:smarttags" w:element="metricconverter">
        <w:smartTagPr>
          <w:attr w:name="ProductID" w:val="60 cm"/>
        </w:smartTagPr>
        <w:r w:rsidRPr="004F6543">
          <w:t>60 cm</w:t>
        </w:r>
      </w:smartTag>
      <w:r w:rsidRPr="004F6543">
        <w:t xml:space="preserve">. por encima del paciente o del recto. </w:t>
      </w:r>
    </w:p>
    <w:p w:rsidR="00BC52A2" w:rsidRPr="004F6543" w:rsidRDefault="00BC52A2" w:rsidP="004F6543">
      <w:pPr>
        <w:pStyle w:val="VIETAS"/>
        <w:ind w:hanging="360"/>
      </w:pPr>
      <w:r w:rsidRPr="004F6543">
        <w:t>Al paciente, cuando se le haya introducido cierta cantidad de líquidos y se encuentre molesto, se le hará efectuar inspiraciones profundas que mejorarán o aliviarán dichas molestias.</w:t>
      </w:r>
    </w:p>
    <w:p w:rsidR="00BC52A2" w:rsidRPr="004F6543" w:rsidRDefault="00BC52A2" w:rsidP="004F6543">
      <w:pPr>
        <w:pStyle w:val="VIETAS"/>
        <w:ind w:hanging="360"/>
      </w:pPr>
      <w:r w:rsidRPr="004F6543">
        <w:t>Una vez conseguida la introducción de la totalidad de la mezcla, se retirará suavemente la cánula apretando las nalgas del paciente para evitar la retención de líquidos y favorecer la eliminación de los mismos, que se encuentran a presión en el recto.</w:t>
      </w:r>
    </w:p>
    <w:p w:rsidR="00BC52A2" w:rsidRPr="004F6543" w:rsidRDefault="00BC52A2" w:rsidP="004F6543">
      <w:pPr>
        <w:pStyle w:val="VIETAS"/>
        <w:ind w:hanging="360"/>
      </w:pPr>
      <w:r w:rsidRPr="004F6543">
        <w:t>El tiempo ideal de permanencia de un enema en la cavidad abdominal es de 15 minutos a partir de la aplicación.</w:t>
      </w:r>
    </w:p>
    <w:p w:rsidR="00BC52A2" w:rsidRPr="003A372C" w:rsidRDefault="00BC52A2" w:rsidP="00187920">
      <w:pPr>
        <w:pStyle w:val="Ttulo5"/>
      </w:pPr>
      <w:bookmarkStart w:id="76" w:name="_Toc210111176"/>
      <w:r w:rsidRPr="003A372C">
        <w:t>Complicaciones</w:t>
      </w:r>
      <w:bookmarkEnd w:id="76"/>
    </w:p>
    <w:p w:rsidR="00BC52A2" w:rsidRPr="004F6543" w:rsidRDefault="00BC52A2" w:rsidP="004F6543">
      <w:pPr>
        <w:pStyle w:val="VIETAS"/>
        <w:ind w:hanging="360"/>
      </w:pPr>
      <w:r w:rsidRPr="004F6543">
        <w:t>- Fisura anal  tras mala técnica: que produzca un desgarro en el ano por mala introducción de la sonda.</w:t>
      </w:r>
    </w:p>
    <w:p w:rsidR="00BC52A2" w:rsidRPr="004F6543" w:rsidRDefault="00BC52A2" w:rsidP="004F6543">
      <w:pPr>
        <w:pStyle w:val="VIETAS"/>
        <w:ind w:hanging="360"/>
      </w:pPr>
      <w:r w:rsidRPr="004F6543">
        <w:t>- Ruptura de la pared intestinal, en caso de presentar una dilatación excesiva de las paredes abdominales que dificulta el paso y la introducción ascendente del líquido (tumor, fecaloma, cuerpo extraño), que no se diagnosticó de forma previa a la técnica.</w:t>
      </w:r>
    </w:p>
    <w:p w:rsidR="00BC52A2" w:rsidRPr="004F6543" w:rsidRDefault="00BC52A2" w:rsidP="004F6543">
      <w:pPr>
        <w:pStyle w:val="VIETAS"/>
        <w:ind w:hanging="360"/>
      </w:pPr>
      <w:r w:rsidRPr="004F6543">
        <w:t>- Debidas a variaciones de la temperatura corporal, tanto por aumento como por descenso. Tras las administración del enema.</w:t>
      </w:r>
    </w:p>
    <w:p w:rsidR="00BC52A2" w:rsidRPr="004F6543" w:rsidRDefault="00BC52A2" w:rsidP="004F6543">
      <w:pPr>
        <w:pStyle w:val="VIETAS"/>
        <w:ind w:hanging="360"/>
      </w:pPr>
      <w:r w:rsidRPr="004F6543">
        <w:t>- Corrosión por irritación de las paredes del intestino, por la administración de un  exceso de productos irritantes o cáusticos.</w:t>
      </w:r>
    </w:p>
    <w:p w:rsidR="00BC52A2" w:rsidRPr="004F6543" w:rsidRDefault="00BC52A2" w:rsidP="004F6543">
      <w:pPr>
        <w:pStyle w:val="VIETAS"/>
        <w:ind w:hanging="360"/>
      </w:pPr>
      <w:r w:rsidRPr="004F6543">
        <w:lastRenderedPageBreak/>
        <w:t>- Infección de nuestras manos al manipular el equipo inyector y efectuar manipulaciones. (</w:t>
      </w:r>
      <w:r w:rsidRPr="004F6543">
        <w:rPr>
          <w:b/>
        </w:rPr>
        <w:t>Cualquier actuación sobre un paciente “se debe efectuar siempre protegidos con guantes, tanto por nuestra seguridad como por la del paciente”</w:t>
      </w:r>
      <w:r w:rsidRPr="004F6543">
        <w:t>). El equipo, sobre todo la cánula, debe de estar completamente estéril.</w:t>
      </w:r>
    </w:p>
    <w:p w:rsidR="00BC52A2" w:rsidRPr="004F6543" w:rsidRDefault="00BC52A2" w:rsidP="004F6543">
      <w:pPr>
        <w:pStyle w:val="VIETAS"/>
        <w:ind w:hanging="360"/>
      </w:pPr>
      <w:r w:rsidRPr="004F6543">
        <w:t>- La aplicación de esta técnica está contraindicada en casos de diarrea, ya que existe alta probabilidad de complicaciones.</w:t>
      </w:r>
    </w:p>
    <w:tbl>
      <w:tblPr>
        <w:tblStyle w:val="Tablaconcuadrcula"/>
        <w:tblW w:w="0" w:type="auto"/>
        <w:tblLook w:val="01E0" w:firstRow="1" w:lastRow="1" w:firstColumn="1" w:lastColumn="1" w:noHBand="0" w:noVBand="0"/>
      </w:tblPr>
      <w:tblGrid>
        <w:gridCol w:w="8644"/>
      </w:tblGrid>
      <w:tr w:rsidR="00BC52A2" w:rsidRPr="004F6543">
        <w:trPr>
          <w:trHeight w:val="3773"/>
        </w:trPr>
        <w:tc>
          <w:tcPr>
            <w:tcW w:w="8644" w:type="dxa"/>
            <w:shd w:val="clear" w:color="auto" w:fill="E6E6E6"/>
          </w:tcPr>
          <w:p w:rsidR="00BC52A2" w:rsidRPr="008F2D5C" w:rsidRDefault="00BC52A2" w:rsidP="008F2D5C">
            <w:pPr>
              <w:pStyle w:val="PrrafoNormal"/>
            </w:pPr>
            <w:r w:rsidRPr="008F2D5C">
              <w:rPr>
                <w:b/>
                <w:u w:val="single"/>
              </w:rPr>
              <w:t>RECUERDE</w:t>
            </w:r>
            <w:r w:rsidRPr="008F2D5C">
              <w:t>:</w:t>
            </w:r>
          </w:p>
          <w:p w:rsidR="00BC52A2" w:rsidRPr="008F2D5C" w:rsidRDefault="00BC52A2" w:rsidP="008F2D5C">
            <w:pPr>
              <w:pStyle w:val="PrrafoNormal"/>
            </w:pPr>
            <w:r w:rsidRPr="008F2D5C">
              <w:t>- Advierta siempre al paciente de lo que se le va hacer y e infórmele de cómo lo está haciendo.</w:t>
            </w:r>
          </w:p>
          <w:p w:rsidR="00BC52A2" w:rsidRPr="008F2D5C" w:rsidRDefault="00BC52A2" w:rsidP="008F2D5C">
            <w:pPr>
              <w:pStyle w:val="PrrafoNormal"/>
            </w:pPr>
            <w:r w:rsidRPr="008F2D5C">
              <w:t>- Tranquilizar al paciente.</w:t>
            </w:r>
          </w:p>
          <w:p w:rsidR="00BC52A2" w:rsidRPr="008F2D5C" w:rsidRDefault="00BC52A2" w:rsidP="008F2D5C">
            <w:pPr>
              <w:pStyle w:val="PrrafoNormal"/>
            </w:pPr>
            <w:r w:rsidRPr="008F2D5C">
              <w:t>- Maniobras lentas, con sumo cuidado.</w:t>
            </w:r>
          </w:p>
          <w:p w:rsidR="00BC52A2" w:rsidRPr="008F2D5C" w:rsidRDefault="00BC52A2" w:rsidP="008F2D5C">
            <w:pPr>
              <w:pStyle w:val="PrrafoNormal"/>
            </w:pPr>
            <w:r w:rsidRPr="008F2D5C">
              <w:t>- Muy importante asegurar la posición correcta del paciente tumbado sobre el lado izquierdo, debido a la situación anatómica del colon descendente en el lado izquierdo junto con la cámara de gases.</w:t>
            </w:r>
          </w:p>
          <w:p w:rsidR="00BC52A2" w:rsidRPr="008F2D5C" w:rsidRDefault="00BC52A2" w:rsidP="008F2D5C">
            <w:pPr>
              <w:pStyle w:val="PrrafoNormal"/>
            </w:pPr>
            <w:r w:rsidRPr="008F2D5C">
              <w:t>- Asegurar la intimidad y las máximas comodidades posibles para el enfermo.</w:t>
            </w:r>
          </w:p>
        </w:tc>
      </w:tr>
    </w:tbl>
    <w:p w:rsidR="00BC52A2" w:rsidRPr="003A372C" w:rsidRDefault="00BC52A2" w:rsidP="00187920">
      <w:pPr>
        <w:pStyle w:val="Ttulo5"/>
        <w:rPr>
          <w:lang w:val="es-ES"/>
        </w:rPr>
      </w:pPr>
      <w:bookmarkStart w:id="77" w:name="_Toc210111177"/>
      <w:r w:rsidRPr="003A372C">
        <w:rPr>
          <w:lang w:val="es-ES"/>
        </w:rPr>
        <w:t>Conservación</w:t>
      </w:r>
      <w:bookmarkEnd w:id="77"/>
    </w:p>
    <w:p w:rsidR="00BC52A2" w:rsidRPr="006B01A4" w:rsidRDefault="00BC52A2" w:rsidP="006B01A4">
      <w:pPr>
        <w:pStyle w:val="VIETAS"/>
        <w:ind w:hanging="360"/>
      </w:pPr>
      <w:r w:rsidRPr="006B01A4">
        <w:t>Lavar el aplicador con agua tibia y guardarlo seco.</w:t>
      </w:r>
    </w:p>
    <w:p w:rsidR="00BC52A2" w:rsidRPr="006B01A4" w:rsidRDefault="00BC52A2" w:rsidP="006B01A4">
      <w:pPr>
        <w:pStyle w:val="VIETAS"/>
        <w:ind w:hanging="360"/>
      </w:pPr>
      <w:r w:rsidRPr="006B01A4">
        <w:t>Los supositorios pueden conservarse en frío para protegerlos del calor.</w:t>
      </w:r>
    </w:p>
    <w:p w:rsidR="00BC52A2" w:rsidRPr="003A372C" w:rsidRDefault="00BC52A2" w:rsidP="007F27F6">
      <w:pPr>
        <w:pStyle w:val="Ttulo3"/>
      </w:pPr>
      <w:bookmarkStart w:id="78" w:name="_Toc210111178"/>
      <w:r w:rsidRPr="003A372C">
        <w:t>Tópica</w:t>
      </w:r>
      <w:bookmarkEnd w:id="78"/>
    </w:p>
    <w:p w:rsidR="00BC52A2" w:rsidRDefault="00BC52A2" w:rsidP="00187920">
      <w:pPr>
        <w:pStyle w:val="PrrafoNormal"/>
      </w:pPr>
      <w:r>
        <w:t xml:space="preserve">A través de </w:t>
      </w:r>
      <w:smartTag w:uri="urn:schemas-microsoft-com:office:smarttags" w:element="PersonName">
        <w:smartTagPr>
          <w:attr w:name="ProductID" w:val="la piel. Se"/>
        </w:smartTagPr>
        <w:r>
          <w:t xml:space="preserve">la piel. </w:t>
        </w:r>
        <w:r w:rsidRPr="003A372C">
          <w:t>Se</w:t>
        </w:r>
      </w:smartTag>
      <w:r w:rsidRPr="003A372C">
        <w:t xml:space="preserve"> presentan en polvo, lociones, cremas, pomadas.</w:t>
      </w:r>
    </w:p>
    <w:tbl>
      <w:tblPr>
        <w:tblStyle w:val="Tablaconcuadrcula"/>
        <w:tblW w:w="0" w:type="auto"/>
        <w:tblInd w:w="5" w:type="dxa"/>
        <w:tblLook w:val="01E0" w:firstRow="1" w:lastRow="1" w:firstColumn="1" w:lastColumn="1" w:noHBand="0" w:noVBand="0"/>
      </w:tblPr>
      <w:tblGrid>
        <w:gridCol w:w="4322"/>
        <w:gridCol w:w="4327"/>
      </w:tblGrid>
      <w:tr w:rsidR="00BC52A2" w:rsidRPr="00187920" w:rsidTr="006E1758">
        <w:tc>
          <w:tcPr>
            <w:tcW w:w="4322" w:type="dxa"/>
            <w:tcBorders>
              <w:top w:val="nil"/>
              <w:left w:val="nil"/>
            </w:tcBorders>
          </w:tcPr>
          <w:p w:rsidR="00BC52A2" w:rsidRPr="00187920" w:rsidRDefault="00BC52A2" w:rsidP="006E1758">
            <w:pPr>
              <w:pStyle w:val="PrrafoNormal"/>
              <w:ind w:left="0"/>
              <w:jc w:val="center"/>
              <w:rPr>
                <w:b/>
                <w:i/>
                <w:sz w:val="28"/>
                <w:szCs w:val="28"/>
                <w:u w:val="single"/>
              </w:rPr>
            </w:pPr>
            <w:r w:rsidRPr="00187920">
              <w:rPr>
                <w:b/>
                <w:i/>
                <w:sz w:val="28"/>
                <w:szCs w:val="28"/>
                <w:u w:val="single"/>
              </w:rPr>
              <w:t>Ventajas</w:t>
            </w:r>
          </w:p>
        </w:tc>
        <w:tc>
          <w:tcPr>
            <w:tcW w:w="4327" w:type="dxa"/>
            <w:tcBorders>
              <w:top w:val="nil"/>
              <w:right w:val="nil"/>
            </w:tcBorders>
          </w:tcPr>
          <w:p w:rsidR="00BC52A2" w:rsidRPr="00187920" w:rsidRDefault="00BC52A2" w:rsidP="006E1758">
            <w:pPr>
              <w:pStyle w:val="PrrafoNormal"/>
              <w:ind w:left="-7"/>
              <w:jc w:val="center"/>
              <w:rPr>
                <w:b/>
                <w:i/>
                <w:sz w:val="28"/>
                <w:szCs w:val="28"/>
                <w:u w:val="single"/>
              </w:rPr>
            </w:pPr>
            <w:r w:rsidRPr="00187920">
              <w:rPr>
                <w:b/>
                <w:i/>
                <w:sz w:val="28"/>
                <w:szCs w:val="28"/>
                <w:u w:val="single"/>
              </w:rPr>
              <w:t>Inconvenientes</w:t>
            </w:r>
          </w:p>
        </w:tc>
      </w:tr>
      <w:tr w:rsidR="00BC52A2" w:rsidTr="006E1758">
        <w:tc>
          <w:tcPr>
            <w:tcW w:w="4322" w:type="dxa"/>
            <w:tcBorders>
              <w:left w:val="nil"/>
              <w:bottom w:val="nil"/>
            </w:tcBorders>
          </w:tcPr>
          <w:p w:rsidR="00BC52A2" w:rsidRPr="003A372C" w:rsidRDefault="00BC52A2" w:rsidP="00187920">
            <w:pPr>
              <w:pStyle w:val="PrrafoNormal"/>
            </w:pPr>
            <w:r w:rsidRPr="003A372C">
              <w:t xml:space="preserve">El alivio del dolor superficial y del prurito es más rápido que </w:t>
            </w:r>
            <w:r>
              <w:t xml:space="preserve">con </w:t>
            </w:r>
            <w:r w:rsidRPr="003A372C">
              <w:t>los fármacos de acción central.</w:t>
            </w:r>
          </w:p>
          <w:p w:rsidR="00BC52A2" w:rsidRPr="003A372C" w:rsidRDefault="00BC52A2" w:rsidP="00187920">
            <w:pPr>
              <w:pStyle w:val="PrrafoNormal"/>
            </w:pPr>
            <w:r w:rsidRPr="003A372C">
              <w:t>Las reacciones alérgicas son menos intensas que con los fármacos de administración por otras vías.</w:t>
            </w:r>
          </w:p>
          <w:p w:rsidR="00BC52A2" w:rsidRDefault="00BC52A2" w:rsidP="00187920">
            <w:pPr>
              <w:pStyle w:val="PrrafoNormal"/>
            </w:pPr>
            <w:r>
              <w:t>También p</w:t>
            </w:r>
            <w:r w:rsidRPr="003A372C">
              <w:t xml:space="preserve">resentan menos efectos colaterales. </w:t>
            </w:r>
          </w:p>
        </w:tc>
        <w:tc>
          <w:tcPr>
            <w:tcW w:w="4327" w:type="dxa"/>
            <w:tcBorders>
              <w:bottom w:val="nil"/>
              <w:right w:val="nil"/>
            </w:tcBorders>
          </w:tcPr>
          <w:p w:rsidR="00BC52A2" w:rsidRPr="003A372C" w:rsidRDefault="00BC52A2" w:rsidP="00187920">
            <w:pPr>
              <w:pStyle w:val="PrrafoNormal"/>
            </w:pPr>
            <w:r w:rsidRPr="003A372C">
              <w:t>Su utili</w:t>
            </w:r>
            <w:r>
              <w:t>zación es preferentemente local;</w:t>
            </w:r>
            <w:r w:rsidRPr="003A372C">
              <w:t xml:space="preserve"> la a</w:t>
            </w:r>
            <w:r>
              <w:t xml:space="preserve">bsorción es a través de la piel y </w:t>
            </w:r>
            <w:r w:rsidRPr="003A372C">
              <w:t xml:space="preserve">su penetración </w:t>
            </w:r>
            <w:r>
              <w:t xml:space="preserve">depende </w:t>
            </w:r>
            <w:r w:rsidRPr="003A372C">
              <w:t xml:space="preserve">de la vascularización y </w:t>
            </w:r>
            <w:r>
              <w:t xml:space="preserve">el </w:t>
            </w:r>
            <w:r w:rsidRPr="003A372C">
              <w:t>grosor de la piel.</w:t>
            </w:r>
          </w:p>
          <w:p w:rsidR="00BC52A2" w:rsidRPr="003A372C" w:rsidRDefault="00BC52A2" w:rsidP="00187920">
            <w:pPr>
              <w:pStyle w:val="PrrafoNormal"/>
            </w:pPr>
            <w:r w:rsidRPr="003A372C">
              <w:t>Difícil administración de dosis exactas.</w:t>
            </w:r>
          </w:p>
          <w:p w:rsidR="00BC52A2" w:rsidRPr="003A372C" w:rsidRDefault="00BC52A2" w:rsidP="00187920">
            <w:pPr>
              <w:pStyle w:val="PrrafoNormal"/>
            </w:pPr>
            <w:r w:rsidRPr="003A372C">
              <w:t>Posibilidad de manchar la piel y ropas.</w:t>
            </w:r>
          </w:p>
          <w:p w:rsidR="00BC52A2" w:rsidRPr="003A372C" w:rsidRDefault="00BC52A2" w:rsidP="00187920">
            <w:pPr>
              <w:pStyle w:val="PrrafoNormal"/>
            </w:pPr>
            <w:r w:rsidRPr="003A372C">
              <w:t>Las técnicas de aplicación requieren tiempo, existen zonas donde el paciente solo, no puede aplicárselas.</w:t>
            </w:r>
          </w:p>
          <w:p w:rsidR="00BC52A2" w:rsidRDefault="00BC52A2" w:rsidP="006E1758">
            <w:pPr>
              <w:pStyle w:val="Ttulo4"/>
            </w:pPr>
          </w:p>
        </w:tc>
      </w:tr>
    </w:tbl>
    <w:p w:rsidR="00BC52A2" w:rsidRPr="003A372C" w:rsidRDefault="00BC52A2" w:rsidP="004D3C2C">
      <w:pPr>
        <w:pStyle w:val="PARRAFO1"/>
        <w:ind w:left="0" w:firstLine="0"/>
        <w:rPr>
          <w:rFonts w:ascii="Arial" w:hAnsi="Arial" w:cs="Arial"/>
          <w:szCs w:val="24"/>
        </w:rPr>
      </w:pPr>
    </w:p>
    <w:p w:rsidR="00BC52A2" w:rsidRPr="003A372C" w:rsidRDefault="00BC52A2" w:rsidP="006B01A4">
      <w:pPr>
        <w:pStyle w:val="Ttulo4"/>
        <w:rPr>
          <w:lang w:val="es-ES"/>
        </w:rPr>
      </w:pPr>
      <w:bookmarkStart w:id="79" w:name="_Toc210111179"/>
      <w:r w:rsidRPr="003A372C">
        <w:rPr>
          <w:lang w:val="es-ES"/>
        </w:rPr>
        <w:t>Consejos para su administración</w:t>
      </w:r>
      <w:bookmarkEnd w:id="79"/>
    </w:p>
    <w:p w:rsidR="00BC52A2" w:rsidRPr="006B01A4" w:rsidRDefault="00BC52A2" w:rsidP="006B01A4">
      <w:pPr>
        <w:pStyle w:val="VIETAS"/>
        <w:ind w:hanging="360"/>
      </w:pPr>
      <w:r w:rsidRPr="006B01A4">
        <w:t>En el caso de formas semisólidas (con principios activos que lo permitan), se aplicarán con las manos, previamente lavadas. Se administra una pequeña cantidad sobre la zona y se extiende suave y homogéneamente.</w:t>
      </w:r>
    </w:p>
    <w:p w:rsidR="00BC52A2" w:rsidRPr="006B01A4" w:rsidRDefault="00BC52A2" w:rsidP="006B01A4">
      <w:pPr>
        <w:pStyle w:val="VIETAS"/>
        <w:ind w:hanging="360"/>
      </w:pPr>
      <w:r w:rsidRPr="006B01A4">
        <w:t>Se lavan las manos de nuevo, para evitar que el medicamento pueda llegar a la boca o a los ojos por contacto, y para que no tenga efecto local en las manos.</w:t>
      </w:r>
    </w:p>
    <w:p w:rsidR="00BC52A2" w:rsidRPr="003A372C" w:rsidRDefault="00BC52A2" w:rsidP="006B01A4">
      <w:pPr>
        <w:pStyle w:val="VIETAS"/>
        <w:ind w:hanging="360"/>
        <w:rPr>
          <w:rFonts w:cs="Arial"/>
          <w:szCs w:val="24"/>
          <w:lang w:val="es-ES"/>
        </w:rPr>
      </w:pPr>
      <w:r w:rsidRPr="006B01A4">
        <w:t>Para las formas semisólidas o líquidas con principios activos que no permitan el contacto con la piel no afectada, se utilizarán dispositivos para su aplicación: pinceles</w:t>
      </w:r>
      <w:r w:rsidRPr="003A372C">
        <w:rPr>
          <w:rFonts w:cs="Arial"/>
          <w:szCs w:val="24"/>
          <w:lang w:val="es-ES"/>
        </w:rPr>
        <w:t xml:space="preserve"> (de manera exclusiva para cada paciente, en el caso </w:t>
      </w:r>
      <w:r>
        <w:rPr>
          <w:rFonts w:cs="Arial"/>
          <w:szCs w:val="24"/>
          <w:lang w:val="es-ES"/>
        </w:rPr>
        <w:t xml:space="preserve">de </w:t>
      </w:r>
      <w:r w:rsidRPr="003A372C">
        <w:rPr>
          <w:rFonts w:cs="Arial"/>
          <w:szCs w:val="24"/>
          <w:lang w:val="es-ES"/>
        </w:rPr>
        <w:t xml:space="preserve">que no sean </w:t>
      </w:r>
      <w:r>
        <w:rPr>
          <w:rFonts w:cs="Arial"/>
          <w:szCs w:val="24"/>
          <w:lang w:val="es-ES"/>
        </w:rPr>
        <w:t>“</w:t>
      </w:r>
      <w:r w:rsidRPr="003A372C">
        <w:rPr>
          <w:rFonts w:cs="Arial"/>
          <w:szCs w:val="24"/>
          <w:lang w:val="es-ES"/>
        </w:rPr>
        <w:t>de usar y tirar</w:t>
      </w:r>
      <w:r>
        <w:rPr>
          <w:rFonts w:cs="Arial"/>
          <w:szCs w:val="24"/>
          <w:lang w:val="es-ES"/>
        </w:rPr>
        <w:t>”</w:t>
      </w:r>
      <w:r w:rsidRPr="003A372C">
        <w:rPr>
          <w:rFonts w:cs="Arial"/>
          <w:szCs w:val="24"/>
          <w:lang w:val="es-ES"/>
        </w:rPr>
        <w:t>), algodones, gasas, bastoncillos aplicadores, espátulas, etc., desechables y de única aplicación.</w:t>
      </w:r>
    </w:p>
    <w:p w:rsidR="00BC52A2" w:rsidRPr="006B01A4" w:rsidRDefault="00BC52A2" w:rsidP="006B01A4">
      <w:pPr>
        <w:pStyle w:val="VIETAS"/>
        <w:ind w:hanging="360"/>
      </w:pPr>
      <w:r w:rsidRPr="006B01A4">
        <w:t>Se utilizarán guantes cuando se requiera por indicación del médico o por las características del principio activo en las que se deba evitar el contacto.</w:t>
      </w:r>
    </w:p>
    <w:p w:rsidR="00BC52A2" w:rsidRPr="003A372C" w:rsidRDefault="00BC52A2" w:rsidP="006B01A4">
      <w:pPr>
        <w:pStyle w:val="Ttulo4"/>
        <w:rPr>
          <w:lang w:val="es-ES"/>
        </w:rPr>
      </w:pPr>
      <w:bookmarkStart w:id="80" w:name="_Toc210111180"/>
      <w:r w:rsidRPr="003A372C">
        <w:rPr>
          <w:lang w:val="es-ES"/>
        </w:rPr>
        <w:t>Conservación</w:t>
      </w:r>
      <w:bookmarkEnd w:id="80"/>
    </w:p>
    <w:p w:rsidR="00BC52A2" w:rsidRPr="006B01A4" w:rsidRDefault="00BC52A2" w:rsidP="006B01A4">
      <w:pPr>
        <w:pStyle w:val="VIETAS"/>
        <w:ind w:hanging="360"/>
      </w:pPr>
      <w:r w:rsidRPr="006B01A4">
        <w:t>Limpiar con un trapo seco las puntas de los aplicadores.</w:t>
      </w:r>
    </w:p>
    <w:p w:rsidR="00BC52A2" w:rsidRPr="006B01A4" w:rsidRDefault="00BC52A2" w:rsidP="006B01A4">
      <w:pPr>
        <w:pStyle w:val="VIETAS"/>
        <w:ind w:hanging="360"/>
      </w:pPr>
      <w:r w:rsidRPr="006B01A4">
        <w:t>Cerrar bien los envases.</w:t>
      </w:r>
    </w:p>
    <w:p w:rsidR="00BC52A2" w:rsidRPr="006B01A4" w:rsidRDefault="00BC52A2" w:rsidP="006B01A4">
      <w:pPr>
        <w:pStyle w:val="VIETAS"/>
        <w:ind w:hanging="360"/>
      </w:pPr>
      <w:r w:rsidRPr="006B01A4">
        <w:t>No exponer a altas temperaturas.</w:t>
      </w:r>
    </w:p>
    <w:p w:rsidR="00BC52A2" w:rsidRPr="006B01A4" w:rsidRDefault="00BC52A2" w:rsidP="006B01A4">
      <w:pPr>
        <w:pStyle w:val="VIETAS"/>
        <w:ind w:hanging="360"/>
      </w:pPr>
      <w:r w:rsidRPr="006B01A4">
        <w:t>No aplicar cuando la forma galénica esté en diferente fase o bien desprenda olor diferente del original.</w:t>
      </w:r>
    </w:p>
    <w:p w:rsidR="00BC52A2" w:rsidRPr="00120F8B" w:rsidRDefault="00BC52A2" w:rsidP="007F27F6">
      <w:pPr>
        <w:pStyle w:val="Ttulo3"/>
      </w:pPr>
      <w:bookmarkStart w:id="81" w:name="_Toc210111181"/>
      <w:r>
        <w:t>Transdé</w:t>
      </w:r>
      <w:r w:rsidRPr="00120F8B">
        <w:t>rmica</w:t>
      </w:r>
      <w:bookmarkEnd w:id="81"/>
    </w:p>
    <w:p w:rsidR="00BC52A2" w:rsidRPr="00CB34C5" w:rsidRDefault="00BC52A2" w:rsidP="006B01A4">
      <w:pPr>
        <w:pStyle w:val="PrrafoNormal"/>
        <w:rPr>
          <w:lang w:val="es-ES"/>
        </w:rPr>
      </w:pPr>
      <w:r>
        <w:rPr>
          <w:lang w:val="es-ES"/>
        </w:rPr>
        <w:t xml:space="preserve">Cuando la via tópica se utiliza la fórmula de parche se llama transdérmica. Es una vía de utilización reciente. Ofrece ventajas por su fácil aplicación y comodidad. </w:t>
      </w:r>
      <w:r w:rsidRPr="00CB34C5">
        <w:rPr>
          <w:lang w:val="es-ES"/>
        </w:rPr>
        <w:t>Sistema transdérmico ideal: absorción prolongada y constante, sin producir irritación local ni afectar función protectora de la piel.</w:t>
      </w:r>
    </w:p>
    <w:p w:rsidR="00BC52A2" w:rsidRDefault="00B215CF" w:rsidP="006B01A4">
      <w:pPr>
        <w:pStyle w:val="PARRAFO1"/>
        <w:ind w:left="0" w:firstLine="0"/>
        <w:rPr>
          <w:lang w:val="es-ES"/>
        </w:rPr>
      </w:pPr>
      <w:r>
        <w:rPr>
          <w:noProof/>
          <w:lang w:val="es-ES"/>
        </w:rPr>
        <w:drawing>
          <wp:inline distT="0" distB="0" distL="0" distR="0">
            <wp:extent cx="6143625" cy="1590675"/>
            <wp:effectExtent l="19050" t="19050" r="28575" b="28575"/>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lum bright="6000"/>
                      <a:grayscl/>
                      <a:extLst>
                        <a:ext uri="{28A0092B-C50C-407E-A947-70E740481C1C}">
                          <a14:useLocalDpi xmlns:a14="http://schemas.microsoft.com/office/drawing/2010/main" val="0"/>
                        </a:ext>
                      </a:extLst>
                    </a:blip>
                    <a:srcRect l="1543" t="5714" r="13789" b="8412"/>
                    <a:stretch>
                      <a:fillRect/>
                    </a:stretch>
                  </pic:blipFill>
                  <pic:spPr bwMode="auto">
                    <a:xfrm>
                      <a:off x="0" y="0"/>
                      <a:ext cx="6143625" cy="1590675"/>
                    </a:xfrm>
                    <a:prstGeom prst="rect">
                      <a:avLst/>
                    </a:prstGeom>
                    <a:noFill/>
                    <a:ln w="12700" cmpd="sng">
                      <a:solidFill>
                        <a:srgbClr val="5A5A5A"/>
                      </a:solidFill>
                      <a:miter lim="800000"/>
                      <a:headEnd/>
                      <a:tailEnd/>
                    </a:ln>
                    <a:effectLst/>
                  </pic:spPr>
                </pic:pic>
              </a:graphicData>
            </a:graphic>
          </wp:inline>
        </w:drawing>
      </w:r>
    </w:p>
    <w:p w:rsidR="00BC52A2" w:rsidRPr="006B01A4" w:rsidRDefault="00BC52A2" w:rsidP="006B01A4">
      <w:pPr>
        <w:pStyle w:val="VIETAS"/>
        <w:ind w:hanging="360"/>
      </w:pPr>
      <w:r w:rsidRPr="006B01A4">
        <w:t>Reservorio aislado para dosis del fármaco.</w:t>
      </w:r>
    </w:p>
    <w:p w:rsidR="00BC52A2" w:rsidRPr="006B01A4" w:rsidRDefault="00BC52A2" w:rsidP="006B01A4">
      <w:pPr>
        <w:pStyle w:val="VIETAS"/>
        <w:ind w:hanging="360"/>
      </w:pPr>
      <w:r w:rsidRPr="006B01A4">
        <w:lastRenderedPageBreak/>
        <w:t xml:space="preserve"> Adhesivo para fijar a la piel, y tener contacto más eficaz.</w:t>
      </w:r>
    </w:p>
    <w:p w:rsidR="00BC52A2" w:rsidRPr="006B01A4" w:rsidRDefault="00BC52A2" w:rsidP="006B01A4">
      <w:pPr>
        <w:pStyle w:val="VIETAS"/>
        <w:ind w:hanging="360"/>
      </w:pPr>
      <w:r w:rsidRPr="006B01A4">
        <w:t xml:space="preserve"> Etapa limitante: proceso de cesión: para que la velocidad de absorción no se vea afectada por cambios fisiológicos.</w:t>
      </w:r>
    </w:p>
    <w:tbl>
      <w:tblPr>
        <w:tblStyle w:val="Tablaconcuadrcula"/>
        <w:tblW w:w="0" w:type="auto"/>
        <w:tblInd w:w="284" w:type="dxa"/>
        <w:tblLook w:val="01E0" w:firstRow="1" w:lastRow="1" w:firstColumn="1" w:lastColumn="1" w:noHBand="0" w:noVBand="0"/>
      </w:tblPr>
      <w:tblGrid>
        <w:gridCol w:w="8436"/>
      </w:tblGrid>
      <w:tr w:rsidR="00BC52A2" w:rsidRPr="006B01A4" w:rsidTr="00EF0F84">
        <w:tc>
          <w:tcPr>
            <w:tcW w:w="8436" w:type="dxa"/>
            <w:shd w:val="clear" w:color="auto" w:fill="E6E6E6"/>
          </w:tcPr>
          <w:p w:rsidR="00BC52A2" w:rsidRPr="006B01A4" w:rsidRDefault="00BC52A2" w:rsidP="006B01A4">
            <w:pPr>
              <w:pStyle w:val="PrrafoNormal"/>
              <w:rPr>
                <w:b/>
                <w:u w:val="single"/>
                <w:lang w:val="es-ES"/>
              </w:rPr>
            </w:pPr>
            <w:r w:rsidRPr="006B01A4">
              <w:rPr>
                <w:b/>
                <w:u w:val="single"/>
                <w:lang w:val="es-ES"/>
              </w:rPr>
              <w:t>RECUERDE</w:t>
            </w:r>
          </w:p>
          <w:p w:rsidR="00BC52A2" w:rsidRPr="006B01A4" w:rsidRDefault="00BC52A2" w:rsidP="006B01A4">
            <w:pPr>
              <w:pStyle w:val="PrrafoNormal"/>
              <w:rPr>
                <w:lang w:val="es-ES"/>
              </w:rPr>
            </w:pPr>
            <w:r w:rsidRPr="006B01A4">
              <w:rPr>
                <w:lang w:val="es-ES"/>
              </w:rPr>
              <w:t xml:space="preserve">No cortar parches por la mitad </w:t>
            </w:r>
            <w:r w:rsidRPr="006B01A4">
              <w:rPr>
                <w:szCs w:val="22"/>
                <w:lang w:val="es-ES"/>
              </w:rPr>
              <w:sym w:font="Symbol" w:char="F0AE"/>
            </w:r>
            <w:r w:rsidRPr="006B01A4">
              <w:rPr>
                <w:lang w:val="es-ES"/>
              </w:rPr>
              <w:t xml:space="preserve"> ruptura de la membrana y liberación masiva del fármaco </w:t>
            </w:r>
            <w:r w:rsidRPr="006B01A4">
              <w:rPr>
                <w:szCs w:val="22"/>
                <w:lang w:val="es-ES"/>
              </w:rPr>
              <w:sym w:font="Symbol" w:char="F0AE"/>
            </w:r>
            <w:r w:rsidRPr="006B01A4">
              <w:rPr>
                <w:lang w:val="es-ES"/>
              </w:rPr>
              <w:t xml:space="preserve"> niveles tóxicos.</w:t>
            </w:r>
          </w:p>
        </w:tc>
      </w:tr>
    </w:tbl>
    <w:p w:rsidR="00BC52A2" w:rsidRDefault="00BC52A2" w:rsidP="00EF0F84">
      <w:pPr>
        <w:pStyle w:val="Ttulo4"/>
        <w:rPr>
          <w:lang w:val="es-ES"/>
        </w:rPr>
      </w:pPr>
    </w:p>
    <w:tbl>
      <w:tblPr>
        <w:tblStyle w:val="Tablaconcuadrcula"/>
        <w:tblW w:w="0" w:type="auto"/>
        <w:tblInd w:w="5" w:type="dxa"/>
        <w:tblLook w:val="01E0" w:firstRow="1" w:lastRow="1" w:firstColumn="1" w:lastColumn="1" w:noHBand="0" w:noVBand="0"/>
      </w:tblPr>
      <w:tblGrid>
        <w:gridCol w:w="4322"/>
        <w:gridCol w:w="4327"/>
      </w:tblGrid>
      <w:tr w:rsidR="00BC52A2" w:rsidRPr="00187920" w:rsidTr="006E1758">
        <w:tc>
          <w:tcPr>
            <w:tcW w:w="4322" w:type="dxa"/>
            <w:tcBorders>
              <w:top w:val="nil"/>
              <w:left w:val="nil"/>
            </w:tcBorders>
          </w:tcPr>
          <w:p w:rsidR="00BC52A2" w:rsidRPr="00187920" w:rsidRDefault="00BC52A2" w:rsidP="006E1758">
            <w:pPr>
              <w:pStyle w:val="PrrafoNormal"/>
              <w:ind w:left="0"/>
              <w:jc w:val="center"/>
              <w:rPr>
                <w:b/>
                <w:i/>
                <w:sz w:val="28"/>
                <w:szCs w:val="28"/>
                <w:u w:val="single"/>
              </w:rPr>
            </w:pPr>
            <w:r w:rsidRPr="00187920">
              <w:rPr>
                <w:b/>
                <w:i/>
                <w:sz w:val="28"/>
                <w:szCs w:val="28"/>
                <w:u w:val="single"/>
              </w:rPr>
              <w:t>Ventajas</w:t>
            </w:r>
          </w:p>
        </w:tc>
        <w:tc>
          <w:tcPr>
            <w:tcW w:w="4327" w:type="dxa"/>
            <w:tcBorders>
              <w:top w:val="nil"/>
              <w:right w:val="nil"/>
            </w:tcBorders>
          </w:tcPr>
          <w:p w:rsidR="00BC52A2" w:rsidRPr="00187920" w:rsidRDefault="00BC52A2" w:rsidP="006E1758">
            <w:pPr>
              <w:pStyle w:val="PrrafoNormal"/>
              <w:ind w:left="-7"/>
              <w:jc w:val="center"/>
              <w:rPr>
                <w:b/>
                <w:i/>
                <w:sz w:val="28"/>
                <w:szCs w:val="28"/>
                <w:u w:val="single"/>
              </w:rPr>
            </w:pPr>
            <w:r w:rsidRPr="00187920">
              <w:rPr>
                <w:b/>
                <w:i/>
                <w:sz w:val="28"/>
                <w:szCs w:val="28"/>
                <w:u w:val="single"/>
              </w:rPr>
              <w:t>Inconvenientes</w:t>
            </w:r>
          </w:p>
        </w:tc>
      </w:tr>
      <w:tr w:rsidR="00BC52A2" w:rsidTr="006E1758">
        <w:tc>
          <w:tcPr>
            <w:tcW w:w="4322" w:type="dxa"/>
            <w:tcBorders>
              <w:left w:val="nil"/>
              <w:bottom w:val="nil"/>
            </w:tcBorders>
          </w:tcPr>
          <w:p w:rsidR="00BC52A2" w:rsidRPr="006B01A4" w:rsidRDefault="00BC52A2" w:rsidP="009E081D">
            <w:pPr>
              <w:pStyle w:val="PrrafoNormal"/>
            </w:pPr>
            <w:r w:rsidRPr="006B01A4">
              <w:t>No se dan problemas derivados de las condiciones de pH gástrico y por el contacto con enzimas digestivas y alimentos.</w:t>
            </w:r>
          </w:p>
          <w:p w:rsidR="00BC52A2" w:rsidRPr="006B01A4" w:rsidRDefault="00BC52A2" w:rsidP="009E081D">
            <w:pPr>
              <w:pStyle w:val="PrrafoNormal"/>
            </w:pPr>
            <w:r w:rsidRPr="006B01A4">
              <w:t xml:space="preserve"> Evitan primer paso hepático.</w:t>
            </w:r>
          </w:p>
          <w:p w:rsidR="00BC52A2" w:rsidRPr="006B01A4" w:rsidRDefault="00BC52A2" w:rsidP="009E081D">
            <w:pPr>
              <w:pStyle w:val="PrrafoNormal"/>
            </w:pPr>
            <w:r w:rsidRPr="006B01A4">
              <w:t xml:space="preserve"> Los efectos de una única aplicación se mantienen durante varios días.</w:t>
            </w:r>
          </w:p>
          <w:p w:rsidR="00BC52A2" w:rsidRPr="006B01A4" w:rsidRDefault="00BC52A2" w:rsidP="009E081D">
            <w:pPr>
              <w:pStyle w:val="PrrafoNormal"/>
            </w:pPr>
            <w:r w:rsidRPr="006B01A4">
              <w:t xml:space="preserve"> Buena aceptación por los pacientes.</w:t>
            </w:r>
          </w:p>
          <w:p w:rsidR="00BC52A2" w:rsidRDefault="00BC52A2" w:rsidP="009E081D">
            <w:pPr>
              <w:pStyle w:val="PrrafoNormal"/>
            </w:pPr>
            <w:r w:rsidRPr="006B01A4">
              <w:t xml:space="preserve"> La sencillez de las pautas terapéuticas facilita el cumplimiento del tratamiento. </w:t>
            </w:r>
          </w:p>
        </w:tc>
        <w:tc>
          <w:tcPr>
            <w:tcW w:w="4327" w:type="dxa"/>
            <w:tcBorders>
              <w:bottom w:val="nil"/>
              <w:right w:val="nil"/>
            </w:tcBorders>
          </w:tcPr>
          <w:p w:rsidR="00BC52A2" w:rsidRPr="006B01A4" w:rsidRDefault="00BC52A2" w:rsidP="009E081D">
            <w:pPr>
              <w:pStyle w:val="PrrafoNormal"/>
            </w:pPr>
            <w:r w:rsidRPr="006B01A4">
              <w:t>Irritación local por reacciones de hipersensibilización.</w:t>
            </w:r>
          </w:p>
          <w:p w:rsidR="00BC52A2" w:rsidRPr="006B01A4" w:rsidRDefault="00BC52A2" w:rsidP="009E081D">
            <w:pPr>
              <w:pStyle w:val="PrrafoNormal"/>
            </w:pPr>
            <w:r w:rsidRPr="006B01A4">
              <w:t xml:space="preserve"> La acción de las bacterias  de la piel puede afectar a las propiedades químicas del principio activo.</w:t>
            </w:r>
          </w:p>
          <w:p w:rsidR="00BC52A2" w:rsidRPr="006B01A4" w:rsidRDefault="00BC52A2" w:rsidP="009E081D">
            <w:pPr>
              <w:pStyle w:val="PrrafoNormal"/>
            </w:pPr>
            <w:r w:rsidRPr="006B01A4">
              <w:t xml:space="preserve"> Dificultad de las sustancias para atravesar piel.</w:t>
            </w:r>
          </w:p>
          <w:p w:rsidR="00BC52A2" w:rsidRDefault="00BC52A2" w:rsidP="009E081D">
            <w:pPr>
              <w:pStyle w:val="PrrafoNormal"/>
            </w:pPr>
          </w:p>
        </w:tc>
      </w:tr>
    </w:tbl>
    <w:p w:rsidR="00BC52A2" w:rsidRPr="009E081D" w:rsidRDefault="00BC52A2" w:rsidP="009E081D">
      <w:pPr>
        <w:pStyle w:val="PrrafoNormal"/>
        <w:rPr>
          <w:lang w:val="es-ES"/>
        </w:rPr>
      </w:pPr>
    </w:p>
    <w:p w:rsidR="00BC52A2" w:rsidRPr="006B01A4" w:rsidRDefault="00BC52A2" w:rsidP="006B01A4">
      <w:pPr>
        <w:pStyle w:val="Ttulo4"/>
        <w:rPr>
          <w:lang w:val="es-ES"/>
        </w:rPr>
      </w:pPr>
      <w:bookmarkStart w:id="82" w:name="_Toc210111182"/>
      <w:r w:rsidRPr="006B01A4">
        <w:rPr>
          <w:lang w:val="es-ES"/>
        </w:rPr>
        <w:t>Forma de administración</w:t>
      </w:r>
      <w:bookmarkEnd w:id="82"/>
    </w:p>
    <w:p w:rsidR="00BC52A2" w:rsidRPr="006B01A4" w:rsidRDefault="00BC52A2" w:rsidP="006B01A4">
      <w:pPr>
        <w:pStyle w:val="VIETAS"/>
        <w:ind w:hanging="360"/>
      </w:pPr>
      <w:r w:rsidRPr="006B01A4">
        <w:t>Lavar bien la piel y secar.</w:t>
      </w:r>
    </w:p>
    <w:p w:rsidR="00BC52A2" w:rsidRPr="006B01A4" w:rsidRDefault="00BC52A2" w:rsidP="006B01A4">
      <w:pPr>
        <w:pStyle w:val="VIETAS"/>
        <w:ind w:hanging="360"/>
      </w:pPr>
      <w:r w:rsidRPr="006B01A4">
        <w:t>Escoger una zona libre de vello.</w:t>
      </w:r>
    </w:p>
    <w:p w:rsidR="00BC52A2" w:rsidRPr="006B01A4" w:rsidRDefault="00BC52A2" w:rsidP="006B01A4">
      <w:pPr>
        <w:pStyle w:val="VIETAS"/>
        <w:ind w:hanging="360"/>
      </w:pPr>
      <w:r w:rsidRPr="006B01A4">
        <w:t>Quitar el envase protector del parche.</w:t>
      </w:r>
    </w:p>
    <w:p w:rsidR="00BC52A2" w:rsidRPr="006B01A4" w:rsidRDefault="00BC52A2" w:rsidP="006B01A4">
      <w:pPr>
        <w:pStyle w:val="VIETAS"/>
        <w:ind w:hanging="360"/>
      </w:pPr>
      <w:r w:rsidRPr="006B01A4">
        <w:t>Facilitar la adhesión del parche presionando levemente con las manos.</w:t>
      </w:r>
    </w:p>
    <w:p w:rsidR="00BC52A2" w:rsidRPr="006B01A4" w:rsidRDefault="00BC52A2" w:rsidP="006B01A4">
      <w:pPr>
        <w:pStyle w:val="VIETAS"/>
        <w:ind w:hanging="360"/>
        <w:rPr>
          <w:b/>
        </w:rPr>
      </w:pPr>
      <w:r w:rsidRPr="006B01A4">
        <w:rPr>
          <w:b/>
        </w:rPr>
        <w:t>No deben partirse nunca.</w:t>
      </w:r>
    </w:p>
    <w:p w:rsidR="00BC52A2" w:rsidRPr="006B01A4" w:rsidRDefault="00BC52A2" w:rsidP="006B01A4">
      <w:pPr>
        <w:pStyle w:val="VIETAS"/>
        <w:ind w:hanging="360"/>
      </w:pPr>
      <w:r w:rsidRPr="006B01A4">
        <w:t>Cambiar la zona de aplicación para evitar reacciones alérgicas locales.</w:t>
      </w:r>
    </w:p>
    <w:p w:rsidR="00BC52A2" w:rsidRPr="00EF0F84" w:rsidRDefault="00BC52A2" w:rsidP="00EF0F84">
      <w:pPr>
        <w:pStyle w:val="Ttulo4"/>
        <w:rPr>
          <w:lang w:val="es-ES"/>
        </w:rPr>
      </w:pPr>
      <w:bookmarkStart w:id="83" w:name="_Toc210111183"/>
      <w:r w:rsidRPr="00EF0F84">
        <w:rPr>
          <w:lang w:val="es-ES"/>
        </w:rPr>
        <w:t>Conservación</w:t>
      </w:r>
      <w:bookmarkEnd w:id="83"/>
    </w:p>
    <w:p w:rsidR="00BC52A2" w:rsidRPr="00A70FA5" w:rsidRDefault="00BC52A2" w:rsidP="00EF0F84">
      <w:pPr>
        <w:pStyle w:val="PrrafoNormal"/>
        <w:rPr>
          <w:lang w:val="es-ES"/>
        </w:rPr>
      </w:pPr>
      <w:r w:rsidRPr="00A70FA5">
        <w:rPr>
          <w:lang w:val="es-ES"/>
        </w:rPr>
        <w:t>Mantener siempre el medicamento en el envase original.</w:t>
      </w:r>
    </w:p>
    <w:p w:rsidR="00BC52A2" w:rsidRPr="007F007E" w:rsidRDefault="00BC52A2" w:rsidP="006B01A4">
      <w:pPr>
        <w:pStyle w:val="Ttulo2"/>
      </w:pPr>
      <w:bookmarkStart w:id="84" w:name="_Toc210111184"/>
      <w:r w:rsidRPr="007F007E">
        <w:lastRenderedPageBreak/>
        <w:t>Fármacos oftalmológicos</w:t>
      </w:r>
      <w:bookmarkEnd w:id="84"/>
    </w:p>
    <w:p w:rsidR="00BC52A2" w:rsidRPr="006B01A4" w:rsidRDefault="00BC52A2" w:rsidP="006B01A4">
      <w:pPr>
        <w:pStyle w:val="Ttulo3"/>
        <w:rPr>
          <w:lang w:val="es-ES"/>
        </w:rPr>
      </w:pPr>
      <w:bookmarkStart w:id="85" w:name="_Toc210111185"/>
      <w:r w:rsidRPr="006B01A4">
        <w:rPr>
          <w:lang w:val="es-ES"/>
        </w:rPr>
        <w:t>Forma de administración:</w:t>
      </w:r>
      <w:bookmarkEnd w:id="85"/>
    </w:p>
    <w:p w:rsidR="00BC52A2" w:rsidRPr="006B01A4" w:rsidRDefault="00BC52A2" w:rsidP="006B01A4">
      <w:pPr>
        <w:pStyle w:val="VIETAS"/>
        <w:ind w:hanging="360"/>
      </w:pPr>
      <w:r w:rsidRPr="006B01A4">
        <w:t>Pedir al enfermo que abra los ojos y mire “hacia arriba y hacia fuera”.</w:t>
      </w:r>
    </w:p>
    <w:p w:rsidR="00BC52A2" w:rsidRPr="006B01A4" w:rsidRDefault="00BC52A2" w:rsidP="006B01A4">
      <w:pPr>
        <w:pStyle w:val="VIETAS"/>
        <w:ind w:hanging="360"/>
      </w:pPr>
      <w:r w:rsidRPr="006B01A4">
        <w:t>Mantener la cabeza del paciente inclinada hacia atrás y a un lado, con el ojo enfermo un poco más elevado que el sano, en caso de que la afectación no sea bilateral. Se evita así el paso de medicamento por el conducto lacrimal y la posible contaminación del ojo sano.</w:t>
      </w:r>
    </w:p>
    <w:p w:rsidR="00BC52A2" w:rsidRPr="006B01A4" w:rsidRDefault="00BC52A2" w:rsidP="006B01A4">
      <w:pPr>
        <w:pStyle w:val="VIETAS"/>
        <w:ind w:hanging="360"/>
      </w:pPr>
      <w:r w:rsidRPr="006B01A4">
        <w:t>Bajar suavemente el párpado inferior.</w:t>
      </w:r>
    </w:p>
    <w:p w:rsidR="00BC52A2" w:rsidRPr="006B01A4" w:rsidRDefault="00BC52A2" w:rsidP="006B01A4">
      <w:pPr>
        <w:pStyle w:val="VIETAS"/>
        <w:ind w:hanging="360"/>
      </w:pPr>
      <w:r w:rsidRPr="006B01A4">
        <w:t>En el caso de colirios, aplicar las gotas en el saco conjuntival y pedirle al paciente que parpadee para distribuir el medicamento por todo el ojo.</w:t>
      </w:r>
    </w:p>
    <w:p w:rsidR="00BC52A2" w:rsidRPr="006B01A4" w:rsidRDefault="00BC52A2" w:rsidP="006B01A4">
      <w:pPr>
        <w:pStyle w:val="VIETAS"/>
        <w:ind w:hanging="360"/>
      </w:pPr>
      <w:r w:rsidRPr="006B01A4">
        <w:t>En el caso de pomadas, se aplican a lo largo del saco conjuntival, nunca directamente en el ojo.</w:t>
      </w:r>
    </w:p>
    <w:p w:rsidR="00BC52A2" w:rsidRPr="006B01A4" w:rsidRDefault="00BC52A2" w:rsidP="006B01A4">
      <w:pPr>
        <w:pStyle w:val="VIETAS"/>
        <w:ind w:hanging="360"/>
      </w:pPr>
      <w:r w:rsidRPr="006B01A4">
        <w:t>El paciente debe mantener los ojos cerrados entre 1 y 2 minutos para una correcta distribución.</w:t>
      </w:r>
    </w:p>
    <w:p w:rsidR="00BC52A2" w:rsidRPr="00A04C09" w:rsidRDefault="00B215CF" w:rsidP="004D3C2C">
      <w:r>
        <w:rPr>
          <w:noProof/>
          <w:lang w:val="es-ES"/>
        </w:rPr>
        <w:drawing>
          <wp:inline distT="0" distB="0" distL="0" distR="0">
            <wp:extent cx="3171825" cy="2838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lum bright="18000"/>
                      <a:grayscl/>
                      <a:biLevel thresh="50000"/>
                      <a:extLst>
                        <a:ext uri="{28A0092B-C50C-407E-A947-70E740481C1C}">
                          <a14:useLocalDpi xmlns:a14="http://schemas.microsoft.com/office/drawing/2010/main" val="0"/>
                        </a:ext>
                      </a:extLst>
                    </a:blip>
                    <a:srcRect r="-362" b="5368"/>
                    <a:stretch>
                      <a:fillRect/>
                    </a:stretch>
                  </pic:blipFill>
                  <pic:spPr bwMode="auto">
                    <a:xfrm>
                      <a:off x="0" y="0"/>
                      <a:ext cx="3171825" cy="2838450"/>
                    </a:xfrm>
                    <a:prstGeom prst="rect">
                      <a:avLst/>
                    </a:prstGeom>
                    <a:noFill/>
                    <a:ln>
                      <a:noFill/>
                    </a:ln>
                  </pic:spPr>
                </pic:pic>
              </a:graphicData>
            </a:graphic>
          </wp:inline>
        </w:drawing>
      </w:r>
    </w:p>
    <w:p w:rsidR="00BC52A2" w:rsidRPr="007F007E" w:rsidRDefault="00BC52A2" w:rsidP="004D3C2C">
      <w:pPr>
        <w:pStyle w:val="PARRAFO1"/>
        <w:rPr>
          <w:rFonts w:ascii="Arial" w:hAnsi="Arial" w:cs="Arial"/>
          <w:i/>
        </w:rPr>
      </w:pPr>
      <w:r w:rsidRPr="007F007E">
        <w:rPr>
          <w:rFonts w:ascii="Arial" w:hAnsi="Arial" w:cs="Arial"/>
          <w:i/>
        </w:rPr>
        <w:t>Técnicas de instilación; posición correcta.</w:t>
      </w:r>
    </w:p>
    <w:p w:rsidR="00BC52A2" w:rsidRPr="006B01A4" w:rsidRDefault="00BC52A2" w:rsidP="006B01A4">
      <w:pPr>
        <w:pStyle w:val="Ttulo3"/>
        <w:rPr>
          <w:lang w:val="es-ES"/>
        </w:rPr>
      </w:pPr>
      <w:bookmarkStart w:id="86" w:name="_Toc210111186"/>
      <w:r w:rsidRPr="006B01A4">
        <w:rPr>
          <w:lang w:val="es-ES"/>
        </w:rPr>
        <w:t>Conservación</w:t>
      </w:r>
      <w:bookmarkEnd w:id="86"/>
    </w:p>
    <w:p w:rsidR="00BC52A2" w:rsidRPr="006B01A4" w:rsidRDefault="00BC52A2" w:rsidP="006B01A4">
      <w:pPr>
        <w:pStyle w:val="VIETAS"/>
        <w:ind w:hanging="360"/>
      </w:pPr>
      <w:r w:rsidRPr="006B01A4">
        <w:t>Seguir estrictamente las instrucciones de conservación, refrigeración y mantenimiento de los envases.</w:t>
      </w:r>
    </w:p>
    <w:p w:rsidR="00BC52A2" w:rsidRPr="006B01A4" w:rsidRDefault="00BC52A2" w:rsidP="006B01A4">
      <w:pPr>
        <w:pStyle w:val="VIETAS"/>
        <w:ind w:hanging="360"/>
      </w:pPr>
      <w:r w:rsidRPr="006B01A4">
        <w:t>Se trata de preparados estériles y muy sensibles que pueden contaminarse fácilmente una vez abiertos.</w:t>
      </w:r>
    </w:p>
    <w:p w:rsidR="00BC52A2" w:rsidRPr="006B01A4" w:rsidRDefault="00BC52A2" w:rsidP="006B01A4">
      <w:pPr>
        <w:pStyle w:val="Ttulo3"/>
        <w:rPr>
          <w:lang w:val="es-ES"/>
        </w:rPr>
      </w:pPr>
      <w:bookmarkStart w:id="87" w:name="_Toc210111187"/>
      <w:r w:rsidRPr="006B01A4">
        <w:rPr>
          <w:lang w:val="es-ES"/>
        </w:rPr>
        <w:lastRenderedPageBreak/>
        <w:t>Medicación de uso oftálmico.</w:t>
      </w:r>
      <w:bookmarkEnd w:id="87"/>
    </w:p>
    <w:p w:rsidR="00BC52A2" w:rsidRPr="006B01A4" w:rsidRDefault="00BC52A2" w:rsidP="006B01A4">
      <w:pPr>
        <w:pStyle w:val="VIETAS"/>
        <w:ind w:hanging="360"/>
      </w:pPr>
      <w:r w:rsidRPr="006B01A4">
        <w:t>Hay que seguir técnicas de rigurosa asepsia, pues se contaminan con facilidad</w:t>
      </w:r>
    </w:p>
    <w:p w:rsidR="00BC52A2" w:rsidRPr="006B01A4" w:rsidRDefault="00BC52A2" w:rsidP="006B01A4">
      <w:pPr>
        <w:pStyle w:val="VIETAS"/>
        <w:ind w:hanging="360"/>
      </w:pPr>
      <w:r w:rsidRPr="006B01A4">
        <w:t>Previamente a su aplicación se deben adecuar a temperatura ambiente.</w:t>
      </w:r>
    </w:p>
    <w:p w:rsidR="00BC52A2" w:rsidRPr="006B01A4" w:rsidRDefault="00BC52A2" w:rsidP="006B01A4">
      <w:pPr>
        <w:pStyle w:val="VIETAS"/>
        <w:ind w:hanging="360"/>
      </w:pPr>
      <w:r w:rsidRPr="006B01A4">
        <w:t>Teniendo cuidado especialmente en no lesionar la córnea durante su aplicación.</w:t>
      </w:r>
    </w:p>
    <w:p w:rsidR="00BC52A2" w:rsidRPr="006B01A4" w:rsidRDefault="00BC52A2" w:rsidP="006B01A4">
      <w:pPr>
        <w:pStyle w:val="VIETAS"/>
        <w:ind w:hanging="360"/>
      </w:pPr>
      <w:r w:rsidRPr="006B01A4">
        <w:t>Aplicar sin que el cuentagotas o el tubo de la pomada toquen la superficie del ojo.</w:t>
      </w:r>
    </w:p>
    <w:p w:rsidR="00BC52A2" w:rsidRPr="00A70FA5" w:rsidRDefault="00BC52A2" w:rsidP="006B01A4">
      <w:pPr>
        <w:pStyle w:val="Ttulo4"/>
      </w:pPr>
      <w:bookmarkStart w:id="88" w:name="_Toc210111188"/>
      <w:r w:rsidRPr="00A70FA5">
        <w:t>Identificación de los colores estándares de presentación de fármacos oftalmológicos.</w:t>
      </w:r>
      <w:bookmarkEnd w:id="88"/>
    </w:p>
    <w:p w:rsidR="00BC52A2" w:rsidRPr="006B01A4" w:rsidRDefault="00BC52A2" w:rsidP="006B01A4">
      <w:pPr>
        <w:pStyle w:val="VIETAS"/>
        <w:ind w:hanging="360"/>
      </w:pPr>
      <w:r w:rsidRPr="006B01A4">
        <w:t>Verde: Analgésicos, anestésicos, antisépticos.</w:t>
      </w:r>
    </w:p>
    <w:p w:rsidR="00BC52A2" w:rsidRPr="006B01A4" w:rsidRDefault="00BC52A2" w:rsidP="006B01A4">
      <w:pPr>
        <w:pStyle w:val="VIETAS"/>
        <w:ind w:hanging="360"/>
      </w:pPr>
      <w:r w:rsidRPr="006B01A4">
        <w:t>Amarillo: Antibióticos.</w:t>
      </w:r>
    </w:p>
    <w:p w:rsidR="00BC52A2" w:rsidRPr="006B01A4" w:rsidRDefault="00BC52A2" w:rsidP="006B01A4">
      <w:pPr>
        <w:pStyle w:val="VIETAS"/>
        <w:ind w:hanging="360"/>
      </w:pPr>
      <w:r w:rsidRPr="006B01A4">
        <w:t>Rojo: Midriásicos (dilatan la pupila).</w:t>
      </w:r>
    </w:p>
    <w:p w:rsidR="00BC52A2" w:rsidRPr="006B01A4" w:rsidRDefault="00BC52A2" w:rsidP="006B01A4">
      <w:pPr>
        <w:pStyle w:val="VIETAS"/>
        <w:ind w:hanging="360"/>
      </w:pPr>
      <w:r w:rsidRPr="006B01A4">
        <w:t>Azul: Miósicos (contraen la pupila).</w:t>
      </w:r>
    </w:p>
    <w:p w:rsidR="00BC52A2" w:rsidRDefault="00B215CF" w:rsidP="004D3C2C">
      <w:pPr>
        <w:jc w:val="center"/>
        <w:rPr>
          <w:b/>
        </w:rPr>
      </w:pPr>
      <w:r>
        <w:rPr>
          <w:noProof/>
          <w:lang w:val="es-ES"/>
        </w:rPr>
        <w:drawing>
          <wp:inline distT="0" distB="0" distL="0" distR="0">
            <wp:extent cx="2790825" cy="15430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lum bright="12000"/>
                      <a:extLst>
                        <a:ext uri="{28A0092B-C50C-407E-A947-70E740481C1C}">
                          <a14:useLocalDpi xmlns:a14="http://schemas.microsoft.com/office/drawing/2010/main" val="0"/>
                        </a:ext>
                      </a:extLst>
                    </a:blip>
                    <a:srcRect/>
                    <a:stretch>
                      <a:fillRect/>
                    </a:stretch>
                  </pic:blipFill>
                  <pic:spPr bwMode="auto">
                    <a:xfrm>
                      <a:off x="0" y="0"/>
                      <a:ext cx="2790825" cy="1543050"/>
                    </a:xfrm>
                    <a:prstGeom prst="rect">
                      <a:avLst/>
                    </a:prstGeom>
                    <a:noFill/>
                    <a:ln>
                      <a:noFill/>
                    </a:ln>
                  </pic:spPr>
                </pic:pic>
              </a:graphicData>
            </a:graphic>
          </wp:inline>
        </w:drawing>
      </w:r>
    </w:p>
    <w:p w:rsidR="00BC52A2" w:rsidRPr="003C3525" w:rsidRDefault="00BC52A2" w:rsidP="006B01A4">
      <w:pPr>
        <w:pStyle w:val="Ttulo2"/>
      </w:pPr>
      <w:bookmarkStart w:id="89" w:name="_Toc210111189"/>
      <w:r>
        <w:t>Fármacos otoló</w:t>
      </w:r>
      <w:r w:rsidRPr="003C3525">
        <w:t>gicos</w:t>
      </w:r>
      <w:bookmarkEnd w:id="89"/>
    </w:p>
    <w:p w:rsidR="00BC52A2" w:rsidRPr="003C3525" w:rsidRDefault="00BC52A2" w:rsidP="006B01A4">
      <w:pPr>
        <w:pStyle w:val="Ttulo3"/>
      </w:pPr>
      <w:bookmarkStart w:id="90" w:name="_Toc210111190"/>
      <w:r w:rsidRPr="003C3525">
        <w:t>Forma de administración</w:t>
      </w:r>
      <w:bookmarkEnd w:id="90"/>
    </w:p>
    <w:p w:rsidR="00BC52A2" w:rsidRPr="006B01A4" w:rsidRDefault="00BC52A2" w:rsidP="006B01A4">
      <w:pPr>
        <w:pStyle w:val="VIETAS"/>
        <w:ind w:hanging="360"/>
      </w:pPr>
      <w:r w:rsidRPr="006B01A4">
        <w:t>Antes de aplicar, mantener el frasco entre las manos unos segundos para que adquiera temperatura corporal (35-37 º</w:t>
      </w:r>
      <w:r>
        <w:t xml:space="preserve"> </w:t>
      </w:r>
      <w:r w:rsidRPr="006B01A4">
        <w:t>C).</w:t>
      </w:r>
    </w:p>
    <w:p w:rsidR="00BC52A2" w:rsidRPr="006B01A4" w:rsidRDefault="00BC52A2" w:rsidP="006B01A4">
      <w:pPr>
        <w:pStyle w:val="VIETAS"/>
        <w:ind w:hanging="360"/>
      </w:pPr>
      <w:r w:rsidRPr="006B01A4">
        <w:t>Reclinar la cabeza, aplicar la medicación y mantener ésta posición durante unos minutos</w:t>
      </w:r>
    </w:p>
    <w:p w:rsidR="00BC52A2" w:rsidRPr="006B01A4" w:rsidRDefault="00BC52A2" w:rsidP="006B01A4">
      <w:pPr>
        <w:pStyle w:val="VIETAS"/>
        <w:ind w:hanging="360"/>
      </w:pPr>
      <w:r w:rsidRPr="006B01A4">
        <w:t>Estirar suavemente de la oreja hacia arriba para facilitar la distribución del líquido a las partes más internas del conducto auditivo.</w:t>
      </w:r>
    </w:p>
    <w:p w:rsidR="00BC52A2" w:rsidRPr="006B01A4" w:rsidRDefault="00BC52A2" w:rsidP="006B01A4">
      <w:pPr>
        <w:pStyle w:val="VIETAS"/>
        <w:ind w:hanging="360"/>
      </w:pPr>
      <w:r w:rsidRPr="006B01A4">
        <w:t>Colocar el cuentagotas en el orificio de la oreja, sin tocar el pabellón auditivo. Tire del pabellón auditivo hacia arriba y hacia atrás, tal y como se ve en el dibujo más arriba.</w:t>
      </w:r>
    </w:p>
    <w:p w:rsidR="00BC52A2" w:rsidRPr="006B01A4" w:rsidRDefault="00BC52A2" w:rsidP="006B01A4">
      <w:pPr>
        <w:pStyle w:val="VIETAS"/>
        <w:ind w:hanging="360"/>
      </w:pPr>
      <w:r w:rsidRPr="006B01A4">
        <w:lastRenderedPageBreak/>
        <w:t>Dejar caer las gotas resbalando por las paredes del conducto.</w:t>
      </w:r>
    </w:p>
    <w:p w:rsidR="00BC52A2" w:rsidRPr="006B01A4" w:rsidRDefault="00BC52A2" w:rsidP="006B01A4">
      <w:pPr>
        <w:pStyle w:val="VIETAS"/>
        <w:ind w:hanging="360"/>
      </w:pPr>
      <w:r w:rsidRPr="006B01A4">
        <w:t>Tapar la oreja con un algodón impregnado de medicamento.</w:t>
      </w:r>
    </w:p>
    <w:p w:rsidR="00BC52A2" w:rsidRPr="003C3525" w:rsidRDefault="00BC52A2" w:rsidP="006B01A4">
      <w:pPr>
        <w:pStyle w:val="Ttulo3"/>
        <w:rPr>
          <w:lang w:val="es-ES"/>
        </w:rPr>
      </w:pPr>
      <w:bookmarkStart w:id="91" w:name="_Toc210111191"/>
      <w:r w:rsidRPr="003C3525">
        <w:rPr>
          <w:lang w:val="es-ES"/>
        </w:rPr>
        <w:t>Conservación</w:t>
      </w:r>
      <w:bookmarkEnd w:id="91"/>
    </w:p>
    <w:p w:rsidR="00BC52A2" w:rsidRPr="006B01A4" w:rsidRDefault="00BC52A2" w:rsidP="006B01A4">
      <w:pPr>
        <w:pStyle w:val="VIETAS"/>
        <w:ind w:hanging="360"/>
      </w:pPr>
      <w:r w:rsidRPr="006B01A4">
        <w:t>Los envases deben usarse de forma individualizada.</w:t>
      </w:r>
    </w:p>
    <w:p w:rsidR="00BC52A2" w:rsidRPr="006B01A4" w:rsidRDefault="00BC52A2" w:rsidP="006B01A4">
      <w:pPr>
        <w:pStyle w:val="VIETAS"/>
        <w:ind w:hanging="360"/>
      </w:pPr>
      <w:r w:rsidRPr="006B01A4">
        <w:t>Si la punta del gotero o del aplicador toca el pabellón o el conducto auditivo, lavarla con agua tibia y secarla con una gasa estéril.</w:t>
      </w:r>
    </w:p>
    <w:p w:rsidR="00BC52A2" w:rsidRPr="003C3525" w:rsidRDefault="00BC52A2" w:rsidP="006B01A4">
      <w:pPr>
        <w:pStyle w:val="Ttulo2"/>
      </w:pPr>
      <w:bookmarkStart w:id="92" w:name="_Toc210111192"/>
      <w:r w:rsidRPr="003C3525">
        <w:t>Parenteral</w:t>
      </w:r>
      <w:bookmarkEnd w:id="92"/>
    </w:p>
    <w:p w:rsidR="00BC52A2" w:rsidRPr="003C3525" w:rsidRDefault="00BC52A2" w:rsidP="006B01A4">
      <w:pPr>
        <w:pStyle w:val="PrrafoNormal"/>
      </w:pPr>
      <w:r w:rsidRPr="003C3525">
        <w:t xml:space="preserve">Vía de aplicación exclusiva por el DUE ó médico, entre ellas se encuentra la intradérmica (debajo de la dermis), no aplicar cantidades mayores de 1 c.c. (Ideal 0,5), Subcutánea, en el tejido celular subcutáneo, ideal para vacunas, insulina... Intra-muscular, en el tejido muscular, la más empleada y la vía intravenosa (dentro de una vena). Su administración y absorción se usa en casos de urgencia o administración de líquidos. </w:t>
      </w:r>
      <w:r w:rsidRPr="003C3525">
        <w:rPr>
          <w:u w:val="single"/>
        </w:rPr>
        <w:t>Cuando no sea posible administrar por boca</w:t>
      </w:r>
      <w:r w:rsidRPr="003C3525">
        <w:t>.</w:t>
      </w:r>
    </w:p>
    <w:p w:rsidR="00BC52A2" w:rsidRPr="003C3525" w:rsidRDefault="00BC52A2" w:rsidP="006B01A4">
      <w:pPr>
        <w:pStyle w:val="Ttulo3"/>
        <w:rPr>
          <w:lang w:val="es-ES"/>
        </w:rPr>
      </w:pPr>
      <w:bookmarkStart w:id="93" w:name="_Toc210111193"/>
      <w:r w:rsidRPr="003C3525">
        <w:rPr>
          <w:lang w:val="es-ES"/>
        </w:rPr>
        <w:t>Forma de administración</w:t>
      </w:r>
      <w:bookmarkEnd w:id="93"/>
    </w:p>
    <w:p w:rsidR="00BC52A2" w:rsidRPr="003C3525" w:rsidRDefault="00BC52A2" w:rsidP="004D3C2C">
      <w:pPr>
        <w:jc w:val="both"/>
        <w:rPr>
          <w:rFonts w:ascii="Arial" w:hAnsi="Arial" w:cs="Arial"/>
          <w:lang w:val="es-ES"/>
        </w:rPr>
      </w:pPr>
      <w:r w:rsidRPr="003C3525">
        <w:rPr>
          <w:rFonts w:ascii="Arial" w:hAnsi="Arial" w:cs="Arial"/>
          <w:lang w:val="es-ES"/>
        </w:rPr>
        <w:t>Esta vía está reservada exclusivamente a personal especializado.</w:t>
      </w:r>
    </w:p>
    <w:p w:rsidR="00BC52A2" w:rsidRPr="003C3525" w:rsidRDefault="00BC52A2" w:rsidP="006B01A4">
      <w:pPr>
        <w:pStyle w:val="PrrafoNormal"/>
        <w:rPr>
          <w:lang w:val="es-ES"/>
        </w:rPr>
      </w:pPr>
      <w:r w:rsidRPr="003C3525">
        <w:rPr>
          <w:lang w:val="es-ES"/>
        </w:rPr>
        <w:t>La autoadministración sólo se utiliza en algunos casos muy determinados, y por vía subcutánea, en pacientes específicamente entrenados, en tratamiento con heparina (postoperatorios) o insulina (personas diabéticas).</w:t>
      </w:r>
    </w:p>
    <w:p w:rsidR="00BC52A2" w:rsidRPr="003C3525" w:rsidRDefault="00BC52A2" w:rsidP="006B01A4">
      <w:pPr>
        <w:pStyle w:val="PrrafoNormal"/>
      </w:pPr>
      <w:r w:rsidRPr="006B01A4">
        <w:rPr>
          <w:u w:val="single"/>
        </w:rPr>
        <w:t>En lactantes se utilizara como vía endovenosa cualquier vena útil del cuero cabelludo</w:t>
      </w:r>
      <w:r w:rsidRPr="003C3525">
        <w:t>.</w:t>
      </w:r>
    </w:p>
    <w:p w:rsidR="00BC52A2" w:rsidRPr="003C3525" w:rsidRDefault="00BC52A2" w:rsidP="006B01A4">
      <w:pPr>
        <w:pStyle w:val="PrrafoNormal"/>
      </w:pPr>
      <w:r w:rsidRPr="003C3525">
        <w:t>En neonatos, durante los primeros días de vida se utilizará como vía endovenosa el cordón umbilical.</w:t>
      </w:r>
    </w:p>
    <w:p w:rsidR="00BC52A2" w:rsidRPr="00944FF6" w:rsidRDefault="00B215CF" w:rsidP="006B01A4">
      <w:pPr>
        <w:jc w:val="center"/>
      </w:pPr>
      <w:r>
        <w:rPr>
          <w:noProof/>
          <w:lang w:val="es-ES"/>
        </w:rPr>
        <w:drawing>
          <wp:inline distT="0" distB="0" distL="0" distR="0">
            <wp:extent cx="2990850" cy="2381250"/>
            <wp:effectExtent l="19050" t="19050" r="19050"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90850" cy="2381250"/>
                    </a:xfrm>
                    <a:prstGeom prst="rect">
                      <a:avLst/>
                    </a:prstGeom>
                    <a:noFill/>
                    <a:ln w="19050" cmpd="sng">
                      <a:solidFill>
                        <a:srgbClr val="943634"/>
                      </a:solidFill>
                      <a:miter lim="800000"/>
                      <a:headEnd/>
                      <a:tailEnd/>
                    </a:ln>
                    <a:effectLst/>
                  </pic:spPr>
                </pic:pic>
              </a:graphicData>
            </a:graphic>
          </wp:inline>
        </w:drawing>
      </w:r>
    </w:p>
    <w:p w:rsidR="00BC52A2" w:rsidRPr="003C3525" w:rsidRDefault="00BC52A2" w:rsidP="006B01A4">
      <w:pPr>
        <w:pStyle w:val="Ttulo3"/>
        <w:rPr>
          <w:lang w:val="es-ES"/>
        </w:rPr>
      </w:pPr>
      <w:bookmarkStart w:id="94" w:name="_Toc210111194"/>
      <w:r w:rsidRPr="003C3525">
        <w:rPr>
          <w:lang w:val="es-ES"/>
        </w:rPr>
        <w:lastRenderedPageBreak/>
        <w:t>Conservación</w:t>
      </w:r>
      <w:bookmarkEnd w:id="94"/>
    </w:p>
    <w:p w:rsidR="00BC52A2" w:rsidRPr="003C3525" w:rsidRDefault="00BC52A2" w:rsidP="006B01A4">
      <w:pPr>
        <w:pStyle w:val="PrrafoNormal"/>
        <w:rPr>
          <w:lang w:val="es-ES"/>
        </w:rPr>
      </w:pPr>
      <w:r w:rsidRPr="003C3525">
        <w:rPr>
          <w:lang w:val="es-ES"/>
        </w:rPr>
        <w:t>Seguir las instrucciones específicas de cada presentación.</w:t>
      </w:r>
    </w:p>
    <w:tbl>
      <w:tblPr>
        <w:tblStyle w:val="Tablaconcuadrcula"/>
        <w:tblW w:w="0" w:type="auto"/>
        <w:tblLook w:val="01E0" w:firstRow="1" w:lastRow="1" w:firstColumn="1" w:lastColumn="1" w:noHBand="0" w:noVBand="0"/>
      </w:tblPr>
      <w:tblGrid>
        <w:gridCol w:w="4091"/>
        <w:gridCol w:w="4553"/>
        <w:gridCol w:w="76"/>
      </w:tblGrid>
      <w:tr w:rsidR="00BC52A2" w:rsidRPr="006B01A4" w:rsidTr="00EF0F84">
        <w:trPr>
          <w:gridAfter w:val="1"/>
          <w:wAfter w:w="76" w:type="dxa"/>
          <w:trHeight w:val="539"/>
        </w:trPr>
        <w:tc>
          <w:tcPr>
            <w:tcW w:w="8644" w:type="dxa"/>
            <w:gridSpan w:val="2"/>
            <w:shd w:val="clear" w:color="auto" w:fill="E6E6E6"/>
          </w:tcPr>
          <w:p w:rsidR="00BC52A2" w:rsidRPr="006B01A4" w:rsidRDefault="00BC52A2" w:rsidP="006B01A4">
            <w:pPr>
              <w:pStyle w:val="PrrafoNormal"/>
              <w:rPr>
                <w:b/>
                <w:u w:val="single"/>
                <w:lang w:val="es-ES"/>
              </w:rPr>
            </w:pPr>
            <w:r w:rsidRPr="006B01A4">
              <w:rPr>
                <w:b/>
                <w:u w:val="single"/>
                <w:lang w:val="es-ES"/>
              </w:rPr>
              <w:t>RECUERDE</w:t>
            </w:r>
          </w:p>
          <w:p w:rsidR="00BC52A2" w:rsidRPr="006B01A4" w:rsidRDefault="00BC52A2" w:rsidP="006B01A4">
            <w:pPr>
              <w:pStyle w:val="PrrafoNormal"/>
              <w:rPr>
                <w:lang w:val="es-ES"/>
              </w:rPr>
            </w:pPr>
            <w:r w:rsidRPr="006B01A4">
              <w:rPr>
                <w:lang w:val="es-ES"/>
              </w:rPr>
              <w:t>Mantener un ambiente estéril durante la ejecución de la técnica y  al realizar cualquier manipulación del apósito.</w:t>
            </w:r>
          </w:p>
          <w:p w:rsidR="00BC52A2" w:rsidRPr="006B01A4" w:rsidRDefault="00BC52A2" w:rsidP="006B01A4">
            <w:pPr>
              <w:pStyle w:val="PrrafoNormal"/>
            </w:pPr>
            <w:r w:rsidRPr="006B01A4">
              <w:t xml:space="preserve">El recipiente con la solución a </w:t>
            </w:r>
            <w:r>
              <w:t>administrar</w:t>
            </w:r>
            <w:r w:rsidRPr="006B01A4">
              <w:t xml:space="preserve"> debe hallarse como mínimo a unos </w:t>
            </w:r>
            <w:smartTag w:uri="urn:schemas-microsoft-com:office:smarttags" w:element="metricconverter">
              <w:smartTagPr>
                <w:attr w:name="ProductID" w:val="90 cm"/>
              </w:smartTagPr>
              <w:r w:rsidRPr="006B01A4">
                <w:t>90 cm</w:t>
              </w:r>
            </w:smartTag>
            <w:r w:rsidRPr="006B01A4">
              <w:t xml:space="preserve"> del punto de inserción endovenosa.</w:t>
            </w:r>
          </w:p>
          <w:p w:rsidR="00BC52A2" w:rsidRPr="006B01A4" w:rsidRDefault="00BC52A2" w:rsidP="006B01A4">
            <w:pPr>
              <w:pStyle w:val="PrrafoNormal"/>
              <w:rPr>
                <w:lang w:val="es-ES"/>
              </w:rPr>
            </w:pPr>
            <w:r w:rsidRPr="006B01A4">
              <w:rPr>
                <w:lang w:val="es-ES"/>
              </w:rPr>
              <w:t>Cambiar el apósito aséptico de cobertura cada 24-48 hs</w:t>
            </w:r>
          </w:p>
          <w:p w:rsidR="00BC52A2" w:rsidRPr="006B01A4" w:rsidRDefault="00BC52A2" w:rsidP="006B01A4">
            <w:pPr>
              <w:pStyle w:val="PrrafoNormal"/>
              <w:rPr>
                <w:lang w:val="es-ES"/>
              </w:rPr>
            </w:pPr>
            <w:r w:rsidRPr="006B01A4">
              <w:rPr>
                <w:lang w:val="es-ES"/>
              </w:rPr>
              <w:t xml:space="preserve">Vigilar periódicamente el sistema de goteo y avisar al </w:t>
            </w:r>
            <w:r>
              <w:rPr>
                <w:lang w:val="es-ES"/>
              </w:rPr>
              <w:t>DUE</w:t>
            </w:r>
            <w:r w:rsidRPr="006B01A4">
              <w:rPr>
                <w:lang w:val="es-ES"/>
              </w:rPr>
              <w:t xml:space="preserve"> ante cualquier sospecha de mal funcionamiento.</w:t>
            </w:r>
          </w:p>
          <w:p w:rsidR="00BC52A2" w:rsidRPr="006B01A4" w:rsidRDefault="00BC52A2" w:rsidP="006B01A4">
            <w:pPr>
              <w:pStyle w:val="PrrafoNormal"/>
              <w:rPr>
                <w:lang w:val="es-ES"/>
              </w:rPr>
            </w:pPr>
            <w:r w:rsidRPr="006B01A4">
              <w:rPr>
                <w:lang w:val="es-ES"/>
              </w:rPr>
              <w:t xml:space="preserve">Avisar al </w:t>
            </w:r>
            <w:r>
              <w:rPr>
                <w:lang w:val="es-ES"/>
              </w:rPr>
              <w:t>DUE</w:t>
            </w:r>
            <w:r w:rsidRPr="006B01A4">
              <w:rPr>
                <w:lang w:val="es-ES"/>
              </w:rPr>
              <w:t xml:space="preserve"> ante cualquier cambio en el estado del paciente: aumento de la temperatura, aparición de alergias, etc.</w:t>
            </w:r>
          </w:p>
          <w:p w:rsidR="00BC52A2" w:rsidRPr="006B01A4" w:rsidRDefault="00BC52A2" w:rsidP="006B01A4">
            <w:pPr>
              <w:pStyle w:val="PrrafoNormal"/>
              <w:rPr>
                <w:b/>
                <w:lang w:val="es-ES"/>
              </w:rPr>
            </w:pPr>
            <w:r w:rsidRPr="006B01A4">
              <w:rPr>
                <w:lang w:val="es-ES"/>
              </w:rPr>
              <w:t>Proporcione apoyo psicológico positivo al paciente.</w:t>
            </w:r>
          </w:p>
        </w:tc>
      </w:tr>
      <w:tr w:rsidR="00BC52A2" w:rsidTr="00EF0F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43"/>
        </w:trPr>
        <w:tc>
          <w:tcPr>
            <w:tcW w:w="4091" w:type="dxa"/>
          </w:tcPr>
          <w:p w:rsidR="00BC52A2" w:rsidRDefault="00B215CF" w:rsidP="002C2FF2">
            <w:pPr>
              <w:jc w:val="center"/>
            </w:pPr>
            <w:r>
              <w:rPr>
                <w:noProof/>
                <w:lang w:val="es-ES"/>
              </w:rPr>
              <w:drawing>
                <wp:inline distT="0" distB="0" distL="0" distR="0">
                  <wp:extent cx="2276475" cy="260032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lum bright="12000"/>
                            <a:grayscl/>
                            <a:extLst>
                              <a:ext uri="{28A0092B-C50C-407E-A947-70E740481C1C}">
                                <a14:useLocalDpi xmlns:a14="http://schemas.microsoft.com/office/drawing/2010/main" val="0"/>
                              </a:ext>
                            </a:extLst>
                          </a:blip>
                          <a:srcRect/>
                          <a:stretch>
                            <a:fillRect/>
                          </a:stretch>
                        </pic:blipFill>
                        <pic:spPr bwMode="auto">
                          <a:xfrm>
                            <a:off x="0" y="0"/>
                            <a:ext cx="2276475" cy="2600325"/>
                          </a:xfrm>
                          <a:prstGeom prst="rect">
                            <a:avLst/>
                          </a:prstGeom>
                          <a:noFill/>
                          <a:ln>
                            <a:noFill/>
                          </a:ln>
                        </pic:spPr>
                      </pic:pic>
                    </a:graphicData>
                  </a:graphic>
                </wp:inline>
              </w:drawing>
            </w:r>
          </w:p>
        </w:tc>
        <w:tc>
          <w:tcPr>
            <w:tcW w:w="4629" w:type="dxa"/>
            <w:gridSpan w:val="2"/>
          </w:tcPr>
          <w:p w:rsidR="00BC52A2" w:rsidRDefault="00BC52A2" w:rsidP="004D3C2C">
            <w:pPr>
              <w:jc w:val="both"/>
            </w:pPr>
          </w:p>
          <w:p w:rsidR="00BC52A2" w:rsidRDefault="00BC52A2" w:rsidP="004D3C2C">
            <w:pPr>
              <w:jc w:val="both"/>
            </w:pPr>
          </w:p>
          <w:p w:rsidR="00BC52A2" w:rsidRDefault="00B215CF" w:rsidP="004D3C2C">
            <w:pPr>
              <w:jc w:val="both"/>
            </w:pPr>
            <w:r>
              <w:rPr>
                <w:noProof/>
                <w:lang w:val="es-ES"/>
              </w:rPr>
              <w:drawing>
                <wp:inline distT="0" distB="0" distL="0" distR="0">
                  <wp:extent cx="2800350" cy="22098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lum bright="12000"/>
                            <a:extLst>
                              <a:ext uri="{28A0092B-C50C-407E-A947-70E740481C1C}">
                                <a14:useLocalDpi xmlns:a14="http://schemas.microsoft.com/office/drawing/2010/main" val="0"/>
                              </a:ext>
                            </a:extLst>
                          </a:blip>
                          <a:srcRect/>
                          <a:stretch>
                            <a:fillRect/>
                          </a:stretch>
                        </pic:blipFill>
                        <pic:spPr bwMode="auto">
                          <a:xfrm>
                            <a:off x="0" y="0"/>
                            <a:ext cx="2800350" cy="2209800"/>
                          </a:xfrm>
                          <a:prstGeom prst="rect">
                            <a:avLst/>
                          </a:prstGeom>
                          <a:noFill/>
                          <a:ln>
                            <a:noFill/>
                          </a:ln>
                        </pic:spPr>
                      </pic:pic>
                    </a:graphicData>
                  </a:graphic>
                </wp:inline>
              </w:drawing>
            </w:r>
          </w:p>
        </w:tc>
      </w:tr>
    </w:tbl>
    <w:p w:rsidR="00BC52A2" w:rsidRDefault="00BC52A2" w:rsidP="004D3C2C">
      <w:pPr>
        <w:jc w:val="both"/>
      </w:pPr>
    </w:p>
    <w:p w:rsidR="00BC52A2" w:rsidRDefault="00BC52A2" w:rsidP="002C2FF2">
      <w:pPr>
        <w:pStyle w:val="PrrafoNormal"/>
      </w:pPr>
      <w:r>
        <w:t>Cálculo de la velocidad de perfusión, expresando en gotas /minuto y en mililitros /hora</w:t>
      </w:r>
    </w:p>
    <w:p w:rsidR="00BC52A2" w:rsidRDefault="00BC52A2" w:rsidP="004D3C2C">
      <w:pPr>
        <w:jc w:val="both"/>
      </w:pPr>
    </w:p>
    <w:p w:rsidR="00BC52A2" w:rsidRPr="004F32BB" w:rsidRDefault="00BC52A2" w:rsidP="004D3C2C">
      <w:pPr>
        <w:ind w:left="1416"/>
        <w:jc w:val="both"/>
        <w:rPr>
          <w:rFonts w:ascii="Arial" w:hAnsi="Arial" w:cs="Arial"/>
          <w:b/>
          <w:lang w:val="pt-PT"/>
        </w:rPr>
      </w:pPr>
      <w:r>
        <w:rPr>
          <w:rFonts w:ascii="Arial" w:hAnsi="Arial" w:cs="Arial"/>
          <w:b/>
        </w:rPr>
        <w:t xml:space="preserve">   </w:t>
      </w:r>
      <w:r>
        <w:rPr>
          <w:rFonts w:ascii="Arial" w:hAnsi="Arial" w:cs="Arial"/>
          <w:b/>
        </w:rPr>
        <w:tab/>
      </w:r>
      <w:r>
        <w:rPr>
          <w:rFonts w:ascii="Arial" w:hAnsi="Arial" w:cs="Arial"/>
          <w:b/>
        </w:rPr>
        <w:tab/>
      </w:r>
      <w:r w:rsidRPr="004F32BB">
        <w:rPr>
          <w:rFonts w:ascii="Arial" w:hAnsi="Arial" w:cs="Arial"/>
          <w:b/>
          <w:lang w:val="pt-PT"/>
        </w:rPr>
        <w:t>Volumen a perfundir (ml) x 20 gotas/ml</w:t>
      </w:r>
    </w:p>
    <w:p w:rsidR="00BC52A2" w:rsidRPr="004F32BB" w:rsidRDefault="00BC52A2" w:rsidP="004D3C2C">
      <w:pPr>
        <w:jc w:val="both"/>
        <w:rPr>
          <w:rFonts w:ascii="Arial" w:hAnsi="Arial" w:cs="Arial"/>
          <w:b/>
          <w:lang w:val="pt-PT"/>
        </w:rPr>
      </w:pPr>
      <w:r w:rsidRPr="004F32BB">
        <w:rPr>
          <w:rFonts w:ascii="Arial" w:hAnsi="Arial" w:cs="Arial"/>
          <w:b/>
          <w:lang w:val="pt-PT"/>
        </w:rPr>
        <w:t xml:space="preserve">nº de gotas/minuto =  </w:t>
      </w:r>
      <w:r w:rsidRPr="004F32BB">
        <w:rPr>
          <w:rFonts w:ascii="Arial" w:hAnsi="Arial" w:cs="Arial"/>
          <w:b/>
          <w:lang w:val="pt-PT"/>
        </w:rPr>
        <w:tab/>
        <w:t>---------------------------------------------------------</w:t>
      </w:r>
      <w:r w:rsidRPr="004F32BB">
        <w:rPr>
          <w:rFonts w:ascii="Arial" w:hAnsi="Arial" w:cs="Arial"/>
          <w:b/>
          <w:lang w:val="pt-PT"/>
        </w:rPr>
        <w:tab/>
      </w:r>
    </w:p>
    <w:p w:rsidR="00BC52A2" w:rsidRDefault="00BC52A2" w:rsidP="004D3C2C">
      <w:pPr>
        <w:jc w:val="both"/>
        <w:rPr>
          <w:rFonts w:ascii="Arial" w:hAnsi="Arial" w:cs="Arial"/>
          <w:b/>
        </w:rPr>
      </w:pPr>
      <w:r w:rsidRPr="004F32BB">
        <w:rPr>
          <w:rFonts w:ascii="Arial" w:hAnsi="Arial" w:cs="Arial"/>
          <w:b/>
          <w:lang w:val="pt-PT"/>
        </w:rPr>
        <w:tab/>
      </w:r>
      <w:r w:rsidRPr="004F32BB">
        <w:rPr>
          <w:rFonts w:ascii="Arial" w:hAnsi="Arial" w:cs="Arial"/>
          <w:b/>
          <w:lang w:val="pt-PT"/>
        </w:rPr>
        <w:tab/>
        <w:t xml:space="preserve">    </w:t>
      </w:r>
      <w:r w:rsidRPr="004F32BB">
        <w:rPr>
          <w:rFonts w:ascii="Arial" w:hAnsi="Arial" w:cs="Arial"/>
          <w:b/>
          <w:lang w:val="pt-PT"/>
        </w:rPr>
        <w:tab/>
      </w:r>
      <w:r w:rsidRPr="004F32BB">
        <w:rPr>
          <w:rFonts w:ascii="Arial" w:hAnsi="Arial" w:cs="Arial"/>
          <w:b/>
          <w:lang w:val="pt-PT"/>
        </w:rPr>
        <w:tab/>
        <w:t xml:space="preserve">   </w:t>
      </w:r>
      <w:r w:rsidRPr="004F32BB">
        <w:rPr>
          <w:rFonts w:ascii="Arial" w:hAnsi="Arial" w:cs="Arial"/>
          <w:b/>
          <w:lang w:val="pt-PT"/>
        </w:rPr>
        <w:tab/>
      </w:r>
      <w:r>
        <w:rPr>
          <w:rFonts w:ascii="Arial" w:hAnsi="Arial" w:cs="Arial"/>
          <w:b/>
        </w:rPr>
        <w:t>Tiempo total (en minutos)</w:t>
      </w:r>
    </w:p>
    <w:p w:rsidR="00BC52A2" w:rsidRDefault="00BC52A2" w:rsidP="004D3C2C">
      <w:pPr>
        <w:jc w:val="both"/>
        <w:rPr>
          <w:rFonts w:ascii="Arial" w:hAnsi="Arial" w:cs="Arial"/>
          <w:b/>
        </w:rPr>
      </w:pPr>
    </w:p>
    <w:p w:rsidR="00BC52A2" w:rsidRDefault="00BC52A2" w:rsidP="004D3C2C">
      <w:pPr>
        <w:jc w:val="both"/>
      </w:pPr>
    </w:p>
    <w:tbl>
      <w:tblPr>
        <w:tblStyle w:val="Tablaconcuadrcula"/>
        <w:tblW w:w="0" w:type="auto"/>
        <w:tblLook w:val="01E0" w:firstRow="1" w:lastRow="1" w:firstColumn="1" w:lastColumn="1" w:noHBand="0" w:noVBand="0"/>
      </w:tblPr>
      <w:tblGrid>
        <w:gridCol w:w="8644"/>
      </w:tblGrid>
      <w:tr w:rsidR="00BC52A2" w:rsidRPr="002C2FF2">
        <w:trPr>
          <w:trHeight w:val="1950"/>
        </w:trPr>
        <w:tc>
          <w:tcPr>
            <w:tcW w:w="8644" w:type="dxa"/>
            <w:shd w:val="clear" w:color="auto" w:fill="E6E6E6"/>
          </w:tcPr>
          <w:p w:rsidR="00BC52A2" w:rsidRPr="002C2FF2" w:rsidRDefault="00BC52A2" w:rsidP="002C2FF2">
            <w:pPr>
              <w:pStyle w:val="PrrafoNormal"/>
              <w:rPr>
                <w:b/>
                <w:u w:val="single"/>
              </w:rPr>
            </w:pPr>
            <w:r w:rsidRPr="002C2FF2">
              <w:rPr>
                <w:b/>
                <w:u w:val="single"/>
              </w:rPr>
              <w:lastRenderedPageBreak/>
              <w:t xml:space="preserve">RECUERDE </w:t>
            </w:r>
          </w:p>
          <w:p w:rsidR="00BC52A2" w:rsidRPr="002C2FF2" w:rsidRDefault="00BC52A2" w:rsidP="002C2FF2">
            <w:pPr>
              <w:pStyle w:val="PrrafoNormal"/>
            </w:pPr>
            <w:r w:rsidRPr="002C2FF2">
              <w:t>Vigilar que se cumplan los horarios de las dosis.</w:t>
            </w:r>
          </w:p>
          <w:p w:rsidR="00BC52A2" w:rsidRPr="002C2FF2" w:rsidRDefault="00BC52A2" w:rsidP="002C2FF2">
            <w:pPr>
              <w:pStyle w:val="PrrafoNormal"/>
            </w:pPr>
            <w:r w:rsidRPr="002C2FF2">
              <w:t>Comprobar que el paciente realiza la toma.</w:t>
            </w:r>
          </w:p>
          <w:p w:rsidR="00BC52A2" w:rsidRPr="002C2FF2" w:rsidRDefault="00BC52A2" w:rsidP="002C2FF2">
            <w:pPr>
              <w:pStyle w:val="PrrafoNormal"/>
              <w:rPr>
                <w:sz w:val="28"/>
                <w:szCs w:val="28"/>
                <w:lang w:val="es-ES"/>
              </w:rPr>
            </w:pPr>
            <w:r w:rsidRPr="002C2FF2">
              <w:t>Controlar la aparición de efectos nocivos inmediatos o tardíos.</w:t>
            </w:r>
          </w:p>
          <w:p w:rsidR="00BC52A2" w:rsidRPr="002C2FF2" w:rsidRDefault="00BC52A2" w:rsidP="002C2FF2">
            <w:pPr>
              <w:pStyle w:val="PrrafoNormal"/>
            </w:pPr>
            <w:r w:rsidRPr="002C2FF2">
              <w:t xml:space="preserve">Después de retirar la aguja de la vena: Se aplicara presión con un apósito estéril con el fin de evitar hemorragia.  </w:t>
            </w:r>
          </w:p>
        </w:tc>
      </w:tr>
    </w:tbl>
    <w:p w:rsidR="00BC52A2" w:rsidRDefault="00BC52A2" w:rsidP="004D3C2C">
      <w:pPr>
        <w:ind w:left="720"/>
        <w:jc w:val="both"/>
        <w:rPr>
          <w:b/>
          <w:sz w:val="28"/>
          <w:szCs w:val="28"/>
          <w:lang w:val="es-ES"/>
        </w:rPr>
      </w:pPr>
    </w:p>
    <w:p w:rsidR="00BC52A2" w:rsidRPr="00787458" w:rsidRDefault="00BC52A2" w:rsidP="002C2FF2">
      <w:pPr>
        <w:pStyle w:val="Ttulo2"/>
        <w:rPr>
          <w:lang w:val="es-ES"/>
        </w:rPr>
      </w:pPr>
      <w:bookmarkStart w:id="95" w:name="_Toc210111195"/>
      <w:r w:rsidRPr="00787458">
        <w:rPr>
          <w:lang w:val="es-ES"/>
        </w:rPr>
        <w:t>Resumen</w:t>
      </w:r>
      <w:bookmarkEnd w:id="95"/>
    </w:p>
    <w:p w:rsidR="00BC52A2" w:rsidRPr="00CD0DF6" w:rsidRDefault="00B215CF" w:rsidP="004D3C2C">
      <w:pPr>
        <w:jc w:val="center"/>
        <w:rPr>
          <w:b/>
          <w:sz w:val="28"/>
          <w:szCs w:val="28"/>
          <w:lang w:val="es-ES"/>
        </w:rPr>
      </w:pPr>
      <w:r>
        <w:rPr>
          <w:b/>
          <w:noProof/>
          <w:sz w:val="28"/>
          <w:szCs w:val="28"/>
          <w:lang w:val="es-ES"/>
        </w:rPr>
        <w:drawing>
          <wp:inline distT="0" distB="0" distL="0" distR="0">
            <wp:extent cx="3619500" cy="43624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lum bright="12000"/>
                      <a:extLst>
                        <a:ext uri="{28A0092B-C50C-407E-A947-70E740481C1C}">
                          <a14:useLocalDpi xmlns:a14="http://schemas.microsoft.com/office/drawing/2010/main" val="0"/>
                        </a:ext>
                      </a:extLst>
                    </a:blip>
                    <a:srcRect/>
                    <a:stretch>
                      <a:fillRect/>
                    </a:stretch>
                  </pic:blipFill>
                  <pic:spPr bwMode="auto">
                    <a:xfrm>
                      <a:off x="0" y="0"/>
                      <a:ext cx="3619500" cy="4362450"/>
                    </a:xfrm>
                    <a:prstGeom prst="rect">
                      <a:avLst/>
                    </a:prstGeom>
                    <a:noFill/>
                    <a:ln>
                      <a:noFill/>
                    </a:ln>
                  </pic:spPr>
                </pic:pic>
              </a:graphicData>
            </a:graphic>
          </wp:inline>
        </w:drawing>
      </w:r>
    </w:p>
    <w:p w:rsidR="00BC52A2" w:rsidRPr="007F007E" w:rsidRDefault="00BC52A2" w:rsidP="002C2FF2">
      <w:pPr>
        <w:pStyle w:val="Ttulo2"/>
      </w:pPr>
      <w:bookmarkStart w:id="96" w:name="_Toc210111196"/>
      <w:r w:rsidRPr="007F007E">
        <w:t>Condiciones de almacenamiento y conservación de los medicamentos</w:t>
      </w:r>
      <w:bookmarkEnd w:id="96"/>
    </w:p>
    <w:p w:rsidR="00BC52A2" w:rsidRPr="007F007E" w:rsidRDefault="00BC52A2" w:rsidP="002C2FF2">
      <w:pPr>
        <w:pStyle w:val="PrrafoNormal"/>
      </w:pPr>
      <w:r w:rsidRPr="007F007E">
        <w:t>¿Qué conservación requieren los medicamentos?</w:t>
      </w:r>
    </w:p>
    <w:p w:rsidR="00BC52A2" w:rsidRPr="007F007E" w:rsidRDefault="00BC52A2" w:rsidP="002C2FF2">
      <w:pPr>
        <w:pStyle w:val="PrrafoNormal"/>
      </w:pPr>
      <w:r w:rsidRPr="007F007E">
        <w:t xml:space="preserve">La conservación adecuada de los medicamentos es fundamental para que puedan mantener su actividad farmacológica de la forma esperada. Por tanto, no pueden </w:t>
      </w:r>
      <w:r w:rsidRPr="007F007E">
        <w:lastRenderedPageBreak/>
        <w:t xml:space="preserve">guardarse en cualquier sitio, sino que debe procurarse mantenerlos en lugares secos y frescos. No es aconsejable, por ejemplo, guardarlos en el baño o en la cocina, donde seguramente deberán soportar mayor humedad y cambios de temperatura; tampoco en lugares que estén al alcance de los niños ni bajo cualquier foco directo de luz o calor. </w:t>
      </w:r>
    </w:p>
    <w:p w:rsidR="00BC52A2" w:rsidRPr="007F007E" w:rsidRDefault="00BC52A2" w:rsidP="002C2FF2">
      <w:pPr>
        <w:pStyle w:val="PrrafoNormal"/>
      </w:pPr>
      <w:r w:rsidRPr="007F007E">
        <w:t>Generalmente, los medicamentos pueden ser mantenidos a temperatura ambiente, salvo aquellos que requieran condiciones especiales de conservación. Si la temperatura a la que deben mantenerse los medicamentos es inferior a la ambiental, ya se advierte en el envase que deben guardarse en nevera, y también en el prospecto se especifican claramente las condiciones particulares de conservación. Por eso, para evitar confusiones, es útil guardar siempre el medicamento en su propio envase.</w:t>
      </w:r>
    </w:p>
    <w:p w:rsidR="00BC52A2" w:rsidRPr="007F007E" w:rsidRDefault="00BC52A2" w:rsidP="002C2FF2">
      <w:pPr>
        <w:pStyle w:val="PrrafoNormal"/>
      </w:pPr>
      <w:r w:rsidRPr="007F007E">
        <w:t xml:space="preserve">Los medicamentos termolábiles deben conservarse en nevera, entre </w:t>
      </w:r>
      <w:smartTag w:uri="urn:schemas-microsoft-com:office:smarttags" w:element="metricconverter">
        <w:smartTagPr>
          <w:attr w:name="ProductID" w:val="2ﾺC"/>
        </w:smartTagPr>
        <w:r w:rsidRPr="007F007E">
          <w:t>2ºC</w:t>
        </w:r>
      </w:smartTag>
      <w:r w:rsidRPr="007F007E">
        <w:t xml:space="preserve"> y </w:t>
      </w:r>
      <w:smartTag w:uri="urn:schemas-microsoft-com:office:smarttags" w:element="metricconverter">
        <w:smartTagPr>
          <w:attr w:name="ProductID" w:val="8ﾺC"/>
        </w:smartTagPr>
        <w:r w:rsidRPr="007F007E">
          <w:t>8ºC</w:t>
        </w:r>
      </w:smartTag>
      <w:r w:rsidRPr="007F007E">
        <w:t xml:space="preserve">. Algunos ejemplos son las insulinas, las vacunas, determinados colirios, algunos antibióticos... En las especialidades farmacéuticas de conservación en nevera, es muy importante que no se rompa la cadena de frío desde su fabricación hasta el momento de su administración al paciente, para poder garantizar la idoneidad del preparado. </w:t>
      </w:r>
    </w:p>
    <w:p w:rsidR="00BC52A2" w:rsidRPr="007F007E" w:rsidRDefault="00BC52A2" w:rsidP="002C2FF2">
      <w:pPr>
        <w:pStyle w:val="PrrafoNormal"/>
      </w:pPr>
      <w:r w:rsidRPr="007F007E">
        <w:t xml:space="preserve">Para asegurar que los medicamentos se mantienen en este rango de temperatura, se debe comprobar regularmente la temperatura de la nevera. Para las mediciones de la temperatura, son útiles los termómetros que permiten conocer la temperatura máxima y la mínima, independientemente de la que marquen en el momento en que se controle. </w:t>
      </w:r>
    </w:p>
    <w:p w:rsidR="00BC52A2" w:rsidRPr="007F007E" w:rsidRDefault="00BC52A2" w:rsidP="002C2FF2">
      <w:pPr>
        <w:pStyle w:val="PrrafoNormal"/>
      </w:pPr>
      <w:r w:rsidRPr="007F007E">
        <w:t xml:space="preserve">Hay ocasiones en que estas especialidades pueden verse sometidas a una temperatura superior a la de refrigeración por un fallo en el funcionamiento del frigorífico o un corte en el suministro eléctrico; en esos casos, es mejor asesorarse antes de utilizar el medicamento afectado. Algunos medicamentos pierden igualmente su efectividad si pasan por un proceso de congelación. </w:t>
      </w:r>
    </w:p>
    <w:p w:rsidR="00BC52A2" w:rsidRPr="007F007E" w:rsidRDefault="00BC52A2" w:rsidP="002C2FF2">
      <w:pPr>
        <w:pStyle w:val="PrrafoNormal"/>
      </w:pPr>
      <w:r w:rsidRPr="007F007E">
        <w:t>En otros casos, las condiciones de almacenamiento que necesita el fármaco pueden ser distintas a partir del momento en que se reconstituye el preparado. Es el caso de diversos medicamentos, muchos de ellos jarabes infantiles, en forma de suspensión, que han de conservarse en nevera y durante un período limitado de tiempo desde que se realiza la mezcla con agua. Anotando la fecha de reconstitución que teniendo en cuenta su estabilidad nos dará el periodo de validez</w:t>
      </w:r>
    </w:p>
    <w:p w:rsidR="00BC52A2" w:rsidRPr="007F007E" w:rsidRDefault="00BC52A2" w:rsidP="002C2FF2">
      <w:pPr>
        <w:pStyle w:val="PrrafoNormal"/>
      </w:pPr>
      <w:r w:rsidRPr="007F007E">
        <w:t>Las indicaciones de conservación y mantenimiento de un medicamento aparecen perfectamente descritos en el envase y en el prospecto. No obstante, algunos estudios sobre la presentación de los medicamentos apuntan a que en un 7% de los envases estudiados no se entendían las instrucciones de conservación.</w:t>
      </w:r>
    </w:p>
    <w:p w:rsidR="00BC52A2" w:rsidRPr="007F007E" w:rsidRDefault="00BC52A2" w:rsidP="002C2FF2">
      <w:pPr>
        <w:pStyle w:val="PrrafoNormal"/>
      </w:pPr>
      <w:r w:rsidRPr="007F007E">
        <w:t>La incorrecta conservación o mantenimiento de los medicamentos o de sus dispositivos de administración puede conllevar problemas relacionados con la efectividad, con la pérdida de actividad del fármaco y problemas de seguridad, con la aparición de efectos secundarios.</w:t>
      </w:r>
    </w:p>
    <w:p w:rsidR="00BC52A2" w:rsidRPr="007F007E" w:rsidRDefault="00BC52A2" w:rsidP="002C2FF2">
      <w:pPr>
        <w:pStyle w:val="PrrafoNormal"/>
      </w:pPr>
      <w:r w:rsidRPr="007F007E">
        <w:t>Como norma general, deben mantenerse todos los fármacos dentro del envase original y conservarlos junto al prospecto con las instrucciones.</w:t>
      </w:r>
    </w:p>
    <w:p w:rsidR="00BC52A2" w:rsidRPr="007F007E" w:rsidRDefault="00BC52A2" w:rsidP="002C2FF2">
      <w:pPr>
        <w:pStyle w:val="PrrafoNormal"/>
      </w:pPr>
      <w:r w:rsidRPr="007F007E">
        <w:rPr>
          <w:b/>
        </w:rPr>
        <w:t>Caducidad:</w:t>
      </w:r>
      <w:r w:rsidRPr="007F007E">
        <w:t xml:space="preserve"> Siguiendo las indicaciones de </w:t>
      </w:r>
      <w:smartTag w:uri="urn:schemas-microsoft-com:office:smarttags" w:element="PersonName">
        <w:smartTagPr>
          <w:attr w:name="ProductID" w:val="la OMS"/>
        </w:smartTagPr>
        <w:r w:rsidRPr="007F007E">
          <w:t>la OMS</w:t>
        </w:r>
      </w:smartTag>
      <w:r w:rsidRPr="007F007E">
        <w:t xml:space="preserve">, se considera que todos los medicamentos tienen una vigencia máxima de cinco años desde su fecha de </w:t>
      </w:r>
      <w:r w:rsidRPr="007F007E">
        <w:lastRenderedPageBreak/>
        <w:t>fabricación, teniendo solo la obligación de llevar el símbolo en el envase, aquellos cuya fecha de caducidad: sea inferior a cinco años.</w:t>
      </w:r>
    </w:p>
    <w:p w:rsidR="00BC52A2" w:rsidRPr="002C2FF2" w:rsidRDefault="00BC52A2" w:rsidP="002C2FF2">
      <w:pPr>
        <w:pStyle w:val="PrrafoNormal"/>
        <w:rPr>
          <w:b/>
        </w:rPr>
      </w:pPr>
      <w:r w:rsidRPr="002C2FF2">
        <w:rPr>
          <w:b/>
        </w:rPr>
        <w:t>Ejercicios</w:t>
      </w:r>
    </w:p>
    <w:p w:rsidR="00BC52A2" w:rsidRDefault="00BC52A2" w:rsidP="002C2FF2">
      <w:pPr>
        <w:pStyle w:val="PrrafoNormal"/>
      </w:pPr>
      <w:r>
        <w:t>1º  Normas:</w:t>
      </w:r>
    </w:p>
    <w:p w:rsidR="00BC52A2" w:rsidRDefault="00BC52A2" w:rsidP="002C2FF2">
      <w:pPr>
        <w:pStyle w:val="PrrafoNormal"/>
      </w:pPr>
      <w:r>
        <w:t>-  Realizar las cinco comprobaciones siguientes: fármaco exacto, dosis exacta, vía exacta, hora exacta y paciente exacto; comparando la orden médica con la hoja o libro de medicación de enfermería o con la gráfica del paciente.</w:t>
      </w:r>
    </w:p>
    <w:p w:rsidR="00BC52A2" w:rsidRDefault="00BC52A2" w:rsidP="002C2FF2">
      <w:pPr>
        <w:pStyle w:val="PrrafoNormal"/>
      </w:pPr>
      <w:r>
        <w:t>-  Comprobar en la gráfica si el paciente sufre algún tipo alergia a medicamentos. Si no se especifica, preguntarle directamente.</w:t>
      </w:r>
    </w:p>
    <w:p w:rsidR="00BC52A2" w:rsidRDefault="00BC52A2" w:rsidP="002C2FF2">
      <w:pPr>
        <w:pStyle w:val="PrrafoNormal"/>
      </w:pPr>
      <w:r>
        <w:t>-  Comprobar el nombre del fármaco, leyéndolo tres veces: antes de cogerlo del armario, mientras se prepara y después de devolverlo a su estante.</w:t>
      </w:r>
    </w:p>
    <w:p w:rsidR="00BC52A2" w:rsidRDefault="00BC52A2" w:rsidP="002C2FF2">
      <w:pPr>
        <w:pStyle w:val="PrrafoNormal"/>
      </w:pPr>
      <w:r>
        <w:t>-  Lavarse las manos, ponerse los guantes y preparar la medicación, comprobando la fecha de caducidad y las características organolépticas del fármaco.</w:t>
      </w:r>
    </w:p>
    <w:p w:rsidR="00BC52A2" w:rsidRDefault="00BC52A2" w:rsidP="002C2FF2">
      <w:pPr>
        <w:pStyle w:val="PrrafoNormal"/>
      </w:pPr>
      <w:r>
        <w:t>-  Utilizar el carro de medicación, la bandeja o el sistema habitual del centro sanitario para su distribución.</w:t>
      </w:r>
    </w:p>
    <w:p w:rsidR="00BC52A2" w:rsidRDefault="00BC52A2" w:rsidP="004D3C2C">
      <w:pPr>
        <w:jc w:val="both"/>
        <w:rPr>
          <w:rFonts w:ascii="Arial" w:hAnsi="Arial" w:cs="Arial"/>
        </w:rPr>
      </w:pPr>
      <w:r>
        <w:rPr>
          <w:rFonts w:ascii="Arial" w:hAnsi="Arial" w:cs="Arial"/>
        </w:rPr>
        <w:t>2º  A un paciente se le prescriben 100 ml de suero glucosado, que deben administrarse en 4 horas. Calcula la velocidad de perfusión en gotas /minuto y en mililitros /hora.</w:t>
      </w:r>
    </w:p>
    <w:p w:rsidR="00BC52A2" w:rsidRDefault="00BC52A2" w:rsidP="004D3C2C">
      <w:pPr>
        <w:jc w:val="both"/>
        <w:rPr>
          <w:rFonts w:ascii="Arial" w:hAnsi="Arial" w:cs="Arial"/>
        </w:rPr>
      </w:pPr>
    </w:p>
    <w:p w:rsidR="00BC52A2" w:rsidRDefault="00BC52A2" w:rsidP="004D3C2C">
      <w:pPr>
        <w:jc w:val="both"/>
        <w:rPr>
          <w:rFonts w:ascii="Arial" w:hAnsi="Arial" w:cs="Arial"/>
        </w:rPr>
      </w:pPr>
      <w:r>
        <w:rPr>
          <w:rFonts w:ascii="Arial" w:hAnsi="Arial" w:cs="Arial"/>
        </w:rPr>
        <w:t>Aplicando la fórmula:</w:t>
      </w:r>
    </w:p>
    <w:p w:rsidR="00BC52A2" w:rsidRDefault="00BC52A2" w:rsidP="004D3C2C">
      <w:pPr>
        <w:jc w:val="both"/>
        <w:rPr>
          <w:rFonts w:ascii="Arial" w:hAnsi="Arial" w:cs="Arial"/>
        </w:rPr>
      </w:pPr>
    </w:p>
    <w:p w:rsidR="00BC52A2" w:rsidRDefault="00BC52A2" w:rsidP="004D3C2C">
      <w:pPr>
        <w:ind w:left="1416"/>
        <w:jc w:val="both"/>
        <w:rPr>
          <w:rFonts w:ascii="Arial" w:hAnsi="Arial" w:cs="Arial"/>
          <w:b/>
        </w:rPr>
      </w:pPr>
      <w:r>
        <w:rPr>
          <w:rFonts w:ascii="Arial" w:hAnsi="Arial" w:cs="Arial"/>
          <w:b/>
        </w:rPr>
        <w:t xml:space="preserve">   Volumen a prefundir en ml x 20 gotas/ml</w:t>
      </w:r>
    </w:p>
    <w:p w:rsidR="00BC52A2" w:rsidRDefault="00BC52A2" w:rsidP="004D3C2C">
      <w:pPr>
        <w:jc w:val="both"/>
        <w:rPr>
          <w:rFonts w:ascii="Arial" w:hAnsi="Arial" w:cs="Arial"/>
          <w:b/>
        </w:rPr>
      </w:pPr>
      <w:r>
        <w:rPr>
          <w:rFonts w:ascii="Arial" w:hAnsi="Arial" w:cs="Arial"/>
          <w:b/>
        </w:rPr>
        <w:t>nº de gotas =  -----------------------------------------------------</w:t>
      </w:r>
    </w:p>
    <w:p w:rsidR="00BC52A2" w:rsidRDefault="00BC52A2" w:rsidP="004D3C2C">
      <w:pPr>
        <w:jc w:val="both"/>
        <w:rPr>
          <w:rFonts w:ascii="Arial" w:hAnsi="Arial" w:cs="Arial"/>
          <w:b/>
        </w:rPr>
      </w:pPr>
      <w:r>
        <w:rPr>
          <w:rFonts w:ascii="Arial" w:hAnsi="Arial" w:cs="Arial"/>
          <w:b/>
        </w:rPr>
        <w:tab/>
      </w:r>
      <w:r>
        <w:rPr>
          <w:rFonts w:ascii="Arial" w:hAnsi="Arial" w:cs="Arial"/>
          <w:b/>
        </w:rPr>
        <w:tab/>
        <w:t xml:space="preserve">      Tiempo total en minutos</w:t>
      </w:r>
    </w:p>
    <w:p w:rsidR="00BC52A2" w:rsidRDefault="00BC52A2" w:rsidP="004D3C2C">
      <w:pPr>
        <w:jc w:val="both"/>
        <w:rPr>
          <w:rFonts w:ascii="Arial" w:hAnsi="Arial" w:cs="Arial"/>
          <w:b/>
        </w:rPr>
      </w:pPr>
    </w:p>
    <w:p w:rsidR="00BC52A2" w:rsidRDefault="00BC52A2" w:rsidP="004D3C2C">
      <w:pPr>
        <w:jc w:val="both"/>
        <w:rPr>
          <w:rFonts w:ascii="Arial" w:hAnsi="Arial" w:cs="Arial"/>
          <w:b/>
        </w:rPr>
      </w:pPr>
    </w:p>
    <w:p w:rsidR="00BC52A2" w:rsidRDefault="00BC52A2" w:rsidP="004D3C2C">
      <w:pPr>
        <w:jc w:val="both"/>
        <w:rPr>
          <w:rFonts w:ascii="Arial" w:hAnsi="Arial" w:cs="Arial"/>
        </w:rPr>
      </w:pPr>
      <w:r>
        <w:rPr>
          <w:rFonts w:ascii="Arial" w:hAnsi="Arial" w:cs="Arial"/>
          <w:b/>
        </w:rPr>
        <w:t xml:space="preserve">* </w:t>
      </w:r>
      <w:r w:rsidRPr="0062475C">
        <w:rPr>
          <w:rFonts w:ascii="Arial" w:hAnsi="Arial" w:cs="Arial"/>
        </w:rPr>
        <w:t>El resultado</w:t>
      </w:r>
      <w:r>
        <w:rPr>
          <w:rFonts w:ascii="Arial" w:hAnsi="Arial" w:cs="Arial"/>
        </w:rPr>
        <w:t xml:space="preserve">  en gotas /minutos será:</w:t>
      </w:r>
    </w:p>
    <w:p w:rsidR="00BC52A2" w:rsidRDefault="00BC52A2" w:rsidP="004D3C2C">
      <w:pPr>
        <w:jc w:val="both"/>
        <w:rPr>
          <w:rFonts w:ascii="Arial" w:hAnsi="Arial" w:cs="Arial"/>
        </w:rPr>
      </w:pPr>
    </w:p>
    <w:p w:rsidR="00BC52A2" w:rsidRPr="004F32BB" w:rsidRDefault="00BC52A2" w:rsidP="004D3C2C">
      <w:pPr>
        <w:jc w:val="both"/>
        <w:rPr>
          <w:rFonts w:ascii="Arial" w:hAnsi="Arial" w:cs="Arial"/>
          <w:lang w:val="pt-PT"/>
        </w:rPr>
      </w:pPr>
      <w:r>
        <w:rPr>
          <w:rFonts w:ascii="Arial" w:hAnsi="Arial" w:cs="Arial"/>
        </w:rPr>
        <w:t xml:space="preserve"> </w:t>
      </w:r>
      <w:r>
        <w:rPr>
          <w:rFonts w:ascii="Arial" w:hAnsi="Arial" w:cs="Arial"/>
        </w:rPr>
        <w:tab/>
      </w:r>
      <w:r w:rsidRPr="004F32BB">
        <w:rPr>
          <w:rFonts w:ascii="Arial" w:hAnsi="Arial" w:cs="Arial"/>
          <w:lang w:val="pt-PT"/>
        </w:rPr>
        <w:t xml:space="preserve">100 ml x 20 gotas/ml </w:t>
      </w:r>
    </w:p>
    <w:p w:rsidR="00BC52A2" w:rsidRPr="004F32BB" w:rsidRDefault="00BC52A2" w:rsidP="004D3C2C">
      <w:pPr>
        <w:jc w:val="both"/>
        <w:rPr>
          <w:rFonts w:ascii="Arial" w:hAnsi="Arial" w:cs="Arial"/>
          <w:lang w:val="pt-PT"/>
        </w:rPr>
      </w:pPr>
      <w:r w:rsidRPr="004F32BB">
        <w:rPr>
          <w:rFonts w:ascii="Arial" w:hAnsi="Arial" w:cs="Arial"/>
          <w:lang w:val="pt-PT"/>
        </w:rPr>
        <w:tab/>
        <w:t xml:space="preserve">---------------------------  = </w:t>
      </w:r>
      <w:r w:rsidRPr="004F32BB">
        <w:rPr>
          <w:rFonts w:ascii="Arial" w:hAnsi="Arial" w:cs="Arial"/>
          <w:b/>
          <w:lang w:val="pt-PT"/>
        </w:rPr>
        <w:t>83,33 gotas /minuto</w:t>
      </w:r>
    </w:p>
    <w:p w:rsidR="00BC52A2" w:rsidRPr="004F32BB" w:rsidRDefault="00BC52A2" w:rsidP="004D3C2C">
      <w:pPr>
        <w:jc w:val="both"/>
        <w:rPr>
          <w:rFonts w:ascii="Arial" w:hAnsi="Arial" w:cs="Arial"/>
          <w:lang w:val="pt-PT"/>
        </w:rPr>
      </w:pPr>
      <w:r w:rsidRPr="004F32BB">
        <w:rPr>
          <w:rFonts w:ascii="Arial" w:hAnsi="Arial" w:cs="Arial"/>
          <w:lang w:val="pt-PT"/>
        </w:rPr>
        <w:tab/>
        <w:t>4h x 60 minutos</w:t>
      </w:r>
    </w:p>
    <w:p w:rsidR="00BC52A2" w:rsidRPr="004F32BB" w:rsidRDefault="00BC52A2" w:rsidP="004D3C2C">
      <w:pPr>
        <w:jc w:val="both"/>
        <w:rPr>
          <w:rFonts w:ascii="Arial" w:hAnsi="Arial" w:cs="Arial"/>
          <w:lang w:val="pt-PT"/>
        </w:rPr>
      </w:pPr>
    </w:p>
    <w:p w:rsidR="00BC52A2" w:rsidRPr="004F32BB" w:rsidRDefault="00BC52A2" w:rsidP="004D3C2C">
      <w:pPr>
        <w:jc w:val="both"/>
        <w:rPr>
          <w:rFonts w:ascii="Arial" w:hAnsi="Arial" w:cs="Arial"/>
          <w:lang w:val="pt-PT"/>
        </w:rPr>
      </w:pPr>
    </w:p>
    <w:p w:rsidR="00BC52A2" w:rsidRPr="004F32BB" w:rsidRDefault="00BC52A2" w:rsidP="004D3C2C">
      <w:pPr>
        <w:jc w:val="both"/>
        <w:rPr>
          <w:rFonts w:ascii="Arial" w:hAnsi="Arial" w:cs="Arial"/>
          <w:lang w:val="pt-PT"/>
        </w:rPr>
      </w:pPr>
    </w:p>
    <w:p w:rsidR="00BC52A2" w:rsidRDefault="00BC52A2" w:rsidP="004D3C2C">
      <w:pPr>
        <w:jc w:val="both"/>
        <w:rPr>
          <w:rFonts w:ascii="Arial" w:hAnsi="Arial" w:cs="Arial"/>
        </w:rPr>
      </w:pPr>
      <w:r>
        <w:rPr>
          <w:rFonts w:ascii="Arial" w:hAnsi="Arial" w:cs="Arial"/>
        </w:rPr>
        <w:t>* El resultado en ml/hora será:</w:t>
      </w:r>
    </w:p>
    <w:p w:rsidR="00BC52A2" w:rsidRDefault="00BC52A2" w:rsidP="004D3C2C">
      <w:pPr>
        <w:ind w:left="360"/>
        <w:jc w:val="both"/>
        <w:rPr>
          <w:rFonts w:ascii="Arial" w:hAnsi="Arial" w:cs="Arial"/>
        </w:rPr>
      </w:pPr>
      <w:r>
        <w:rPr>
          <w:rFonts w:ascii="Arial" w:hAnsi="Arial" w:cs="Arial"/>
        </w:rPr>
        <w:t xml:space="preserve"> </w:t>
      </w:r>
    </w:p>
    <w:p w:rsidR="00BC52A2" w:rsidRDefault="00BC52A2" w:rsidP="004D3C2C">
      <w:pPr>
        <w:ind w:left="360"/>
        <w:jc w:val="both"/>
        <w:rPr>
          <w:rFonts w:ascii="Arial" w:hAnsi="Arial" w:cs="Arial"/>
        </w:rPr>
      </w:pPr>
    </w:p>
    <w:p w:rsidR="00BC52A2" w:rsidRDefault="00BC52A2" w:rsidP="004D3C2C">
      <w:pPr>
        <w:ind w:left="360"/>
        <w:jc w:val="both"/>
        <w:rPr>
          <w:rFonts w:ascii="Arial" w:hAnsi="Arial" w:cs="Arial"/>
        </w:rPr>
      </w:pPr>
      <w:r>
        <w:rPr>
          <w:rFonts w:ascii="Arial" w:hAnsi="Arial" w:cs="Arial"/>
        </w:rPr>
        <w:tab/>
        <w:t xml:space="preserve">100ml </w:t>
      </w:r>
    </w:p>
    <w:p w:rsidR="00BC52A2" w:rsidRDefault="00BC52A2" w:rsidP="004D3C2C">
      <w:pPr>
        <w:ind w:left="360"/>
        <w:jc w:val="both"/>
        <w:rPr>
          <w:rFonts w:ascii="Arial" w:hAnsi="Arial" w:cs="Arial"/>
          <w:b/>
        </w:rPr>
      </w:pPr>
      <w:r>
        <w:rPr>
          <w:rFonts w:ascii="Arial" w:hAnsi="Arial" w:cs="Arial"/>
        </w:rPr>
        <w:tab/>
        <w:t xml:space="preserve">--------  = </w:t>
      </w:r>
      <w:r>
        <w:rPr>
          <w:rFonts w:ascii="Arial" w:hAnsi="Arial" w:cs="Arial"/>
          <w:b/>
        </w:rPr>
        <w:t>250 ml/hora</w:t>
      </w:r>
    </w:p>
    <w:p w:rsidR="00BC52A2" w:rsidRDefault="00BC52A2" w:rsidP="004D3C2C">
      <w:pPr>
        <w:ind w:left="360"/>
        <w:jc w:val="both"/>
        <w:rPr>
          <w:rFonts w:ascii="Arial" w:hAnsi="Arial" w:cs="Arial"/>
        </w:rPr>
      </w:pPr>
      <w:r>
        <w:rPr>
          <w:rFonts w:ascii="Arial" w:hAnsi="Arial" w:cs="Arial"/>
        </w:rPr>
        <w:tab/>
        <w:t>4 horas</w:t>
      </w:r>
    </w:p>
    <w:p w:rsidR="00BC52A2" w:rsidRDefault="00BC52A2" w:rsidP="004D3C2C">
      <w:pPr>
        <w:ind w:left="360"/>
        <w:jc w:val="both"/>
        <w:rPr>
          <w:rFonts w:ascii="Arial" w:hAnsi="Arial" w:cs="Arial"/>
        </w:rPr>
      </w:pPr>
    </w:p>
    <w:p w:rsidR="00BC52A2" w:rsidRDefault="00BC52A2" w:rsidP="004D3C2C">
      <w:pPr>
        <w:ind w:left="360"/>
        <w:jc w:val="both"/>
        <w:rPr>
          <w:rFonts w:ascii="Arial" w:hAnsi="Arial" w:cs="Arial"/>
        </w:rPr>
      </w:pPr>
    </w:p>
    <w:p w:rsidR="00BC52A2" w:rsidRPr="00F94098" w:rsidRDefault="00BC52A2" w:rsidP="004821D1">
      <w:pPr>
        <w:pStyle w:val="Ttulo1"/>
      </w:pPr>
      <w:bookmarkStart w:id="97" w:name="_Toc210111197"/>
      <w:r>
        <w:lastRenderedPageBreak/>
        <w:t>4.- Toma de Constantes.Balance ingesta/eliminación y manejo de muestras biológicas.</w:t>
      </w:r>
      <w:bookmarkEnd w:id="97"/>
    </w:p>
    <w:p w:rsidR="00BC52A2" w:rsidRDefault="00BC52A2" w:rsidP="004821D1">
      <w:pPr>
        <w:pStyle w:val="Ttulo2"/>
      </w:pPr>
      <w:bookmarkStart w:id="98" w:name="_Toc210111198"/>
      <w:r>
        <w:t>Toma de constantes</w:t>
      </w:r>
      <w:bookmarkEnd w:id="98"/>
    </w:p>
    <w:p w:rsidR="00BC52A2" w:rsidRDefault="00BC52A2" w:rsidP="00820A39">
      <w:pPr>
        <w:pStyle w:val="Ttulo3"/>
      </w:pPr>
      <w:bookmarkStart w:id="99" w:name="_Toc210111199"/>
      <w:r w:rsidRPr="00E24C14">
        <w:t>Introducción</w:t>
      </w:r>
      <w:bookmarkEnd w:id="99"/>
    </w:p>
    <w:p w:rsidR="00BC52A2" w:rsidRPr="00DF6DD2" w:rsidRDefault="00BC52A2" w:rsidP="00820A39">
      <w:pPr>
        <w:pStyle w:val="PrrafoNormal"/>
        <w:rPr>
          <w:b/>
          <w:bCs/>
          <w:sz w:val="28"/>
          <w:szCs w:val="28"/>
        </w:rPr>
      </w:pPr>
      <w:r w:rsidRPr="00335902">
        <w:t>Podríamos definir los registros de enfermería como el soporte documental donde queda recogida toda la información sobre la actividad de enfermería referente a una persona concreta, valoración, tratamiento recibido y su evolución.</w:t>
      </w:r>
    </w:p>
    <w:p w:rsidR="00BC52A2" w:rsidRDefault="00BC52A2" w:rsidP="00820A39">
      <w:pPr>
        <w:pStyle w:val="PrrafoNormal"/>
      </w:pPr>
      <w:r>
        <w:t>Para valorar el estado del paciente, además de la observación y del examen físico, se deben medir los datos objetivos relacionados con una serie de parámetros, que constituyen los denominados signos vitales. Todos estos signos o constantes vitales se registran en una grafica que permitirá evaluar el estado del paciente con rapidez.</w:t>
      </w:r>
    </w:p>
    <w:p w:rsidR="00BC52A2" w:rsidRPr="00335902" w:rsidRDefault="00BC52A2" w:rsidP="00820A39">
      <w:pPr>
        <w:pStyle w:val="PrrafoNormal"/>
      </w:pPr>
      <w:r>
        <w:t xml:space="preserve">La </w:t>
      </w:r>
      <w:r w:rsidRPr="00335902">
        <w:t xml:space="preserve"> principal finalidad </w:t>
      </w:r>
      <w:r>
        <w:t xml:space="preserve">de estos documentos, </w:t>
      </w:r>
      <w:r w:rsidRPr="00335902">
        <w:t>sería la asistencial, enfocada a prestar unos cuidados de la máxima calidad, además de la finalidad docente-investigadora y de gestión, permitiendo el análisis estadístico y la mejora de los cuidados. No podemos olvidar que otra de sus finalidades es la que podría denominarse jurídico-legal, pues los registros constituyen el testimonio documental de los actos del profesional a requerimiento de los tribunales.</w:t>
      </w:r>
    </w:p>
    <w:p w:rsidR="00BC52A2" w:rsidRDefault="00BC52A2" w:rsidP="00820A39">
      <w:pPr>
        <w:pStyle w:val="Ttulo3"/>
      </w:pPr>
      <w:bookmarkStart w:id="100" w:name="_Toc210111200"/>
      <w:r w:rsidRPr="00E24C14">
        <w:t>Marco Legal</w:t>
      </w:r>
      <w:bookmarkEnd w:id="100"/>
    </w:p>
    <w:p w:rsidR="00BC52A2" w:rsidRPr="00335902" w:rsidRDefault="00BC52A2" w:rsidP="00820A39">
      <w:pPr>
        <w:pStyle w:val="PrrafoNormal"/>
      </w:pPr>
      <w:r>
        <w:t xml:space="preserve"> </w:t>
      </w:r>
      <w:r>
        <w:tab/>
      </w:r>
      <w:smartTag w:uri="urn:schemas-microsoft-com:office:smarttags" w:element="PersonName">
        <w:smartTagPr>
          <w:attr w:name="ProductID" w:val="La Ley General"/>
        </w:smartTagPr>
        <w:r w:rsidRPr="00335902">
          <w:t>La Ley General</w:t>
        </w:r>
      </w:smartTag>
      <w:r w:rsidRPr="00335902">
        <w:t xml:space="preserve"> de Sanidad deja suficientemente claro el derecho de todos los pacientes a la constancia por escrito de todo su proceso.</w:t>
      </w:r>
    </w:p>
    <w:p w:rsidR="00BC52A2" w:rsidRPr="004821D1" w:rsidRDefault="00BC52A2" w:rsidP="00820A39">
      <w:pPr>
        <w:pStyle w:val="PrrafoNormal"/>
        <w:rPr>
          <w:b/>
        </w:rPr>
      </w:pPr>
      <w:r w:rsidRPr="004821D1">
        <w:rPr>
          <w:b/>
        </w:rPr>
        <w:t>Documentación clínica:</w:t>
      </w:r>
    </w:p>
    <w:p w:rsidR="00BC52A2" w:rsidRPr="00335902" w:rsidRDefault="00BC52A2" w:rsidP="00820A39">
      <w:pPr>
        <w:pStyle w:val="PrrafoNormal"/>
      </w:pPr>
      <w:r w:rsidRPr="00335902">
        <w:t xml:space="preserve">"el soporte de cualquier tipo o clase que contiene un conjunto de datos e informaciones de carácter asistencial" </w:t>
      </w:r>
    </w:p>
    <w:p w:rsidR="00BC52A2" w:rsidRPr="004821D1" w:rsidRDefault="00BC52A2" w:rsidP="00820A39">
      <w:pPr>
        <w:pStyle w:val="PrrafoNormal"/>
        <w:rPr>
          <w:b/>
        </w:rPr>
      </w:pPr>
      <w:r w:rsidRPr="004821D1">
        <w:rPr>
          <w:b/>
        </w:rPr>
        <w:lastRenderedPageBreak/>
        <w:t>Historia Clínica:</w:t>
      </w:r>
    </w:p>
    <w:p w:rsidR="00BC52A2" w:rsidRPr="00335902" w:rsidRDefault="00BC52A2" w:rsidP="00820A39">
      <w:pPr>
        <w:pStyle w:val="PrrafoNormal"/>
        <w:rPr>
          <w:color w:val="FF0000"/>
        </w:rPr>
      </w:pPr>
      <w:r w:rsidRPr="00335902">
        <w:rPr>
          <w:b/>
          <w:bCs/>
        </w:rPr>
        <w:t>"</w:t>
      </w:r>
      <w:r w:rsidRPr="00335902">
        <w:t>el conjunto de documentos que contienen los datos, valoraciones e informaciones de cualquier índole sobre la situación y evolución clínica de un paciente a lo largo del proceso asistencial"</w:t>
      </w:r>
      <w:r w:rsidRPr="00335902">
        <w:rPr>
          <w:color w:val="FF0000"/>
        </w:rPr>
        <w:t xml:space="preserve"> </w:t>
      </w:r>
    </w:p>
    <w:tbl>
      <w:tblPr>
        <w:tblStyle w:val="Tablaconcuadrcula"/>
        <w:tblW w:w="0" w:type="auto"/>
        <w:tblInd w:w="284" w:type="dxa"/>
        <w:tblLook w:val="01E0" w:firstRow="1" w:lastRow="1" w:firstColumn="1" w:lastColumn="1" w:noHBand="0" w:noVBand="0"/>
      </w:tblPr>
      <w:tblGrid>
        <w:gridCol w:w="8436"/>
      </w:tblGrid>
      <w:tr w:rsidR="00BC52A2" w:rsidRPr="004821D1">
        <w:trPr>
          <w:trHeight w:val="1405"/>
        </w:trPr>
        <w:tc>
          <w:tcPr>
            <w:tcW w:w="8436" w:type="dxa"/>
            <w:shd w:val="clear" w:color="auto" w:fill="E6E6E6"/>
          </w:tcPr>
          <w:p w:rsidR="00BC52A2" w:rsidRPr="004821D1" w:rsidRDefault="00BC52A2" w:rsidP="00820A39">
            <w:pPr>
              <w:pStyle w:val="PrrafoNormal"/>
              <w:ind w:left="0" w:right="0"/>
              <w:rPr>
                <w:b/>
                <w:u w:val="single"/>
              </w:rPr>
            </w:pPr>
            <w:r w:rsidRPr="004821D1">
              <w:rPr>
                <w:b/>
                <w:u w:val="single"/>
              </w:rPr>
              <w:t xml:space="preserve">RECUERDE </w:t>
            </w:r>
          </w:p>
          <w:p w:rsidR="00BC52A2" w:rsidRPr="004821D1" w:rsidRDefault="00BC52A2" w:rsidP="00820A39">
            <w:pPr>
              <w:pStyle w:val="PrrafoNormal"/>
              <w:ind w:left="0" w:right="0"/>
              <w:rPr>
                <w:b/>
                <w:u w:val="single"/>
              </w:rPr>
            </w:pPr>
            <w:r w:rsidRPr="004821D1">
              <w:t>La ley exige la identificación de los profesionales sanitarios en los documentos clínicos.</w:t>
            </w:r>
            <w:r w:rsidRPr="004821D1">
              <w:tab/>
            </w:r>
          </w:p>
        </w:tc>
      </w:tr>
    </w:tbl>
    <w:p w:rsidR="00BC52A2" w:rsidRPr="00E24C14" w:rsidRDefault="00BC52A2" w:rsidP="00820A39">
      <w:pPr>
        <w:pStyle w:val="Ttulo3"/>
      </w:pPr>
      <w:bookmarkStart w:id="101" w:name="_Toc210111201"/>
      <w:r w:rsidRPr="00E24C14">
        <w:t>La gr</w:t>
      </w:r>
      <w:r>
        <w:t>á</w:t>
      </w:r>
      <w:r w:rsidRPr="00E24C14">
        <w:t>fica</w:t>
      </w:r>
      <w:bookmarkEnd w:id="101"/>
    </w:p>
    <w:p w:rsidR="00BC52A2" w:rsidRPr="00E24C14" w:rsidRDefault="00B215CF" w:rsidP="00820A39">
      <w:pPr>
        <w:pStyle w:val="PrrafoNormal"/>
      </w:pPr>
      <w:r>
        <w:rPr>
          <w:noProof/>
          <w:lang w:val="es-ES"/>
        </w:rPr>
        <w:drawing>
          <wp:anchor distT="0" distB="0" distL="114300" distR="114300" simplePos="0" relativeHeight="251666432" behindDoc="0" locked="0" layoutInCell="1" allowOverlap="1">
            <wp:simplePos x="0" y="0"/>
            <wp:positionH relativeFrom="column">
              <wp:posOffset>2743200</wp:posOffset>
            </wp:positionH>
            <wp:positionV relativeFrom="paragraph">
              <wp:posOffset>30480</wp:posOffset>
            </wp:positionV>
            <wp:extent cx="2857500" cy="1688465"/>
            <wp:effectExtent l="0" t="0" r="0" b="6985"/>
            <wp:wrapSquare wrapText="bothSides"/>
            <wp:docPr id="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688465"/>
                    </a:xfrm>
                    <a:prstGeom prst="rect">
                      <a:avLst/>
                    </a:prstGeom>
                    <a:noFill/>
                  </pic:spPr>
                </pic:pic>
              </a:graphicData>
            </a:graphic>
            <wp14:sizeRelH relativeFrom="page">
              <wp14:pctWidth>0</wp14:pctWidth>
            </wp14:sizeRelH>
            <wp14:sizeRelV relativeFrom="page">
              <wp14:pctHeight>0</wp14:pctHeight>
            </wp14:sizeRelV>
          </wp:anchor>
        </w:drawing>
      </w:r>
      <w:r w:rsidR="00BC52A2" w:rsidRPr="00E24C14">
        <w:t>La grafica es un documento donde se apuntan, los cuidados, medicamentos administrados</w:t>
      </w:r>
      <w:r w:rsidR="00BC52A2">
        <w:t>,</w:t>
      </w:r>
      <w:r w:rsidR="00BC52A2" w:rsidRPr="00E24C14">
        <w:t xml:space="preserve"> todos los líquidos que entran y salen del organismo </w:t>
      </w:r>
      <w:r w:rsidR="00BC52A2">
        <w:t xml:space="preserve">(balance hídrico) </w:t>
      </w:r>
      <w:r w:rsidR="00BC52A2" w:rsidRPr="00E24C14">
        <w:t>y las constantes v</w:t>
      </w:r>
      <w:r w:rsidR="00BC52A2">
        <w:t>itales. Las graficas pueden ser:</w:t>
      </w:r>
      <w:r w:rsidR="00BC52A2" w:rsidRPr="00E24C14">
        <w:t xml:space="preserve"> </w:t>
      </w:r>
    </w:p>
    <w:p w:rsidR="00BC52A2" w:rsidRPr="004821D1" w:rsidRDefault="00BC52A2" w:rsidP="00820A39">
      <w:pPr>
        <w:pStyle w:val="NormalWeb"/>
        <w:numPr>
          <w:ilvl w:val="0"/>
          <w:numId w:val="22"/>
        </w:numPr>
        <w:shd w:val="clear" w:color="auto" w:fill="FFFFFF"/>
        <w:rPr>
          <w:rFonts w:ascii="Arial" w:hAnsi="Arial" w:cs="Arial"/>
          <w:color w:val="000000"/>
          <w:sz w:val="22"/>
          <w:szCs w:val="22"/>
        </w:rPr>
      </w:pPr>
      <w:r w:rsidRPr="004821D1">
        <w:rPr>
          <w:rFonts w:ascii="Arial" w:hAnsi="Arial" w:cs="Arial"/>
          <w:color w:val="000000"/>
          <w:sz w:val="22"/>
          <w:szCs w:val="22"/>
        </w:rPr>
        <w:t>Diarias.</w:t>
      </w:r>
      <w:r w:rsidRPr="004821D1">
        <w:rPr>
          <w:noProof/>
          <w:sz w:val="22"/>
          <w:szCs w:val="22"/>
        </w:rPr>
        <w:t xml:space="preserve"> </w:t>
      </w:r>
    </w:p>
    <w:p w:rsidR="00BC52A2" w:rsidRPr="004821D1" w:rsidRDefault="00BC52A2" w:rsidP="00820A39">
      <w:pPr>
        <w:pStyle w:val="NormalWeb"/>
        <w:numPr>
          <w:ilvl w:val="0"/>
          <w:numId w:val="23"/>
        </w:numPr>
        <w:shd w:val="clear" w:color="auto" w:fill="FFFFFF"/>
        <w:rPr>
          <w:rFonts w:ascii="Arial" w:hAnsi="Arial" w:cs="Arial"/>
          <w:color w:val="000000"/>
          <w:sz w:val="22"/>
          <w:szCs w:val="22"/>
        </w:rPr>
      </w:pPr>
      <w:r w:rsidRPr="004821D1">
        <w:rPr>
          <w:rFonts w:ascii="Arial" w:hAnsi="Arial" w:cs="Arial"/>
          <w:color w:val="000000"/>
          <w:sz w:val="22"/>
          <w:szCs w:val="22"/>
        </w:rPr>
        <w:t>Semanales.</w:t>
      </w:r>
    </w:p>
    <w:p w:rsidR="00BC52A2" w:rsidRPr="004821D1" w:rsidRDefault="00BC52A2" w:rsidP="00820A39">
      <w:pPr>
        <w:pStyle w:val="NormalWeb"/>
        <w:numPr>
          <w:ilvl w:val="0"/>
          <w:numId w:val="24"/>
        </w:numPr>
        <w:shd w:val="clear" w:color="auto" w:fill="FFFFFF"/>
        <w:rPr>
          <w:rFonts w:ascii="Arial" w:hAnsi="Arial" w:cs="Arial"/>
          <w:color w:val="000000"/>
          <w:sz w:val="22"/>
          <w:szCs w:val="22"/>
        </w:rPr>
      </w:pPr>
      <w:r w:rsidRPr="004821D1">
        <w:rPr>
          <w:rFonts w:ascii="Arial" w:hAnsi="Arial" w:cs="Arial"/>
          <w:color w:val="000000"/>
          <w:sz w:val="22"/>
          <w:szCs w:val="22"/>
        </w:rPr>
        <w:t>Mensuales.</w:t>
      </w:r>
    </w:p>
    <w:p w:rsidR="00BC52A2" w:rsidRPr="00E24C14" w:rsidRDefault="00BC52A2" w:rsidP="00820A39">
      <w:pPr>
        <w:pStyle w:val="Ttulo3"/>
      </w:pPr>
      <w:bookmarkStart w:id="102" w:name="_Toc210111202"/>
      <w:r w:rsidRPr="00E24C14">
        <w:t>Las constantes vitales.</w:t>
      </w:r>
      <w:bookmarkEnd w:id="102"/>
    </w:p>
    <w:p w:rsidR="00BC52A2" w:rsidRPr="00E24C14" w:rsidRDefault="00BC52A2" w:rsidP="00820A39">
      <w:pPr>
        <w:pStyle w:val="PrrafoNormal"/>
      </w:pPr>
      <w:r>
        <w:t xml:space="preserve">Distinguimos </w:t>
      </w:r>
      <w:r w:rsidRPr="00E24C14">
        <w:t xml:space="preserve"> cinco constantes vitales básicas:</w:t>
      </w:r>
    </w:p>
    <w:p w:rsidR="00BC52A2" w:rsidRPr="00E24C14" w:rsidRDefault="00BC52A2" w:rsidP="00820A39">
      <w:pPr>
        <w:pStyle w:val="PrrafoNormal"/>
      </w:pPr>
      <w:r w:rsidRPr="00E24C14">
        <w:t>Frecuencia cardiaca o pulso. - Frecuencia respiratoria o respiraciones.- Temperatura.- Tensión arterial.- Presión venosa central.</w:t>
      </w:r>
    </w:p>
    <w:p w:rsidR="00BC52A2" w:rsidRPr="004F5235" w:rsidRDefault="00BC52A2" w:rsidP="00820A39">
      <w:pPr>
        <w:pStyle w:val="Ttulo4"/>
      </w:pPr>
      <w:bookmarkStart w:id="103" w:name="_Toc210111203"/>
      <w:r w:rsidRPr="004F5235">
        <w:t>Frecuencia cardiaca o Pulso.</w:t>
      </w:r>
      <w:bookmarkEnd w:id="103"/>
    </w:p>
    <w:p w:rsidR="00BC52A2" w:rsidRDefault="00BC52A2" w:rsidP="00820A39">
      <w:pPr>
        <w:pStyle w:val="PrrafoNormal"/>
      </w:pPr>
      <w:r w:rsidRPr="00283450">
        <w:t>Cuando se mide el pulso</w:t>
      </w:r>
      <w:r>
        <w:t xml:space="preserve">, hay que valorar su frecuencia, ritmo y tensión o intensidad. </w:t>
      </w:r>
    </w:p>
    <w:p w:rsidR="00BC52A2" w:rsidRPr="00283450" w:rsidRDefault="00BC52A2" w:rsidP="00820A39">
      <w:pPr>
        <w:pStyle w:val="PrrafoNormal"/>
        <w:rPr>
          <w:rFonts w:ascii="Tahoma" w:hAnsi="Tahoma" w:cs="Tahoma"/>
        </w:rPr>
      </w:pPr>
      <w:r>
        <w:t xml:space="preserve">Características del pulso: </w:t>
      </w:r>
      <w:r w:rsidRPr="00283450">
        <w:t xml:space="preserve"> </w:t>
      </w:r>
    </w:p>
    <w:p w:rsidR="00BC52A2" w:rsidRPr="0044407E" w:rsidRDefault="00B215CF" w:rsidP="00820A39">
      <w:pPr>
        <w:pStyle w:val="PrrafoNormal"/>
      </w:pPr>
      <w:r>
        <w:rPr>
          <w:noProof/>
          <w:lang w:val="es-ES"/>
        </w:rPr>
        <w:drawing>
          <wp:anchor distT="0" distB="0" distL="114300" distR="114300" simplePos="0" relativeHeight="251663360" behindDoc="0" locked="0" layoutInCell="1" allowOverlap="1">
            <wp:simplePos x="0" y="0"/>
            <wp:positionH relativeFrom="column">
              <wp:posOffset>4617720</wp:posOffset>
            </wp:positionH>
            <wp:positionV relativeFrom="paragraph">
              <wp:posOffset>42545</wp:posOffset>
            </wp:positionV>
            <wp:extent cx="1298575" cy="1333500"/>
            <wp:effectExtent l="0" t="0" r="0" b="0"/>
            <wp:wrapSquare wrapText="bothSides"/>
            <wp:docPr id="35" name="Imagen 2" descr="si_0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i_0364"/>
                    <pic:cNvPicPr>
                      <a:picLocks noChangeAspect="1" noChangeArrowheads="1"/>
                    </pic:cNvPicPr>
                  </pic:nvPicPr>
                  <pic:blipFill>
                    <a:blip r:embed="rId38">
                      <a:clrChange>
                        <a:clrFrom>
                          <a:srgbClr val="EFBEBA"/>
                        </a:clrFrom>
                        <a:clrTo>
                          <a:srgbClr val="EFBEBA">
                            <a:alpha val="0"/>
                          </a:srgbClr>
                        </a:clrTo>
                      </a:clrChange>
                      <a:grayscl/>
                      <a:extLst>
                        <a:ext uri="{28A0092B-C50C-407E-A947-70E740481C1C}">
                          <a14:useLocalDpi xmlns:a14="http://schemas.microsoft.com/office/drawing/2010/main" val="0"/>
                        </a:ext>
                      </a:extLst>
                    </a:blip>
                    <a:srcRect t="6174" b="3087"/>
                    <a:stretch>
                      <a:fillRect/>
                    </a:stretch>
                  </pic:blipFill>
                  <pic:spPr bwMode="auto">
                    <a:xfrm>
                      <a:off x="0" y="0"/>
                      <a:ext cx="1298575" cy="1333500"/>
                    </a:xfrm>
                    <a:prstGeom prst="rect">
                      <a:avLst/>
                    </a:prstGeom>
                    <a:noFill/>
                  </pic:spPr>
                </pic:pic>
              </a:graphicData>
            </a:graphic>
            <wp14:sizeRelH relativeFrom="page">
              <wp14:pctWidth>0</wp14:pctWidth>
            </wp14:sizeRelH>
            <wp14:sizeRelV relativeFrom="page">
              <wp14:pctHeight>0</wp14:pctHeight>
            </wp14:sizeRelV>
          </wp:anchor>
        </w:drawing>
      </w:r>
      <w:r w:rsidR="00BC52A2">
        <w:rPr>
          <w:b/>
        </w:rPr>
        <w:t xml:space="preserve">a) </w:t>
      </w:r>
      <w:r w:rsidR="00BC52A2" w:rsidRPr="00385ABD">
        <w:rPr>
          <w:b/>
        </w:rPr>
        <w:t>La frecuencia cardiaca</w:t>
      </w:r>
      <w:r w:rsidR="00BC52A2" w:rsidRPr="0044407E">
        <w:t>, nos va a indicar cuantas veces late el corazón por minuto</w:t>
      </w:r>
      <w:r w:rsidR="00BC52A2">
        <w:t xml:space="preserve">. </w:t>
      </w:r>
    </w:p>
    <w:p w:rsidR="00BC52A2" w:rsidRPr="0044407E" w:rsidRDefault="00BC52A2" w:rsidP="00820A39">
      <w:pPr>
        <w:pStyle w:val="PrrafoNormal"/>
        <w:ind w:left="900"/>
      </w:pPr>
      <w:r w:rsidRPr="0044407E">
        <w:t>La frecuencia cardiaca</w:t>
      </w:r>
      <w:r>
        <w:t xml:space="preserve"> </w:t>
      </w:r>
      <w:r w:rsidRPr="0044407E">
        <w:t xml:space="preserve"> normal es entre 60 y 80 pulsaciones por minuto.</w:t>
      </w:r>
    </w:p>
    <w:p w:rsidR="00BC52A2" w:rsidRPr="0044407E" w:rsidRDefault="00BC52A2" w:rsidP="00820A39">
      <w:pPr>
        <w:pStyle w:val="PrrafoNormal"/>
        <w:ind w:left="900"/>
      </w:pPr>
      <w:r w:rsidRPr="0044407E">
        <w:t xml:space="preserve">Si la frecuencia cardiaca esta por debajo de las 60 pulsaciones por minuto se llama </w:t>
      </w:r>
      <w:r w:rsidRPr="0044407E">
        <w:rPr>
          <w:i/>
          <w:iCs/>
        </w:rPr>
        <w:t>bradicardia.</w:t>
      </w:r>
    </w:p>
    <w:p w:rsidR="00BC52A2" w:rsidRDefault="00BC52A2" w:rsidP="00820A39">
      <w:pPr>
        <w:pStyle w:val="PrrafoNormal"/>
        <w:ind w:left="900"/>
        <w:rPr>
          <w:iCs/>
        </w:rPr>
      </w:pPr>
      <w:r w:rsidRPr="0044407E">
        <w:t xml:space="preserve">Si la frecuencia cardiaca esta por encima de las 80 pulsaciones por minuto se llama </w:t>
      </w:r>
      <w:r w:rsidRPr="0044407E">
        <w:rPr>
          <w:i/>
          <w:iCs/>
        </w:rPr>
        <w:t>taquicardia.</w:t>
      </w:r>
    </w:p>
    <w:p w:rsidR="00BC52A2" w:rsidRDefault="00BC52A2" w:rsidP="00820A39">
      <w:pPr>
        <w:pStyle w:val="PrrafoNormal"/>
      </w:pPr>
      <w:r>
        <w:rPr>
          <w:b/>
        </w:rPr>
        <w:lastRenderedPageBreak/>
        <w:t xml:space="preserve">b) </w:t>
      </w:r>
      <w:r w:rsidRPr="00385ABD">
        <w:rPr>
          <w:b/>
        </w:rPr>
        <w:t>Ritmo</w:t>
      </w:r>
      <w:r>
        <w:t xml:space="preserve">, es la cadencia con la cual una pulsación sigue a otra. </w:t>
      </w:r>
      <w:r w:rsidRPr="007A5F15">
        <w:t>Si</w:t>
      </w:r>
      <w:r>
        <w:t xml:space="preserve"> </w:t>
      </w:r>
      <w:r w:rsidRPr="00EC3630">
        <w:t>no</w:t>
      </w:r>
      <w:r>
        <w:t xml:space="preserve"> </w:t>
      </w:r>
      <w:r w:rsidRPr="00EC3630">
        <w:t>hay</w:t>
      </w:r>
      <w:r>
        <w:t xml:space="preserve"> </w:t>
      </w:r>
      <w:r w:rsidRPr="00EC3630">
        <w:t>igualdad</w:t>
      </w:r>
      <w:r>
        <w:t xml:space="preserve"> </w:t>
      </w:r>
      <w:r w:rsidRPr="00EC3630">
        <w:t>de</w:t>
      </w:r>
      <w:r>
        <w:t xml:space="preserve"> </w:t>
      </w:r>
      <w:r w:rsidRPr="00EC3630">
        <w:t>espacio</w:t>
      </w:r>
      <w:r>
        <w:t xml:space="preserve"> </w:t>
      </w:r>
      <w:r w:rsidRPr="00EC3630">
        <w:t>de</w:t>
      </w:r>
      <w:r>
        <w:t xml:space="preserve"> </w:t>
      </w:r>
      <w:r w:rsidRPr="00EC3630">
        <w:t>tiempo</w:t>
      </w:r>
      <w:r>
        <w:t xml:space="preserve"> </w:t>
      </w:r>
      <w:r w:rsidRPr="00EC3630">
        <w:t>entre</w:t>
      </w:r>
      <w:r>
        <w:t xml:space="preserve"> </w:t>
      </w:r>
      <w:r w:rsidRPr="00EC3630">
        <w:t>pulsaciones</w:t>
      </w:r>
      <w:r>
        <w:t xml:space="preserve"> </w:t>
      </w:r>
      <w:r w:rsidRPr="00EC3630">
        <w:t>hablamos</w:t>
      </w:r>
      <w:r>
        <w:t xml:space="preserve"> </w:t>
      </w:r>
      <w:r w:rsidRPr="00EC3630">
        <w:t>de</w:t>
      </w:r>
      <w:r>
        <w:t xml:space="preserve"> </w:t>
      </w:r>
      <w:r w:rsidRPr="00EC3630">
        <w:t>ARRITMIA.</w:t>
      </w:r>
    </w:p>
    <w:p w:rsidR="00BC52A2" w:rsidRPr="007A5F15" w:rsidRDefault="00BC52A2" w:rsidP="00820A39">
      <w:pPr>
        <w:pStyle w:val="PrrafoNormal"/>
        <w:rPr>
          <w:bCs/>
        </w:rPr>
      </w:pPr>
      <w:r w:rsidRPr="007A5F15">
        <w:rPr>
          <w:b/>
        </w:rPr>
        <w:t xml:space="preserve">c) </w:t>
      </w:r>
      <w:r>
        <w:rPr>
          <w:b/>
        </w:rPr>
        <w:t>Tensión</w:t>
      </w:r>
      <w:r>
        <w:t>, Es la fuerza de la sangre en cada latido.</w:t>
      </w:r>
    </w:p>
    <w:p w:rsidR="00BC52A2" w:rsidRPr="0044407E" w:rsidRDefault="00BC52A2" w:rsidP="00820A39">
      <w:pPr>
        <w:pStyle w:val="PrrafoNormal"/>
      </w:pPr>
      <w:r w:rsidRPr="0044407E">
        <w:t>Para tomar el pulso hay varias zonas como:</w:t>
      </w:r>
    </w:p>
    <w:p w:rsidR="00BC52A2" w:rsidRPr="0044407E" w:rsidRDefault="00B215CF" w:rsidP="00820A39">
      <w:pPr>
        <w:pStyle w:val="PrrafoNormal"/>
      </w:pPr>
      <w:r>
        <w:rPr>
          <w:noProof/>
          <w:lang w:val="es-ES"/>
        </w:rPr>
        <w:drawing>
          <wp:anchor distT="0" distB="0" distL="114300" distR="114300" simplePos="0" relativeHeight="251668480" behindDoc="0" locked="0" layoutInCell="1" allowOverlap="1">
            <wp:simplePos x="0" y="0"/>
            <wp:positionH relativeFrom="column">
              <wp:posOffset>4343400</wp:posOffset>
            </wp:positionH>
            <wp:positionV relativeFrom="paragraph">
              <wp:posOffset>300990</wp:posOffset>
            </wp:positionV>
            <wp:extent cx="1599565" cy="1977390"/>
            <wp:effectExtent l="0" t="0" r="0" b="3810"/>
            <wp:wrapSquare wrapText="bothSides"/>
            <wp:docPr id="36" name="Imagen 36" descr="http://www.cerritos-slp.com/MEDICINA/pulso_archivo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cerritos-slp.com/MEDICINA/pulso_archivos/image001.gif"/>
                    <pic:cNvPicPr>
                      <a:picLocks noChangeAspect="1" noChangeArrowheads="1"/>
                    </pic:cNvPicPr>
                  </pic:nvPicPr>
                  <pic:blipFill>
                    <a:blip r:embed="rId39">
                      <a:extLst>
                        <a:ext uri="{28A0092B-C50C-407E-A947-70E740481C1C}">
                          <a14:useLocalDpi xmlns:a14="http://schemas.microsoft.com/office/drawing/2010/main" val="0"/>
                        </a:ext>
                      </a:extLst>
                    </a:blip>
                    <a:srcRect l="6718" t="2187" r="17743" b="5206"/>
                    <a:stretch>
                      <a:fillRect/>
                    </a:stretch>
                  </pic:blipFill>
                  <pic:spPr bwMode="auto">
                    <a:xfrm>
                      <a:off x="0" y="0"/>
                      <a:ext cx="1599565" cy="1977390"/>
                    </a:xfrm>
                    <a:prstGeom prst="rect">
                      <a:avLst/>
                    </a:prstGeom>
                    <a:noFill/>
                  </pic:spPr>
                </pic:pic>
              </a:graphicData>
            </a:graphic>
            <wp14:sizeRelH relativeFrom="page">
              <wp14:pctWidth>0</wp14:pctWidth>
            </wp14:sizeRelH>
            <wp14:sizeRelV relativeFrom="page">
              <wp14:pctHeight>0</wp14:pctHeight>
            </wp14:sizeRelV>
          </wp:anchor>
        </w:drawing>
      </w:r>
      <w:r w:rsidR="00BC52A2" w:rsidRPr="0044407E">
        <w:rPr>
          <w:b/>
          <w:bCs/>
          <w:i/>
          <w:iCs/>
        </w:rPr>
        <w:t>-Arteria carótida</w:t>
      </w:r>
      <w:r w:rsidR="00BC52A2" w:rsidRPr="0044407E">
        <w:t>: que se encuentra en el cuello, y en urgencias es el más utilizado.</w:t>
      </w:r>
    </w:p>
    <w:p w:rsidR="00BC52A2" w:rsidRPr="0044407E" w:rsidRDefault="00BC52A2" w:rsidP="00820A39">
      <w:pPr>
        <w:pStyle w:val="PrrafoNormal"/>
      </w:pPr>
      <w:r>
        <w:rPr>
          <w:b/>
          <w:bCs/>
          <w:i/>
          <w:iCs/>
        </w:rPr>
        <w:t>-Pulso a</w:t>
      </w:r>
      <w:r w:rsidRPr="0044407E">
        <w:rPr>
          <w:b/>
          <w:bCs/>
          <w:i/>
          <w:iCs/>
        </w:rPr>
        <w:t>pical</w:t>
      </w:r>
      <w:r w:rsidRPr="0044407E">
        <w:t>: con un fonendoscopio medimos directamente sobre el corazón. Lo colocaremos en la línea media clavicular 5º espacio intercostal izquierdo.</w:t>
      </w:r>
      <w:r w:rsidRPr="00480DD7">
        <w:rPr>
          <w:noProof/>
        </w:rPr>
        <w:t xml:space="preserve"> </w:t>
      </w:r>
    </w:p>
    <w:p w:rsidR="00BC52A2" w:rsidRPr="0044407E" w:rsidRDefault="00BC52A2" w:rsidP="00820A39">
      <w:pPr>
        <w:pStyle w:val="PrrafoNormal"/>
      </w:pPr>
      <w:r w:rsidRPr="0044407E">
        <w:rPr>
          <w:b/>
          <w:bCs/>
          <w:i/>
          <w:iCs/>
        </w:rPr>
        <w:t>-Pulso radial</w:t>
      </w:r>
      <w:r w:rsidRPr="0044407E">
        <w:t>: se encuentra e</w:t>
      </w:r>
      <w:r>
        <w:t>n</w:t>
      </w:r>
      <w:r w:rsidRPr="0044407E">
        <w:t xml:space="preserve"> la muñeca, debajo del dedo gordo.</w:t>
      </w:r>
    </w:p>
    <w:p w:rsidR="00BC52A2" w:rsidRPr="0044407E" w:rsidRDefault="00BC52A2" w:rsidP="00820A39">
      <w:pPr>
        <w:pStyle w:val="PrrafoNormal"/>
      </w:pPr>
      <w:r w:rsidRPr="0044407E">
        <w:rPr>
          <w:b/>
          <w:bCs/>
          <w:i/>
          <w:iCs/>
        </w:rPr>
        <w:t>-Pulso femoral</w:t>
      </w:r>
      <w:r w:rsidRPr="0044407E">
        <w:t>: se encuentra en la parte media de la ingle.</w:t>
      </w:r>
    </w:p>
    <w:p w:rsidR="00BC52A2" w:rsidRPr="00E5670E" w:rsidRDefault="00BC52A2" w:rsidP="00820A39">
      <w:pPr>
        <w:pStyle w:val="PrrafoNormal"/>
      </w:pPr>
      <w:r w:rsidRPr="0044407E">
        <w:rPr>
          <w:b/>
          <w:bCs/>
          <w:i/>
          <w:iCs/>
        </w:rPr>
        <w:t>-Pulso humeral</w:t>
      </w:r>
      <w:r w:rsidRPr="0044407E">
        <w:t>: se encuentra por debajo del bíceps.</w:t>
      </w:r>
      <w:r>
        <w:rPr>
          <w:b/>
        </w:rPr>
        <w:t xml:space="preserve">    </w:t>
      </w:r>
    </w:p>
    <w:p w:rsidR="00BC52A2" w:rsidRDefault="00BC52A2" w:rsidP="00820A39">
      <w:pPr>
        <w:pStyle w:val="NormalWeb"/>
        <w:shd w:val="clear" w:color="auto" w:fill="FFFFFF"/>
        <w:rPr>
          <w:rFonts w:ascii="Arial" w:hAnsi="Arial" w:cs="Arial"/>
          <w:b/>
        </w:rPr>
      </w:pPr>
      <w:r w:rsidRPr="007601CF">
        <w:rPr>
          <w:rFonts w:ascii="Arial" w:hAnsi="Arial" w:cs="Arial"/>
          <w:b/>
        </w:rPr>
        <w:t>TECNICA</w:t>
      </w:r>
      <w:r>
        <w:rPr>
          <w:rFonts w:ascii="Arial" w:hAnsi="Arial" w:cs="Arial"/>
          <w:b/>
        </w:rPr>
        <w:t xml:space="preserve">. </w:t>
      </w:r>
    </w:p>
    <w:p w:rsidR="00BC52A2" w:rsidRPr="00385ABD" w:rsidRDefault="00BC52A2" w:rsidP="00820A39">
      <w:pPr>
        <w:pStyle w:val="PrrafoNormal"/>
      </w:pPr>
      <w:r w:rsidRPr="00385ABD">
        <w:t>Tomaremos el pulso, con los dedos índices y medio, colocados sobre la arteria y contaremos las pulsaciones durante 15 segundos y las multiplicaremos por cuatro si el pulso es regular, y durante un minuto entero si el pulso es irregular.</w:t>
      </w:r>
    </w:p>
    <w:tbl>
      <w:tblPr>
        <w:tblStyle w:val="Tablaconcuadrcula"/>
        <w:tblW w:w="0" w:type="auto"/>
        <w:tblInd w:w="284" w:type="dxa"/>
        <w:tblLook w:val="01E0" w:firstRow="1" w:lastRow="1" w:firstColumn="1" w:lastColumn="1" w:noHBand="0" w:noVBand="0"/>
      </w:tblPr>
      <w:tblGrid>
        <w:gridCol w:w="7204"/>
      </w:tblGrid>
      <w:tr w:rsidR="00BC52A2" w:rsidRPr="00B9522C">
        <w:tc>
          <w:tcPr>
            <w:tcW w:w="7204" w:type="dxa"/>
            <w:shd w:val="clear" w:color="auto" w:fill="E6E6E6"/>
          </w:tcPr>
          <w:p w:rsidR="00BC52A2" w:rsidRPr="00B9522C" w:rsidRDefault="00BC52A2" w:rsidP="00820A39">
            <w:pPr>
              <w:pStyle w:val="PrrafoNormal"/>
              <w:ind w:left="0" w:right="0"/>
            </w:pPr>
            <w:r w:rsidRPr="00B9522C">
              <w:rPr>
                <w:b/>
                <w:u w:val="single"/>
              </w:rPr>
              <w:t>RECUERDE</w:t>
            </w:r>
            <w:r w:rsidRPr="00B9522C">
              <w:t xml:space="preserve"> </w:t>
            </w:r>
            <w:r>
              <w:t xml:space="preserve">   </w:t>
            </w:r>
            <w:r w:rsidRPr="00B9522C">
              <w:t>En la grafica se registra con un punto de color azul.</w:t>
            </w:r>
          </w:p>
        </w:tc>
      </w:tr>
    </w:tbl>
    <w:p w:rsidR="00BC52A2" w:rsidRDefault="00BC52A2" w:rsidP="00820A39">
      <w:pPr>
        <w:pStyle w:val="Ttulo4"/>
      </w:pPr>
      <w:bookmarkStart w:id="104" w:name="_Toc210111204"/>
      <w:r>
        <w:t>La</w:t>
      </w:r>
      <w:r w:rsidRPr="00265AB5">
        <w:t xml:space="preserve"> respiración</w:t>
      </w:r>
      <w:bookmarkEnd w:id="104"/>
      <w:r w:rsidRPr="00CA4187">
        <w:t xml:space="preserve"> </w:t>
      </w:r>
    </w:p>
    <w:p w:rsidR="00BC52A2" w:rsidRDefault="00B215CF" w:rsidP="00820A39">
      <w:pPr>
        <w:pStyle w:val="PrrafoNormal"/>
      </w:pPr>
      <w:r>
        <w:rPr>
          <w:noProof/>
          <w:lang w:val="es-ES"/>
        </w:rPr>
        <w:drawing>
          <wp:anchor distT="0" distB="0" distL="114300" distR="114300" simplePos="0" relativeHeight="251660288" behindDoc="1" locked="0" layoutInCell="1" allowOverlap="1">
            <wp:simplePos x="0" y="0"/>
            <wp:positionH relativeFrom="column">
              <wp:posOffset>4141470</wp:posOffset>
            </wp:positionH>
            <wp:positionV relativeFrom="paragraph">
              <wp:posOffset>193675</wp:posOffset>
            </wp:positionV>
            <wp:extent cx="1933575" cy="1379855"/>
            <wp:effectExtent l="0" t="0" r="9525" b="0"/>
            <wp:wrapTight wrapText="bothSides">
              <wp:wrapPolygon edited="0">
                <wp:start x="0" y="0"/>
                <wp:lineTo x="0" y="21173"/>
                <wp:lineTo x="21494" y="21173"/>
                <wp:lineTo x="21494" y="0"/>
                <wp:lineTo x="0" y="0"/>
              </wp:wrapPolygon>
            </wp:wrapTight>
            <wp:docPr id="37" name="Imagen 37" descr="http://www.dlnweb.com.ar/_recursos/Articulos/Imagenes/080226_R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dlnweb.com.ar/_recursos/Articulos/Imagenes/080226_R745.jpg"/>
                    <pic:cNvPicPr>
                      <a:picLocks noChangeAspect="1" noChangeArrowheads="1"/>
                    </pic:cNvPicPr>
                  </pic:nvPicPr>
                  <pic:blipFill>
                    <a:blip r:embed="rId40">
                      <a:grayscl/>
                      <a:extLst>
                        <a:ext uri="{28A0092B-C50C-407E-A947-70E740481C1C}">
                          <a14:useLocalDpi xmlns:a14="http://schemas.microsoft.com/office/drawing/2010/main" val="0"/>
                        </a:ext>
                      </a:extLst>
                    </a:blip>
                    <a:srcRect t="24281" b="3149"/>
                    <a:stretch>
                      <a:fillRect/>
                    </a:stretch>
                  </pic:blipFill>
                  <pic:spPr bwMode="auto">
                    <a:xfrm>
                      <a:off x="0" y="0"/>
                      <a:ext cx="1933575" cy="1379855"/>
                    </a:xfrm>
                    <a:prstGeom prst="rect">
                      <a:avLst/>
                    </a:prstGeom>
                    <a:noFill/>
                  </pic:spPr>
                </pic:pic>
              </a:graphicData>
            </a:graphic>
            <wp14:sizeRelH relativeFrom="page">
              <wp14:pctWidth>0</wp14:pctWidth>
            </wp14:sizeRelH>
            <wp14:sizeRelV relativeFrom="page">
              <wp14:pctHeight>0</wp14:pctHeight>
            </wp14:sizeRelV>
          </wp:anchor>
        </w:drawing>
      </w:r>
      <w:r w:rsidR="00BC52A2" w:rsidRPr="00CA4187">
        <w:t>La respiración es un proceso que se realiza constantemente, está implícito en la vida del ser humano</w:t>
      </w:r>
    </w:p>
    <w:p w:rsidR="00BC52A2" w:rsidRPr="00CA4187" w:rsidRDefault="00BC52A2" w:rsidP="00820A39">
      <w:pPr>
        <w:pStyle w:val="PrrafoNormal"/>
      </w:pPr>
      <w:r w:rsidRPr="00CA4187">
        <w:t xml:space="preserve">La respiración es simplemente la acción de tomar oxígeno del aire y expulsar de nuestro cuerpo el dióxido de carbono. </w:t>
      </w:r>
    </w:p>
    <w:p w:rsidR="00BC52A2" w:rsidRDefault="00BC52A2" w:rsidP="00820A39">
      <w:pPr>
        <w:pStyle w:val="PrrafoNormal"/>
      </w:pPr>
      <w:r w:rsidRPr="00CA4187">
        <w:t>Los movimientos respiratorios son: inhalación, pausa y exhalación. La inhalación consiste en tom</w:t>
      </w:r>
      <w:r>
        <w:t>ar aire</w:t>
      </w:r>
      <w:r w:rsidRPr="00CA4187">
        <w:t>, la pausa permite conservar el aire y la exhalación ocurr</w:t>
      </w:r>
      <w:r>
        <w:t>e cuando el aire sale</w:t>
      </w:r>
      <w:r w:rsidRPr="00CA4187">
        <w:t>.</w:t>
      </w:r>
    </w:p>
    <w:p w:rsidR="00BC52A2" w:rsidRDefault="00BC52A2" w:rsidP="00820A39">
      <w:pPr>
        <w:pStyle w:val="PrrafoNormal"/>
      </w:pPr>
      <w:r w:rsidRPr="00CA4187">
        <w:t>Con la respiración conseguimos tres funciones</w:t>
      </w:r>
      <w:r>
        <w:t>,</w:t>
      </w:r>
      <w:r w:rsidRPr="00CA4187">
        <w:t xml:space="preserve"> dos indispensables para la vida y una casi necesaria: </w:t>
      </w:r>
    </w:p>
    <w:p w:rsidR="00BC52A2" w:rsidRDefault="00BC52A2" w:rsidP="00820A39">
      <w:pPr>
        <w:pStyle w:val="PrrafoNormal"/>
      </w:pPr>
      <w:r w:rsidRPr="00CA4187">
        <w:t xml:space="preserve">Primero, intercambios de </w:t>
      </w:r>
      <w:r>
        <w:t xml:space="preserve">oxigeno y anhídrico carbónico </w:t>
      </w:r>
      <w:r w:rsidRPr="00CA4187">
        <w:t xml:space="preserve">mediante el aire que recogemos y luego expulsamos. </w:t>
      </w:r>
    </w:p>
    <w:p w:rsidR="00BC52A2" w:rsidRDefault="00BC52A2" w:rsidP="00820A39">
      <w:pPr>
        <w:pStyle w:val="PrrafoNormal"/>
      </w:pPr>
      <w:r w:rsidRPr="00CA4187">
        <w:t xml:space="preserve">Segundo, regular el PH de la sangre. </w:t>
      </w:r>
    </w:p>
    <w:p w:rsidR="00BC52A2" w:rsidRPr="00CA4187" w:rsidRDefault="00BC52A2" w:rsidP="00820A39">
      <w:pPr>
        <w:pStyle w:val="PrrafoNormal"/>
      </w:pPr>
      <w:r w:rsidRPr="00CA4187">
        <w:t>Tercero, gracias al aire que pasa por las cuerdas vocales podemos hablar.</w:t>
      </w:r>
      <w:r>
        <w:t xml:space="preserve"> </w:t>
      </w:r>
      <w:r w:rsidRPr="00CA4187">
        <w:t xml:space="preserve"> </w:t>
      </w:r>
    </w:p>
    <w:p w:rsidR="00BC52A2" w:rsidRPr="007601CF" w:rsidRDefault="00BC52A2" w:rsidP="00820A39">
      <w:pPr>
        <w:pStyle w:val="Ttulo5"/>
      </w:pPr>
      <w:bookmarkStart w:id="105" w:name="_Toc210111205"/>
      <w:r>
        <w:t>F</w:t>
      </w:r>
      <w:r w:rsidRPr="007601CF">
        <w:t>recuencia respiratoria</w:t>
      </w:r>
      <w:bookmarkEnd w:id="105"/>
      <w:r w:rsidRPr="007601CF">
        <w:t xml:space="preserve"> </w:t>
      </w:r>
    </w:p>
    <w:p w:rsidR="00BC52A2" w:rsidRDefault="00BC52A2" w:rsidP="00820A39">
      <w:pPr>
        <w:pStyle w:val="PrrafoNormal"/>
      </w:pPr>
      <w:r w:rsidRPr="007601CF">
        <w:t xml:space="preserve">Número de ciclos respiratorios (inspiración – expiración) que una persona realiza en un minuto. </w:t>
      </w:r>
    </w:p>
    <w:p w:rsidR="00BC52A2" w:rsidRPr="007601CF" w:rsidRDefault="00BC52A2" w:rsidP="00820A39">
      <w:pPr>
        <w:pStyle w:val="PrrafoNormal"/>
      </w:pPr>
    </w:p>
    <w:p w:rsidR="00BC52A2" w:rsidRPr="00B420DA" w:rsidRDefault="00BC52A2" w:rsidP="00820A39">
      <w:pPr>
        <w:pStyle w:val="PrrafoNormal"/>
        <w:rPr>
          <w:kern w:val="36"/>
        </w:rPr>
      </w:pPr>
      <w:r w:rsidRPr="009D2B6A">
        <w:rPr>
          <w:b/>
          <w:kern w:val="36"/>
          <w:u w:val="single"/>
        </w:rPr>
        <w:t>VALORES NORMALES</w:t>
      </w:r>
      <w:r w:rsidRPr="00B420DA">
        <w:rPr>
          <w:kern w:val="36"/>
        </w:rPr>
        <w:t>. Entre 12 y 18 rpm</w:t>
      </w:r>
    </w:p>
    <w:p w:rsidR="00BC52A2" w:rsidRPr="007601CF" w:rsidRDefault="00BC52A2" w:rsidP="00820A39">
      <w:pPr>
        <w:pStyle w:val="PrrafoNormal"/>
      </w:pPr>
      <w:r w:rsidRPr="007601CF">
        <w:t xml:space="preserve">ADULTOS: 14 – 20 respiraciones por minuto (rpm) </w:t>
      </w:r>
    </w:p>
    <w:p w:rsidR="00BC52A2" w:rsidRPr="007601CF" w:rsidRDefault="00BC52A2" w:rsidP="00820A39">
      <w:pPr>
        <w:pStyle w:val="PrrafoNormal"/>
      </w:pPr>
      <w:r w:rsidRPr="007601CF">
        <w:t xml:space="preserve">BEBES: 0-2 años </w:t>
      </w:r>
      <w:r w:rsidRPr="007601CF">
        <w:rPr>
          <w:szCs w:val="22"/>
        </w:rPr>
        <w:sym w:font="Wingdings" w:char="F0E0"/>
      </w:r>
      <w:r w:rsidRPr="007601CF">
        <w:t xml:space="preserve"> 30 – 40 respiraciones por minuto (rpm) </w:t>
      </w:r>
    </w:p>
    <w:p w:rsidR="00BC52A2" w:rsidRPr="007601CF" w:rsidRDefault="00BC52A2" w:rsidP="00820A39">
      <w:pPr>
        <w:pStyle w:val="PrrafoNormal"/>
      </w:pPr>
      <w:r w:rsidRPr="007601CF">
        <w:t xml:space="preserve">ANCIANOS: 12 – 16 respiraciones por minuto (rpm) </w:t>
      </w:r>
    </w:p>
    <w:p w:rsidR="00BC52A2" w:rsidRPr="00B9522C" w:rsidRDefault="00BC52A2" w:rsidP="00820A39">
      <w:pPr>
        <w:pStyle w:val="PrrafoNormal"/>
        <w:rPr>
          <w:b/>
          <w:kern w:val="36"/>
        </w:rPr>
      </w:pPr>
      <w:r w:rsidRPr="00B9522C">
        <w:rPr>
          <w:b/>
          <w:kern w:val="36"/>
        </w:rPr>
        <w:t>VARIACIONES</w:t>
      </w:r>
    </w:p>
    <w:p w:rsidR="00BC52A2" w:rsidRPr="00B9522C" w:rsidRDefault="00BC52A2" w:rsidP="00820A39">
      <w:pPr>
        <w:pStyle w:val="VIETAS"/>
        <w:ind w:hanging="360"/>
      </w:pPr>
      <w:r w:rsidRPr="00B9522C">
        <w:t>EUPNEA: respiración normal</w:t>
      </w:r>
    </w:p>
    <w:p w:rsidR="00BC52A2" w:rsidRPr="00B9522C" w:rsidRDefault="00BC52A2" w:rsidP="00820A39">
      <w:pPr>
        <w:pStyle w:val="VIETAS"/>
        <w:ind w:hanging="360"/>
      </w:pPr>
      <w:r w:rsidRPr="00B9522C">
        <w:t>TAQUIPNEA: aumento de la frecuencia respiratoria (F.R.)</w:t>
      </w:r>
    </w:p>
    <w:p w:rsidR="00BC52A2" w:rsidRPr="00B9522C" w:rsidRDefault="00BC52A2" w:rsidP="00820A39">
      <w:pPr>
        <w:pStyle w:val="VIETAS"/>
        <w:ind w:hanging="360"/>
      </w:pPr>
      <w:r w:rsidRPr="00B9522C">
        <w:t>BRADIPNEA: disminución de la frecuencia respiratoria (F.R.).</w:t>
      </w:r>
    </w:p>
    <w:p w:rsidR="00BC52A2" w:rsidRPr="00B9522C" w:rsidRDefault="00BC52A2" w:rsidP="00820A39">
      <w:pPr>
        <w:pStyle w:val="VIETAS"/>
        <w:ind w:hanging="360"/>
      </w:pPr>
      <w:r w:rsidRPr="00B9522C">
        <w:t>APNEA: ausencia de respiración</w:t>
      </w:r>
    </w:p>
    <w:p w:rsidR="00BC52A2" w:rsidRPr="00B9522C" w:rsidRDefault="00BC52A2" w:rsidP="00820A39">
      <w:pPr>
        <w:pStyle w:val="VIETAS"/>
        <w:ind w:hanging="360"/>
      </w:pPr>
      <w:r w:rsidRPr="00B9522C">
        <w:t>DISNEA: dificultad para respirar</w:t>
      </w:r>
    </w:p>
    <w:p w:rsidR="00BC52A2" w:rsidRPr="00B9522C" w:rsidRDefault="00BC52A2" w:rsidP="00820A39">
      <w:pPr>
        <w:pStyle w:val="PrrafoNormal"/>
        <w:rPr>
          <w:b/>
        </w:rPr>
      </w:pPr>
      <w:r w:rsidRPr="00B9522C">
        <w:rPr>
          <w:b/>
        </w:rPr>
        <w:t>TÉCNICA</w:t>
      </w:r>
    </w:p>
    <w:p w:rsidR="00BC52A2" w:rsidRPr="007601CF" w:rsidRDefault="00BC52A2" w:rsidP="00820A39">
      <w:pPr>
        <w:pStyle w:val="PrrafoNormal"/>
      </w:pPr>
      <w:r w:rsidRPr="007601CF">
        <w:t xml:space="preserve">Paciente en reposo </w:t>
      </w:r>
    </w:p>
    <w:p w:rsidR="00BC52A2" w:rsidRPr="007601CF" w:rsidRDefault="00BC52A2" w:rsidP="00820A39">
      <w:pPr>
        <w:pStyle w:val="PrrafoNormal"/>
      </w:pPr>
      <w:r w:rsidRPr="007601CF">
        <w:t xml:space="preserve">Contar los ciclos respiratorios durante 60 segundos mediante observación o palpación </w:t>
      </w:r>
    </w:p>
    <w:p w:rsidR="00BC52A2" w:rsidRPr="007601CF" w:rsidRDefault="00BC52A2" w:rsidP="00820A39">
      <w:pPr>
        <w:pStyle w:val="PrrafoNormal"/>
        <w:rPr>
          <w:color w:val="393939"/>
        </w:rPr>
      </w:pPr>
      <w:r w:rsidRPr="007601CF">
        <w:t xml:space="preserve">Si durante el recuento el paciente tose, habla o se mueve, esperar unos minutos y comenzar de nuevo </w:t>
      </w:r>
    </w:p>
    <w:tbl>
      <w:tblPr>
        <w:tblStyle w:val="Tablaconcuadrcula"/>
        <w:tblW w:w="0" w:type="auto"/>
        <w:jc w:val="center"/>
        <w:tblInd w:w="284" w:type="dxa"/>
        <w:tblLook w:val="01E0" w:firstRow="1" w:lastRow="1" w:firstColumn="1" w:lastColumn="1" w:noHBand="0" w:noVBand="0"/>
      </w:tblPr>
      <w:tblGrid>
        <w:gridCol w:w="6664"/>
      </w:tblGrid>
      <w:tr w:rsidR="00BC52A2" w:rsidRPr="00B9522C">
        <w:trPr>
          <w:jc w:val="center"/>
        </w:trPr>
        <w:tc>
          <w:tcPr>
            <w:tcW w:w="6664" w:type="dxa"/>
            <w:shd w:val="clear" w:color="auto" w:fill="E6E6E6"/>
          </w:tcPr>
          <w:p w:rsidR="00BC52A2" w:rsidRPr="00B9522C" w:rsidRDefault="00BC52A2" w:rsidP="00820A39">
            <w:pPr>
              <w:pStyle w:val="PrrafoNormal"/>
              <w:ind w:left="0" w:right="0"/>
              <w:jc w:val="left"/>
            </w:pPr>
            <w:r w:rsidRPr="00B9522C">
              <w:rPr>
                <w:b/>
                <w:u w:val="single"/>
              </w:rPr>
              <w:t>RECUERDE</w:t>
            </w:r>
            <w:r w:rsidRPr="00B9522C">
              <w:t>: Se registra con un punto negro en la grafica.</w:t>
            </w:r>
          </w:p>
        </w:tc>
      </w:tr>
    </w:tbl>
    <w:p w:rsidR="00BC52A2" w:rsidRPr="004F5235" w:rsidRDefault="00B215CF" w:rsidP="00820A39">
      <w:pPr>
        <w:pStyle w:val="Ttulo5"/>
      </w:pPr>
      <w:bookmarkStart w:id="106" w:name="_Toc210111206"/>
      <w:r>
        <w:rPr>
          <w:noProof/>
          <w:lang w:val="es-ES"/>
        </w:rPr>
        <w:drawing>
          <wp:anchor distT="0" distB="0" distL="114300" distR="114300" simplePos="0" relativeHeight="251664384" behindDoc="0" locked="0" layoutInCell="1" allowOverlap="1">
            <wp:simplePos x="0" y="0"/>
            <wp:positionH relativeFrom="column">
              <wp:posOffset>3808095</wp:posOffset>
            </wp:positionH>
            <wp:positionV relativeFrom="paragraph">
              <wp:posOffset>307340</wp:posOffset>
            </wp:positionV>
            <wp:extent cx="1438275" cy="1519555"/>
            <wp:effectExtent l="0" t="0" r="9525" b="4445"/>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38275" cy="1519555"/>
                    </a:xfrm>
                    <a:prstGeom prst="rect">
                      <a:avLst/>
                    </a:prstGeom>
                    <a:noFill/>
                  </pic:spPr>
                </pic:pic>
              </a:graphicData>
            </a:graphic>
            <wp14:sizeRelH relativeFrom="page">
              <wp14:pctWidth>0</wp14:pctWidth>
            </wp14:sizeRelH>
            <wp14:sizeRelV relativeFrom="page">
              <wp14:pctHeight>0</wp14:pctHeight>
            </wp14:sizeRelV>
          </wp:anchor>
        </w:drawing>
      </w:r>
      <w:r w:rsidR="00BC52A2" w:rsidRPr="004F5235">
        <w:t>La temperatura.</w:t>
      </w:r>
      <w:bookmarkEnd w:id="106"/>
    </w:p>
    <w:p w:rsidR="00BC52A2" w:rsidRPr="0045050A" w:rsidRDefault="00BC52A2" w:rsidP="00820A39">
      <w:pPr>
        <w:pStyle w:val="PrrafoNormal"/>
      </w:pPr>
      <w:r w:rsidRPr="0045050A">
        <w:t xml:space="preserve">La </w:t>
      </w:r>
      <w:r w:rsidRPr="0045050A">
        <w:rPr>
          <w:b/>
          <w:bCs/>
          <w:iCs/>
        </w:rPr>
        <w:t>temperatura</w:t>
      </w:r>
      <w:r w:rsidRPr="0045050A">
        <w:t xml:space="preserve"> es el grado de calor que tiene el cuerpo humano. Ese grado de calor se consigue con la diferencia del calor que se produce en nuestro organismo a través del metabolismo, y con el enfriamiento que nos produce</w:t>
      </w:r>
      <w:r>
        <w:t>n</w:t>
      </w:r>
      <w:r w:rsidRPr="0045050A">
        <w:t xml:space="preserve"> los agentes externos.</w:t>
      </w:r>
    </w:p>
    <w:p w:rsidR="00BC52A2" w:rsidRPr="0045050A" w:rsidRDefault="00BC52A2" w:rsidP="00820A39">
      <w:pPr>
        <w:pStyle w:val="PrrafoNormal"/>
      </w:pPr>
      <w:r w:rsidRPr="0045050A">
        <w:t xml:space="preserve">El centro regulador de la temperatura en nuestro organismo es el </w:t>
      </w:r>
      <w:r w:rsidRPr="0045050A">
        <w:rPr>
          <w:b/>
          <w:bCs/>
          <w:iCs/>
        </w:rPr>
        <w:t>hipotálamo.</w:t>
      </w:r>
    </w:p>
    <w:p w:rsidR="00BC52A2" w:rsidRDefault="00BC52A2" w:rsidP="00820A39">
      <w:pPr>
        <w:pStyle w:val="PrrafoNormal"/>
      </w:pPr>
      <w:r w:rsidRPr="0045050A">
        <w:t xml:space="preserve">Para medir la temperatura utilizaremos el </w:t>
      </w:r>
      <w:r w:rsidRPr="00267A74">
        <w:rPr>
          <w:b/>
          <w:bCs/>
          <w:iCs/>
        </w:rPr>
        <w:t>termómetro</w:t>
      </w:r>
      <w:r>
        <w:t>.</w:t>
      </w:r>
    </w:p>
    <w:p w:rsidR="00BC52A2" w:rsidRDefault="00BC52A2" w:rsidP="00820A39">
      <w:pPr>
        <w:pStyle w:val="Ttulo6"/>
      </w:pPr>
      <w:bookmarkStart w:id="107" w:name="_Toc210111207"/>
      <w:r>
        <w:t>Terminología</w:t>
      </w:r>
      <w:bookmarkEnd w:id="107"/>
    </w:p>
    <w:p w:rsidR="00BC52A2" w:rsidRPr="00B9522C" w:rsidRDefault="00BC52A2" w:rsidP="00820A39">
      <w:pPr>
        <w:pStyle w:val="VIETAS"/>
        <w:ind w:hanging="360"/>
      </w:pPr>
      <w:r w:rsidRPr="00B9522C">
        <w:t xml:space="preserve"> APIREXIA:</w:t>
      </w:r>
      <w:r>
        <w:t xml:space="preserve"> F</w:t>
      </w:r>
      <w:r w:rsidRPr="00B9522C">
        <w:t>alta</w:t>
      </w:r>
      <w:r>
        <w:t xml:space="preserve"> </w:t>
      </w:r>
      <w:r w:rsidRPr="00B9522C">
        <w:t>de</w:t>
      </w:r>
      <w:r>
        <w:t xml:space="preserve"> </w:t>
      </w:r>
      <w:r w:rsidRPr="00B9522C">
        <w:t>fiebre</w:t>
      </w:r>
    </w:p>
    <w:p w:rsidR="00BC52A2" w:rsidRPr="00B9522C" w:rsidRDefault="00BC52A2" w:rsidP="00820A39">
      <w:pPr>
        <w:pStyle w:val="VIETAS"/>
        <w:ind w:hanging="360"/>
      </w:pPr>
      <w:r w:rsidRPr="00B9522C">
        <w:t>NORMOTERMIA:</w:t>
      </w:r>
      <w:r>
        <w:t xml:space="preserve"> T</w:t>
      </w:r>
      <w:r w:rsidRPr="00B9522C">
        <w:t>emperatura</w:t>
      </w:r>
      <w:r>
        <w:t xml:space="preserve"> </w:t>
      </w:r>
      <w:r w:rsidRPr="00B9522C">
        <w:t>normal</w:t>
      </w:r>
    </w:p>
    <w:p w:rsidR="00BC52A2" w:rsidRPr="00B9522C" w:rsidRDefault="00BC52A2" w:rsidP="00820A39">
      <w:pPr>
        <w:pStyle w:val="VIETAS"/>
        <w:ind w:hanging="360"/>
      </w:pPr>
      <w:r w:rsidRPr="00B9522C">
        <w:t>HIPERTERMIA/PIREXIA:</w:t>
      </w:r>
      <w:r>
        <w:t xml:space="preserve"> A</w:t>
      </w:r>
      <w:r w:rsidRPr="00B9522C">
        <w:t>umento</w:t>
      </w:r>
      <w:r>
        <w:t xml:space="preserve"> </w:t>
      </w:r>
      <w:r w:rsidRPr="00B9522C">
        <w:t>de</w:t>
      </w:r>
      <w:r>
        <w:t xml:space="preserve"> </w:t>
      </w:r>
      <w:r w:rsidRPr="00B9522C">
        <w:t>la</w:t>
      </w:r>
      <w:r>
        <w:t xml:space="preserve"> </w:t>
      </w:r>
      <w:r w:rsidRPr="00B9522C">
        <w:t>temperatura</w:t>
      </w:r>
      <w:r>
        <w:t xml:space="preserve"> </w:t>
      </w:r>
      <w:r w:rsidRPr="00B9522C">
        <w:t>normal</w:t>
      </w:r>
    </w:p>
    <w:p w:rsidR="00BC52A2" w:rsidRPr="00B9522C" w:rsidRDefault="00BC52A2" w:rsidP="00820A39">
      <w:pPr>
        <w:pStyle w:val="VIETAS"/>
        <w:ind w:hanging="360"/>
      </w:pPr>
      <w:r w:rsidRPr="00B9522C">
        <w:t>HIPOTERMIA:</w:t>
      </w:r>
      <w:r>
        <w:t xml:space="preserve"> D</w:t>
      </w:r>
      <w:r w:rsidRPr="00B9522C">
        <w:t>isminución</w:t>
      </w:r>
      <w:r>
        <w:t xml:space="preserve"> </w:t>
      </w:r>
      <w:r w:rsidRPr="00B9522C">
        <w:t>de</w:t>
      </w:r>
      <w:r>
        <w:t xml:space="preserve"> </w:t>
      </w:r>
      <w:r w:rsidRPr="00B9522C">
        <w:t>la</w:t>
      </w:r>
      <w:r>
        <w:t xml:space="preserve"> </w:t>
      </w:r>
      <w:r w:rsidRPr="00B9522C">
        <w:t>temperatura</w:t>
      </w:r>
      <w:r>
        <w:t xml:space="preserve"> </w:t>
      </w:r>
      <w:r w:rsidRPr="00B9522C">
        <w:t>normal</w:t>
      </w:r>
    </w:p>
    <w:p w:rsidR="00BC52A2" w:rsidRPr="0045050A" w:rsidRDefault="00BC52A2" w:rsidP="00820A39">
      <w:pPr>
        <w:pStyle w:val="PrrafoNormal"/>
      </w:pPr>
      <w:r w:rsidRPr="0045050A">
        <w:lastRenderedPageBreak/>
        <w:t>La temperatura normal es entre 36º y 37º C, y por debajo de 36º C es una hipotermia y por encima de 37º C es una hipertermia.</w:t>
      </w:r>
    </w:p>
    <w:p w:rsidR="00BC52A2" w:rsidRPr="0045050A" w:rsidRDefault="00BC52A2" w:rsidP="00820A39">
      <w:pPr>
        <w:pStyle w:val="PrrafoNormal"/>
      </w:pPr>
      <w:r w:rsidRPr="0045050A">
        <w:t>Así podemos decir que entre 37º C y 38º C es febrícula y por encima de 38º C es fiebre.</w:t>
      </w:r>
    </w:p>
    <w:p w:rsidR="00BC52A2" w:rsidRPr="0045050A" w:rsidRDefault="00BC52A2" w:rsidP="00820A39">
      <w:pPr>
        <w:pStyle w:val="PrrafoNormal"/>
      </w:pPr>
      <w:r w:rsidRPr="0045050A">
        <w:t>La temperatura se puede medir en diferentes lugares del cuerpo humano:</w:t>
      </w:r>
    </w:p>
    <w:p w:rsidR="00BC52A2" w:rsidRPr="00B9522C" w:rsidRDefault="00BC52A2" w:rsidP="00820A39">
      <w:pPr>
        <w:pStyle w:val="VIETAS"/>
        <w:ind w:hanging="360"/>
      </w:pPr>
      <w:r w:rsidRPr="00B9522C">
        <w:t>Temperatura axilar.</w:t>
      </w:r>
    </w:p>
    <w:p w:rsidR="00BC52A2" w:rsidRPr="00B9522C" w:rsidRDefault="00BC52A2" w:rsidP="00820A39">
      <w:pPr>
        <w:pStyle w:val="VIETAS"/>
        <w:ind w:hanging="360"/>
      </w:pPr>
      <w:r w:rsidRPr="00B9522C">
        <w:t>Temperatura inguinal.</w:t>
      </w:r>
    </w:p>
    <w:p w:rsidR="00BC52A2" w:rsidRPr="00B9522C" w:rsidRDefault="00BC52A2" w:rsidP="00820A39">
      <w:pPr>
        <w:pStyle w:val="VIETAS"/>
        <w:ind w:hanging="360"/>
      </w:pPr>
      <w:r w:rsidRPr="00B9522C">
        <w:t>Temperatura rectal.</w:t>
      </w:r>
    </w:p>
    <w:p w:rsidR="00BC52A2" w:rsidRPr="00B9522C" w:rsidRDefault="00BC52A2" w:rsidP="00820A39">
      <w:pPr>
        <w:pStyle w:val="VIETAS"/>
        <w:ind w:hanging="360"/>
      </w:pPr>
      <w:r w:rsidRPr="00B9522C">
        <w:t>Temperatura bucal.</w:t>
      </w:r>
    </w:p>
    <w:p w:rsidR="00BC52A2" w:rsidRPr="00B9522C" w:rsidRDefault="00BC52A2" w:rsidP="00820A39">
      <w:pPr>
        <w:pStyle w:val="VIETAS"/>
        <w:ind w:hanging="360"/>
      </w:pPr>
      <w:r w:rsidRPr="00B9522C">
        <w:t>Temperatura timpánica.</w:t>
      </w:r>
    </w:p>
    <w:tbl>
      <w:tblPr>
        <w:tblStyle w:val="Tablaconcuadrcula"/>
        <w:tblW w:w="0" w:type="auto"/>
        <w:tblInd w:w="284" w:type="dxa"/>
        <w:tblLook w:val="01E0" w:firstRow="1" w:lastRow="1" w:firstColumn="1" w:lastColumn="1" w:noHBand="0" w:noVBand="0"/>
      </w:tblPr>
      <w:tblGrid>
        <w:gridCol w:w="7564"/>
      </w:tblGrid>
      <w:tr w:rsidR="00BC52A2" w:rsidRPr="00B9522C">
        <w:tc>
          <w:tcPr>
            <w:tcW w:w="7564" w:type="dxa"/>
            <w:shd w:val="clear" w:color="auto" w:fill="E6E6E6"/>
          </w:tcPr>
          <w:p w:rsidR="00BC52A2" w:rsidRPr="00B9522C" w:rsidRDefault="00BC52A2" w:rsidP="00820A39">
            <w:pPr>
              <w:pStyle w:val="PrrafoNormal"/>
              <w:ind w:left="0" w:right="0"/>
            </w:pPr>
            <w:r w:rsidRPr="00B9522C">
              <w:rPr>
                <w:b/>
                <w:u w:val="single"/>
              </w:rPr>
              <w:t>RECUERDE</w:t>
            </w:r>
            <w:r w:rsidRPr="00B9522C">
              <w:t>: La temperatura se registra en la gráfica con un punto rojo.</w:t>
            </w:r>
          </w:p>
        </w:tc>
      </w:tr>
    </w:tbl>
    <w:p w:rsidR="00BC52A2" w:rsidRDefault="00BC52A2" w:rsidP="00820A39">
      <w:pPr>
        <w:rPr>
          <w:rFonts w:ascii="Arial" w:hAnsi="Arial" w:cs="Arial"/>
          <w:b/>
          <w:bCs/>
        </w:rPr>
      </w:pPr>
    </w:p>
    <w:p w:rsidR="00BC52A2" w:rsidRDefault="00BC52A2" w:rsidP="00820A39">
      <w:pPr>
        <w:pStyle w:val="Ttulo6"/>
      </w:pPr>
      <w:bookmarkStart w:id="108" w:name="_Toc210111208"/>
      <w:r>
        <w:t>Zonas de lectura</w:t>
      </w:r>
      <w:bookmarkEnd w:id="108"/>
    </w:p>
    <w:p w:rsidR="00BC52A2" w:rsidRPr="00724586" w:rsidRDefault="00BC52A2" w:rsidP="00820A39">
      <w:pPr>
        <w:pStyle w:val="Ttulo7"/>
      </w:pPr>
      <w:r>
        <w:t>B</w:t>
      </w:r>
      <w:r w:rsidRPr="00724586">
        <w:t>oca</w:t>
      </w:r>
    </w:p>
    <w:p w:rsidR="00BC52A2" w:rsidRPr="00CA530B" w:rsidRDefault="00BC52A2" w:rsidP="00820A39">
      <w:pPr>
        <w:pStyle w:val="PrrafoNormal"/>
      </w:pPr>
      <w:r w:rsidRPr="00EC3630">
        <w:t xml:space="preserve">• </w:t>
      </w:r>
      <w:r w:rsidRPr="00CA530B">
        <w:t>Más</w:t>
      </w:r>
      <w:r>
        <w:t xml:space="preserve"> </w:t>
      </w:r>
      <w:r w:rsidRPr="00CA530B">
        <w:t>exacta</w:t>
      </w:r>
    </w:p>
    <w:p w:rsidR="00BC52A2" w:rsidRPr="00CA530B" w:rsidRDefault="00BC52A2" w:rsidP="00820A39">
      <w:pPr>
        <w:pStyle w:val="PrrafoNormal"/>
      </w:pPr>
      <w:r w:rsidRPr="00CA530B">
        <w:t>• 3</w:t>
      </w:r>
      <w:r>
        <w:t xml:space="preserve"> </w:t>
      </w:r>
      <w:r w:rsidRPr="00CA530B">
        <w:t>min.</w:t>
      </w:r>
    </w:p>
    <w:p w:rsidR="00BC52A2" w:rsidRPr="00CA530B" w:rsidRDefault="00BC52A2" w:rsidP="00820A39">
      <w:pPr>
        <w:pStyle w:val="PrrafoNormal"/>
      </w:pPr>
      <w:r w:rsidRPr="00CA530B">
        <w:t>• Bulbo</w:t>
      </w:r>
      <w:r>
        <w:t xml:space="preserve"> </w:t>
      </w:r>
      <w:r w:rsidRPr="00CA530B">
        <w:t>por</w:t>
      </w:r>
      <w:r>
        <w:t xml:space="preserve"> </w:t>
      </w:r>
      <w:r w:rsidRPr="00CA530B">
        <w:t>debajo</w:t>
      </w:r>
      <w:r>
        <w:t xml:space="preserve"> </w:t>
      </w:r>
      <w:r w:rsidRPr="00CA530B">
        <w:t>de</w:t>
      </w:r>
      <w:r>
        <w:t xml:space="preserve"> </w:t>
      </w:r>
      <w:r w:rsidRPr="00CA530B">
        <w:t>la</w:t>
      </w:r>
      <w:r>
        <w:t xml:space="preserve"> </w:t>
      </w:r>
      <w:r w:rsidRPr="00CA530B">
        <w:t>lengua</w:t>
      </w:r>
    </w:p>
    <w:p w:rsidR="00BC52A2" w:rsidRPr="00CA530B" w:rsidRDefault="00BC52A2" w:rsidP="00820A39">
      <w:pPr>
        <w:pStyle w:val="PrrafoNormal"/>
      </w:pPr>
      <w:r w:rsidRPr="00CA530B">
        <w:t>•</w:t>
      </w:r>
      <w:r>
        <w:t xml:space="preserve"> </w:t>
      </w:r>
      <w:r w:rsidRPr="00CA530B">
        <w:t>No</w:t>
      </w:r>
      <w:r>
        <w:t xml:space="preserve"> </w:t>
      </w:r>
      <w:r w:rsidRPr="00CA530B">
        <w:t>morderlo,</w:t>
      </w:r>
      <w:r>
        <w:t xml:space="preserve"> s</w:t>
      </w:r>
      <w:r w:rsidRPr="00CA530B">
        <w:t>ólo</w:t>
      </w:r>
      <w:r>
        <w:t xml:space="preserve"> </w:t>
      </w:r>
      <w:r w:rsidRPr="00CA530B">
        <w:t>sujetarlo</w:t>
      </w:r>
    </w:p>
    <w:p w:rsidR="00BC52A2" w:rsidRPr="00CA530B" w:rsidRDefault="00BC52A2" w:rsidP="00820A39">
      <w:pPr>
        <w:pStyle w:val="PrrafoNormal"/>
      </w:pPr>
      <w:r w:rsidRPr="00CA530B">
        <w:t>• No</w:t>
      </w:r>
      <w:r>
        <w:t xml:space="preserve"> </w:t>
      </w:r>
      <w:r w:rsidRPr="00CA530B">
        <w:t>debe</w:t>
      </w:r>
      <w:r>
        <w:t xml:space="preserve"> </w:t>
      </w:r>
      <w:r w:rsidRPr="00CA530B">
        <w:t>haber</w:t>
      </w:r>
      <w:r>
        <w:t xml:space="preserve"> </w:t>
      </w:r>
      <w:r w:rsidRPr="00CA530B">
        <w:t>ingerido</w:t>
      </w:r>
      <w:r>
        <w:t xml:space="preserve"> </w:t>
      </w:r>
      <w:r w:rsidRPr="00CA530B">
        <w:t>líquidos</w:t>
      </w:r>
      <w:r>
        <w:t xml:space="preserve"> </w:t>
      </w:r>
      <w:r w:rsidRPr="00CA530B">
        <w:t>calientes</w:t>
      </w:r>
      <w:r>
        <w:t xml:space="preserve"> </w:t>
      </w:r>
      <w:r w:rsidRPr="00CA530B">
        <w:t>ni</w:t>
      </w:r>
      <w:r>
        <w:t xml:space="preserve"> </w:t>
      </w:r>
      <w:r w:rsidRPr="00CA530B">
        <w:t>haber</w:t>
      </w:r>
      <w:r>
        <w:t xml:space="preserve"> </w:t>
      </w:r>
      <w:r w:rsidRPr="00CA530B">
        <w:t>fumado</w:t>
      </w:r>
      <w:r>
        <w:t xml:space="preserve"> </w:t>
      </w:r>
      <w:r w:rsidRPr="00CA530B">
        <w:t>15</w:t>
      </w:r>
      <w:r>
        <w:t xml:space="preserve"> </w:t>
      </w:r>
      <w:r w:rsidRPr="00CA530B">
        <w:t>min.</w:t>
      </w:r>
      <w:r>
        <w:t xml:space="preserve"> </w:t>
      </w:r>
      <w:r w:rsidRPr="00CA530B">
        <w:t>antes.</w:t>
      </w:r>
    </w:p>
    <w:p w:rsidR="00BC52A2" w:rsidRPr="00CA530B" w:rsidRDefault="00BC52A2" w:rsidP="00820A39">
      <w:pPr>
        <w:pStyle w:val="PrrafoNormal"/>
      </w:pPr>
      <w:r w:rsidRPr="00CA530B">
        <w:t>•</w:t>
      </w:r>
      <w:r>
        <w:t xml:space="preserve"> </w:t>
      </w:r>
      <w:r w:rsidRPr="00CA530B">
        <w:t xml:space="preserve"> Contraindicada</w:t>
      </w:r>
      <w:r>
        <w:t xml:space="preserve"> </w:t>
      </w:r>
      <w:r w:rsidRPr="00CA530B">
        <w:t>en:</w:t>
      </w:r>
    </w:p>
    <w:p w:rsidR="00BC52A2" w:rsidRDefault="00BC52A2" w:rsidP="00820A39">
      <w:pPr>
        <w:pStyle w:val="PrrafoNormal"/>
        <w:ind w:left="900"/>
      </w:pPr>
      <w:r>
        <w:t>a) Niñ</w:t>
      </w:r>
      <w:r w:rsidRPr="00CA530B">
        <w:t>os</w:t>
      </w:r>
      <w:r>
        <w:t>.</w:t>
      </w:r>
    </w:p>
    <w:p w:rsidR="00BC52A2" w:rsidRPr="00CA530B" w:rsidRDefault="00BC52A2" w:rsidP="00820A39">
      <w:pPr>
        <w:pStyle w:val="PrrafoNormal"/>
        <w:ind w:left="900"/>
      </w:pPr>
      <w:r>
        <w:t xml:space="preserve">b) </w:t>
      </w:r>
      <w:r w:rsidRPr="00CA530B">
        <w:t>Pacientes</w:t>
      </w:r>
      <w:r>
        <w:t xml:space="preserve"> </w:t>
      </w:r>
      <w:r w:rsidRPr="00CA530B">
        <w:t>inconscientes</w:t>
      </w:r>
      <w:r>
        <w:t>.</w:t>
      </w:r>
    </w:p>
    <w:p w:rsidR="00BC52A2" w:rsidRPr="00CA530B" w:rsidRDefault="00BC52A2" w:rsidP="00820A39">
      <w:pPr>
        <w:pStyle w:val="PrrafoNormal"/>
        <w:ind w:left="900"/>
      </w:pPr>
      <w:r>
        <w:t>c)</w:t>
      </w:r>
      <w:r w:rsidRPr="00CA530B">
        <w:t xml:space="preserve"> Pacientes</w:t>
      </w:r>
      <w:r>
        <w:t xml:space="preserve"> </w:t>
      </w:r>
      <w:r w:rsidRPr="00CA530B">
        <w:t>agitados</w:t>
      </w:r>
      <w:r>
        <w:t>.</w:t>
      </w:r>
    </w:p>
    <w:p w:rsidR="00BC52A2" w:rsidRPr="00CA530B" w:rsidRDefault="00BC52A2" w:rsidP="00820A39">
      <w:pPr>
        <w:pStyle w:val="PrrafoNormal"/>
        <w:ind w:left="900"/>
      </w:pPr>
      <w:r>
        <w:t>d)</w:t>
      </w:r>
      <w:r w:rsidRPr="00CA530B">
        <w:t xml:space="preserve"> Pacientes</w:t>
      </w:r>
      <w:r>
        <w:t xml:space="preserve"> </w:t>
      </w:r>
      <w:r w:rsidRPr="00CA530B">
        <w:t>intubados</w:t>
      </w:r>
      <w:r>
        <w:t>.</w:t>
      </w:r>
    </w:p>
    <w:p w:rsidR="00BC52A2" w:rsidRPr="00CA530B" w:rsidRDefault="00BC52A2" w:rsidP="00820A39">
      <w:pPr>
        <w:pStyle w:val="PrrafoNormal"/>
        <w:ind w:left="900"/>
      </w:pPr>
      <w:r>
        <w:t xml:space="preserve">e) </w:t>
      </w:r>
      <w:r w:rsidRPr="00CA530B">
        <w:t>Pacientes</w:t>
      </w:r>
      <w:r>
        <w:t xml:space="preserve"> </w:t>
      </w:r>
      <w:r w:rsidRPr="00CA530B">
        <w:t>con</w:t>
      </w:r>
      <w:r>
        <w:t xml:space="preserve"> </w:t>
      </w:r>
      <w:r w:rsidRPr="00CA530B">
        <w:t>cirugía</w:t>
      </w:r>
      <w:r>
        <w:t xml:space="preserve"> </w:t>
      </w:r>
      <w:r w:rsidRPr="00CA530B">
        <w:t>o</w:t>
      </w:r>
      <w:r>
        <w:t xml:space="preserve"> </w:t>
      </w:r>
      <w:r w:rsidRPr="00CA530B">
        <w:t>infección</w:t>
      </w:r>
      <w:r>
        <w:t xml:space="preserve"> d</w:t>
      </w:r>
      <w:r w:rsidRPr="00CA530B">
        <w:t>e</w:t>
      </w:r>
      <w:r>
        <w:t xml:space="preserve"> </w:t>
      </w:r>
      <w:r w:rsidRPr="00CA530B">
        <w:t>boca</w:t>
      </w:r>
      <w:r>
        <w:t>.</w:t>
      </w:r>
    </w:p>
    <w:p w:rsidR="00BC52A2" w:rsidRPr="00724586" w:rsidRDefault="00BC52A2" w:rsidP="00820A39">
      <w:pPr>
        <w:pStyle w:val="Ttulo7"/>
      </w:pPr>
      <w:r w:rsidRPr="00724586">
        <w:t>Axila</w:t>
      </w:r>
      <w:r>
        <w:t xml:space="preserve"> </w:t>
      </w:r>
      <w:r w:rsidRPr="00B9522C">
        <w:t>/</w:t>
      </w:r>
      <w:r>
        <w:t xml:space="preserve"> </w:t>
      </w:r>
      <w:r w:rsidRPr="00724586">
        <w:t>ingle</w:t>
      </w:r>
    </w:p>
    <w:p w:rsidR="00BC52A2" w:rsidRPr="00EC3630" w:rsidRDefault="00BC52A2" w:rsidP="00820A39">
      <w:pPr>
        <w:pStyle w:val="PrrafoNormal"/>
      </w:pPr>
      <w:r w:rsidRPr="00EC3630">
        <w:t>• 5</w:t>
      </w:r>
      <w:r>
        <w:t xml:space="preserve"> </w:t>
      </w:r>
      <w:r w:rsidRPr="00EC3630">
        <w:t>min.</w:t>
      </w:r>
    </w:p>
    <w:p w:rsidR="00BC52A2" w:rsidRPr="00621F09" w:rsidRDefault="00BC52A2" w:rsidP="00820A39">
      <w:pPr>
        <w:pStyle w:val="PrrafoNormal"/>
        <w:rPr>
          <w:u w:val="single"/>
        </w:rPr>
      </w:pPr>
      <w:r w:rsidRPr="00EC3630">
        <w:t>• Zona</w:t>
      </w:r>
      <w:r>
        <w:t xml:space="preserve"> </w:t>
      </w:r>
      <w:r w:rsidRPr="00EC3630">
        <w:t>muy</w:t>
      </w:r>
      <w:r>
        <w:t xml:space="preserve"> </w:t>
      </w:r>
      <w:r w:rsidRPr="00EC3630">
        <w:t>seca</w:t>
      </w:r>
      <w:r>
        <w:t xml:space="preserve"> </w:t>
      </w:r>
      <w:r w:rsidRPr="00EC3630">
        <w:t>(no</w:t>
      </w:r>
      <w:r>
        <w:t xml:space="preserve"> </w:t>
      </w:r>
      <w:r w:rsidRPr="00F94098">
        <w:t>frotar</w:t>
      </w:r>
      <w:r w:rsidRPr="00EC3630">
        <w:t>)</w:t>
      </w:r>
      <w:r>
        <w:t xml:space="preserve">. </w:t>
      </w:r>
    </w:p>
    <w:p w:rsidR="00BC52A2" w:rsidRPr="00EC3630" w:rsidRDefault="00BC52A2" w:rsidP="00820A39">
      <w:pPr>
        <w:pStyle w:val="PrrafoNormal"/>
      </w:pPr>
      <w:r w:rsidRPr="00EC3630">
        <w:t>• Bien</w:t>
      </w:r>
      <w:r>
        <w:t xml:space="preserve"> </w:t>
      </w:r>
      <w:r w:rsidRPr="00EC3630">
        <w:t>sujeto</w:t>
      </w:r>
      <w:r>
        <w:t xml:space="preserve"> </w:t>
      </w:r>
      <w:r w:rsidRPr="00EC3630">
        <w:t>y</w:t>
      </w:r>
      <w:r>
        <w:t xml:space="preserve"> </w:t>
      </w:r>
      <w:r w:rsidRPr="00EC3630">
        <w:t>colocado,</w:t>
      </w:r>
      <w:r>
        <w:t xml:space="preserve"> </w:t>
      </w:r>
      <w:r w:rsidRPr="00EC3630">
        <w:t>asegurando</w:t>
      </w:r>
      <w:r>
        <w:t xml:space="preserve"> </w:t>
      </w:r>
      <w:r w:rsidRPr="00EC3630">
        <w:t>el</w:t>
      </w:r>
      <w:r>
        <w:t xml:space="preserve"> </w:t>
      </w:r>
      <w:r w:rsidRPr="00EC3630">
        <w:t>contacto</w:t>
      </w:r>
      <w:r>
        <w:t xml:space="preserve"> </w:t>
      </w:r>
      <w:r w:rsidRPr="00EC3630">
        <w:t>con</w:t>
      </w:r>
      <w:r>
        <w:t xml:space="preserve"> </w:t>
      </w:r>
      <w:r w:rsidRPr="00EC3630">
        <w:t>la</w:t>
      </w:r>
      <w:r>
        <w:t xml:space="preserve"> </w:t>
      </w:r>
      <w:r w:rsidRPr="00EC3630">
        <w:t>piel</w:t>
      </w:r>
      <w:r>
        <w:t>.</w:t>
      </w:r>
    </w:p>
    <w:p w:rsidR="00BC52A2" w:rsidRDefault="00BC52A2" w:rsidP="00820A39">
      <w:pPr>
        <w:pStyle w:val="PrrafoNormal"/>
      </w:pPr>
      <w:r w:rsidRPr="00EC3630">
        <w:t>• Posición</w:t>
      </w:r>
      <w:r>
        <w:t xml:space="preserve"> </w:t>
      </w:r>
      <w:r w:rsidRPr="00EC3630">
        <w:t>cómoda</w:t>
      </w:r>
      <w:r>
        <w:t xml:space="preserve"> </w:t>
      </w:r>
      <w:r w:rsidRPr="00EC3630">
        <w:t>(sentado</w:t>
      </w:r>
      <w:r>
        <w:t xml:space="preserve"> </w:t>
      </w:r>
      <w:r w:rsidRPr="00EC3630">
        <w:t>o</w:t>
      </w:r>
      <w:r>
        <w:t xml:space="preserve"> </w:t>
      </w:r>
      <w:r w:rsidRPr="00EC3630">
        <w:t>tumbado)</w:t>
      </w:r>
      <w:r>
        <w:t>.</w:t>
      </w:r>
    </w:p>
    <w:p w:rsidR="00BC52A2" w:rsidRPr="00724586" w:rsidRDefault="00BC52A2" w:rsidP="00820A39">
      <w:pPr>
        <w:pStyle w:val="Ttulo7"/>
      </w:pPr>
      <w:r w:rsidRPr="00724586">
        <w:t>Recto</w:t>
      </w:r>
    </w:p>
    <w:p w:rsidR="00BC52A2" w:rsidRPr="00EC3630" w:rsidRDefault="00BC52A2" w:rsidP="00820A39">
      <w:pPr>
        <w:pStyle w:val="PrrafoNormal"/>
      </w:pPr>
      <w:r w:rsidRPr="00EC3630">
        <w:t>•  1 – 2 min..</w:t>
      </w:r>
    </w:p>
    <w:p w:rsidR="00BC52A2" w:rsidRPr="00EC3630" w:rsidRDefault="00BC52A2" w:rsidP="00820A39">
      <w:pPr>
        <w:pStyle w:val="PrrafoNormal"/>
      </w:pPr>
      <w:r w:rsidRPr="00EC3630">
        <w:lastRenderedPageBreak/>
        <w:t>•  Termómetro rectal</w:t>
      </w:r>
      <w:r>
        <w:t>.</w:t>
      </w:r>
    </w:p>
    <w:p w:rsidR="00BC52A2" w:rsidRPr="00EC3630" w:rsidRDefault="00BC52A2" w:rsidP="00820A39">
      <w:pPr>
        <w:pStyle w:val="PrrafoNormal"/>
      </w:pPr>
      <w:r w:rsidRPr="00EC3630">
        <w:t>•  Proporcionar intimidad</w:t>
      </w:r>
      <w:r>
        <w:t>.</w:t>
      </w:r>
    </w:p>
    <w:p w:rsidR="00BC52A2" w:rsidRPr="00EC3630" w:rsidRDefault="00BC52A2" w:rsidP="00820A39">
      <w:pPr>
        <w:pStyle w:val="PrrafoNormal"/>
      </w:pPr>
      <w:r w:rsidRPr="00EC3630">
        <w:t>•  Posición adecuada: </w:t>
      </w:r>
    </w:p>
    <w:p w:rsidR="00BC52A2" w:rsidRPr="00EC3630" w:rsidRDefault="00BC52A2" w:rsidP="00820A39">
      <w:pPr>
        <w:pStyle w:val="PrrafoNormal"/>
        <w:ind w:left="720"/>
      </w:pPr>
      <w:r>
        <w:t>a)</w:t>
      </w:r>
      <w:r w:rsidRPr="00EC3630">
        <w:t xml:space="preserve"> Adultos: D</w:t>
      </w:r>
      <w:r>
        <w:t>ecúbito</w:t>
      </w:r>
      <w:r w:rsidRPr="00EC3630">
        <w:t> Lateral </w:t>
      </w:r>
    </w:p>
    <w:p w:rsidR="00BC52A2" w:rsidRPr="00EC3630" w:rsidRDefault="00BC52A2" w:rsidP="00820A39">
      <w:pPr>
        <w:pStyle w:val="PrrafoNormal"/>
        <w:ind w:left="720"/>
      </w:pPr>
      <w:r>
        <w:t>b)  Niñ</w:t>
      </w:r>
      <w:r w:rsidRPr="00EC3630">
        <w:t>os: D</w:t>
      </w:r>
      <w:r>
        <w:t xml:space="preserve">ecúbito </w:t>
      </w:r>
      <w:r w:rsidRPr="00EC3630">
        <w:t>Supino con piernas flexionadas por el abdomen </w:t>
      </w:r>
    </w:p>
    <w:p w:rsidR="00BC52A2" w:rsidRPr="00EC3630" w:rsidRDefault="00BC52A2" w:rsidP="009E081D">
      <w:pPr>
        <w:pStyle w:val="PrrafoNormal"/>
      </w:pPr>
      <w:r w:rsidRPr="00EC3630">
        <w:t>•</w:t>
      </w:r>
      <w:r>
        <w:t>  Indicada en niñ</w:t>
      </w:r>
      <w:r w:rsidRPr="00EC3630">
        <w:t>os </w:t>
      </w:r>
    </w:p>
    <w:p w:rsidR="00BC52A2" w:rsidRDefault="00BC52A2" w:rsidP="009E081D">
      <w:pPr>
        <w:pStyle w:val="PrrafoNormal"/>
      </w:pPr>
      <w:r w:rsidRPr="00EC3630">
        <w:t>•Contraindicada</w:t>
      </w:r>
      <w:r>
        <w:t xml:space="preserve"> </w:t>
      </w:r>
      <w:r w:rsidRPr="00EC3630">
        <w:t>si</w:t>
      </w:r>
      <w:r>
        <w:t xml:space="preserve"> </w:t>
      </w:r>
      <w:r w:rsidRPr="00EC3630">
        <w:t>hay</w:t>
      </w:r>
      <w:r>
        <w:t xml:space="preserve"> </w:t>
      </w:r>
      <w:r w:rsidRPr="00EC3630">
        <w:t>problemas</w:t>
      </w:r>
      <w:r>
        <w:t xml:space="preserve"> </w:t>
      </w:r>
      <w:r w:rsidRPr="00EC3630">
        <w:t>rectales</w:t>
      </w:r>
      <w:r>
        <w:t xml:space="preserve"> </w:t>
      </w:r>
      <w:r w:rsidRPr="00EC3630">
        <w:t>(intervenciones,</w:t>
      </w:r>
      <w:r>
        <w:t xml:space="preserve"> hemorroides, estreñ</w:t>
      </w:r>
      <w:r w:rsidRPr="00EC3630">
        <w:t>imie</w:t>
      </w:r>
      <w:r>
        <w:t>n</w:t>
      </w:r>
      <w:r w:rsidRPr="00EC3630">
        <w:t>to...)</w:t>
      </w:r>
    </w:p>
    <w:p w:rsidR="00BC52A2" w:rsidRDefault="00BC52A2" w:rsidP="009E081D">
      <w:pPr>
        <w:pStyle w:val="PrrafoNormal"/>
      </w:pPr>
      <w:r w:rsidRPr="00EC3630">
        <w:t>•</w:t>
      </w:r>
      <w:r>
        <w:t xml:space="preserve"> </w:t>
      </w:r>
      <w:r w:rsidRPr="00EC3630">
        <w:t>Si se ha administrado enema o supositorio se debe esperar 15 min.</w:t>
      </w:r>
    </w:p>
    <w:p w:rsidR="00BC52A2" w:rsidRDefault="00B215CF" w:rsidP="00820A39">
      <w:pPr>
        <w:pStyle w:val="Ttulo7"/>
      </w:pPr>
      <w:r>
        <w:rPr>
          <w:noProof/>
          <w:lang w:val="es-ES"/>
        </w:rPr>
        <w:drawing>
          <wp:anchor distT="0" distB="0" distL="114300" distR="114300" simplePos="0" relativeHeight="251662336" behindDoc="0" locked="0" layoutInCell="1" allowOverlap="1">
            <wp:simplePos x="0" y="0"/>
            <wp:positionH relativeFrom="column">
              <wp:posOffset>4112895</wp:posOffset>
            </wp:positionH>
            <wp:positionV relativeFrom="paragraph">
              <wp:posOffset>10795</wp:posOffset>
            </wp:positionV>
            <wp:extent cx="1828800" cy="1409700"/>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clrChange>
                        <a:clrFrom>
                          <a:srgbClr val="284A63"/>
                        </a:clrFrom>
                        <a:clrTo>
                          <a:srgbClr val="284A63">
                            <a:alpha val="0"/>
                          </a:srgbClr>
                        </a:clrTo>
                      </a:clrChange>
                      <a:grayscl/>
                      <a:extLst>
                        <a:ext uri="{28A0092B-C50C-407E-A947-70E740481C1C}">
                          <a14:useLocalDpi xmlns:a14="http://schemas.microsoft.com/office/drawing/2010/main" val="0"/>
                        </a:ext>
                      </a:extLst>
                    </a:blip>
                    <a:srcRect l="23622" t="12355" r="13228" b="36850"/>
                    <a:stretch>
                      <a:fillRect/>
                    </a:stretch>
                  </pic:blipFill>
                  <pic:spPr bwMode="auto">
                    <a:xfrm>
                      <a:off x="0" y="0"/>
                      <a:ext cx="1828800" cy="1409700"/>
                    </a:xfrm>
                    <a:prstGeom prst="rect">
                      <a:avLst/>
                    </a:prstGeom>
                    <a:noFill/>
                  </pic:spPr>
                </pic:pic>
              </a:graphicData>
            </a:graphic>
            <wp14:sizeRelH relativeFrom="page">
              <wp14:pctWidth>0</wp14:pctWidth>
            </wp14:sizeRelH>
            <wp14:sizeRelV relativeFrom="page">
              <wp14:pctHeight>0</wp14:pctHeight>
            </wp14:sizeRelV>
          </wp:anchor>
        </w:drawing>
      </w:r>
      <w:r w:rsidR="00BC52A2">
        <w:t>Timpánica</w:t>
      </w:r>
    </w:p>
    <w:p w:rsidR="00BC52A2" w:rsidRPr="00EC7857" w:rsidRDefault="00BC52A2" w:rsidP="00820A39">
      <w:pPr>
        <w:pStyle w:val="PrrafoNormal"/>
      </w:pPr>
      <w:r w:rsidRPr="00EC7857">
        <w:t>Este método permite obtener una temperatura similar a la temperatura central del organismo. En la actualidad se utiliza con muchísima frecuencia y sobre todo en servicios de urgencias</w:t>
      </w:r>
      <w:r>
        <w:t>.</w:t>
      </w:r>
      <w:r w:rsidRPr="00EC7857">
        <w:tab/>
      </w:r>
    </w:p>
    <w:p w:rsidR="00BC52A2" w:rsidRPr="00EC7857" w:rsidRDefault="00BC52A2" w:rsidP="00820A39">
      <w:pPr>
        <w:pStyle w:val="Ttulo6"/>
      </w:pPr>
      <w:bookmarkStart w:id="109" w:name="_Toc210111209"/>
      <w:r w:rsidRPr="00EC7857">
        <w:t>Técnica:</w:t>
      </w:r>
      <w:bookmarkEnd w:id="109"/>
      <w:r w:rsidRPr="00EC7857">
        <w:t> </w:t>
      </w:r>
    </w:p>
    <w:p w:rsidR="00BC52A2" w:rsidRPr="00EC3630" w:rsidRDefault="00BC52A2" w:rsidP="009E081D">
      <w:pPr>
        <w:pStyle w:val="VIETAS"/>
        <w:ind w:left="1080"/>
      </w:pPr>
      <w:r w:rsidRPr="00EC3630">
        <w:t xml:space="preserve"> Seleccionar zona </w:t>
      </w:r>
    </w:p>
    <w:p w:rsidR="00BC52A2" w:rsidRPr="00EC3630" w:rsidRDefault="00BC52A2" w:rsidP="009E081D">
      <w:pPr>
        <w:pStyle w:val="VIETAS"/>
        <w:ind w:left="1080"/>
      </w:pPr>
      <w:r w:rsidRPr="00EC3630">
        <w:t xml:space="preserve"> Explicar maniobras </w:t>
      </w:r>
    </w:p>
    <w:p w:rsidR="00BC52A2" w:rsidRPr="00EC3630" w:rsidRDefault="00BC52A2" w:rsidP="009E081D">
      <w:pPr>
        <w:pStyle w:val="VIETAS"/>
        <w:ind w:left="1080"/>
      </w:pPr>
      <w:r w:rsidRPr="00EC3630">
        <w:t xml:space="preserve"> Comprobar que la columna de </w:t>
      </w:r>
      <w:r>
        <w:t>mercurio esté por debajo de 35 º</w:t>
      </w:r>
      <w:r w:rsidRPr="00EC3630">
        <w:t>C </w:t>
      </w:r>
    </w:p>
    <w:p w:rsidR="00BC52A2" w:rsidRPr="00EC3630" w:rsidRDefault="00BC52A2" w:rsidP="009E081D">
      <w:pPr>
        <w:pStyle w:val="VIETAS"/>
        <w:ind w:left="1080"/>
      </w:pPr>
      <w:r w:rsidRPr="00EC3630">
        <w:t xml:space="preserve"> Colocación del termómetro </w:t>
      </w:r>
    </w:p>
    <w:p w:rsidR="00BC52A2" w:rsidRPr="009E081D" w:rsidRDefault="00BC52A2" w:rsidP="009E081D">
      <w:pPr>
        <w:pStyle w:val="VIETAS"/>
        <w:ind w:left="1080"/>
      </w:pPr>
      <w:r w:rsidRPr="00EC3630">
        <w:t xml:space="preserve"> Lectura de temperatura </w:t>
      </w:r>
    </w:p>
    <w:p w:rsidR="00BC52A2" w:rsidRPr="00EC3630" w:rsidRDefault="00BC52A2" w:rsidP="009E081D">
      <w:pPr>
        <w:pStyle w:val="VIETAS"/>
        <w:ind w:left="1080"/>
      </w:pPr>
      <w:r w:rsidRPr="00EC3630">
        <w:t xml:space="preserve"> Bajar columna de m</w:t>
      </w:r>
      <w:r>
        <w:t>ercurio a nivel inferior de 35 º</w:t>
      </w:r>
      <w:r w:rsidRPr="00EC3630">
        <w:t>C </w:t>
      </w:r>
    </w:p>
    <w:p w:rsidR="00BC52A2" w:rsidRPr="00EC3630" w:rsidRDefault="00BC52A2" w:rsidP="009E081D">
      <w:pPr>
        <w:pStyle w:val="VIETAS"/>
        <w:ind w:left="1080"/>
      </w:pPr>
      <w:r w:rsidRPr="00EC3630">
        <w:t xml:space="preserve"> Limpieza del termómetro </w:t>
      </w:r>
    </w:p>
    <w:p w:rsidR="00BC52A2" w:rsidRDefault="00BC52A2" w:rsidP="009E081D">
      <w:pPr>
        <w:pStyle w:val="VIETAS"/>
        <w:ind w:left="1080"/>
      </w:pPr>
      <w:r w:rsidRPr="00EC3630">
        <w:t xml:space="preserve"> Colocación en un recipiente con solución antiséptica </w:t>
      </w:r>
    </w:p>
    <w:p w:rsidR="00BC52A2" w:rsidRDefault="00BC52A2" w:rsidP="009E081D">
      <w:pPr>
        <w:pStyle w:val="VIETAS"/>
        <w:numPr>
          <w:ilvl w:val="0"/>
          <w:numId w:val="0"/>
        </w:numPr>
        <w:ind w:left="796"/>
      </w:pPr>
    </w:p>
    <w:p w:rsidR="00BC52A2" w:rsidRPr="00EC7857" w:rsidRDefault="00BC52A2" w:rsidP="00820A39">
      <w:pPr>
        <w:pStyle w:val="PrrafoNormal"/>
      </w:pPr>
      <w:r w:rsidRPr="00417A90">
        <w:rPr>
          <w:b/>
          <w:sz w:val="28"/>
          <w:szCs w:val="28"/>
        </w:rPr>
        <w:t>Nota:</w:t>
      </w:r>
      <w:r w:rsidRPr="00EC7857">
        <w:t xml:space="preserve"> </w:t>
      </w:r>
      <w:r>
        <w:t>E</w:t>
      </w:r>
      <w:r w:rsidRPr="00EC7857">
        <w:t>n la actualidad</w:t>
      </w:r>
      <w:r>
        <w:t>,</w:t>
      </w:r>
      <w:r w:rsidRPr="00EC7857">
        <w:t xml:space="preserve"> </w:t>
      </w:r>
      <w:r>
        <w:t>e</w:t>
      </w:r>
      <w:r w:rsidRPr="00417A90">
        <w:t>l uso</w:t>
      </w:r>
      <w:r>
        <w:t xml:space="preserve"> </w:t>
      </w:r>
      <w:r w:rsidRPr="00417A90">
        <w:t>de</w:t>
      </w:r>
      <w:r>
        <w:t xml:space="preserve">l </w:t>
      </w:r>
      <w:r w:rsidRPr="00EC7857">
        <w:t xml:space="preserve"> </w:t>
      </w:r>
      <w:r>
        <w:t>termómetro</w:t>
      </w:r>
      <w:r w:rsidRPr="00EC7857">
        <w:t xml:space="preserve"> d</w:t>
      </w:r>
      <w:r>
        <w:t>e mercurio esta  obsoleto,</w:t>
      </w:r>
      <w:r w:rsidRPr="00EC7857">
        <w:t xml:space="preserve"> sujeto a una normativa Europea, que regula su retirada del mercado.</w:t>
      </w:r>
    </w:p>
    <w:p w:rsidR="00BC52A2" w:rsidRPr="003F16C8" w:rsidRDefault="00BC52A2" w:rsidP="00820A39">
      <w:pPr>
        <w:pStyle w:val="Ttulo5"/>
        <w:rPr>
          <w:color w:val="393939"/>
        </w:rPr>
      </w:pPr>
      <w:bookmarkStart w:id="110" w:name="_Toc210111210"/>
      <w:r w:rsidRPr="004F5235">
        <w:t>Tensión arterial</w:t>
      </w:r>
      <w:bookmarkEnd w:id="110"/>
    </w:p>
    <w:p w:rsidR="00BC52A2" w:rsidRPr="00690972" w:rsidRDefault="00BC52A2" w:rsidP="00820A39">
      <w:pPr>
        <w:pStyle w:val="PrrafoNormal"/>
      </w:pPr>
      <w:r>
        <w:t>Es la p</w:t>
      </w:r>
      <w:r w:rsidRPr="00690972">
        <w:t xml:space="preserve">resión que ejerce la sangre sobre la pared de las arterias. </w:t>
      </w:r>
    </w:p>
    <w:p w:rsidR="00BC52A2" w:rsidRPr="00690972" w:rsidRDefault="00B215CF" w:rsidP="00820A39">
      <w:pPr>
        <w:pStyle w:val="PrrafoNormal"/>
      </w:pPr>
      <w:r>
        <w:rPr>
          <w:noProof/>
          <w:lang w:val="es-ES"/>
        </w:rPr>
        <w:drawing>
          <wp:anchor distT="0" distB="0" distL="114300" distR="114300" simplePos="0" relativeHeight="251661312" behindDoc="1" locked="0" layoutInCell="1" allowOverlap="1">
            <wp:simplePos x="0" y="0"/>
            <wp:positionH relativeFrom="column">
              <wp:posOffset>4343400</wp:posOffset>
            </wp:positionH>
            <wp:positionV relativeFrom="paragraph">
              <wp:posOffset>40640</wp:posOffset>
            </wp:positionV>
            <wp:extent cx="1659255" cy="1318895"/>
            <wp:effectExtent l="0" t="0" r="0" b="0"/>
            <wp:wrapSquare wrapText="bothSides"/>
            <wp:docPr id="40" name="BLOGGER_PHOTO_ID_5165850037012757346" descr="http://bp0.blogger.com/_1PLeMXMVSK0/R7DJPSMVe2I/AAAAAAAAAAk/OvGI3RbisWM/s320/images[1].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GGER_PHOTO_ID_5165850037012757346" descr="http://bp0.blogger.com/_1PLeMXMVSK0/R7DJPSMVe2I/AAAAAAAAAAk/OvGI3RbisWM/s320/images[1].jpg">
                      <a:hlinkClick r:id="rId43"/>
                    </pic:cNvPr>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1659255" cy="1318895"/>
                    </a:xfrm>
                    <a:prstGeom prst="rect">
                      <a:avLst/>
                    </a:prstGeom>
                    <a:noFill/>
                  </pic:spPr>
                </pic:pic>
              </a:graphicData>
            </a:graphic>
            <wp14:sizeRelH relativeFrom="page">
              <wp14:pctWidth>0</wp14:pctWidth>
            </wp14:sizeRelH>
            <wp14:sizeRelV relativeFrom="page">
              <wp14:pctHeight>0</wp14:pctHeight>
            </wp14:sizeRelV>
          </wp:anchor>
        </w:drawing>
      </w:r>
      <w:r w:rsidR="00BC52A2" w:rsidRPr="00690972">
        <w:t xml:space="preserve">Depende de: </w:t>
      </w:r>
    </w:p>
    <w:p w:rsidR="00BC52A2" w:rsidRPr="00F75246" w:rsidRDefault="00BC52A2" w:rsidP="00820A39">
      <w:pPr>
        <w:numPr>
          <w:ilvl w:val="1"/>
          <w:numId w:val="25"/>
        </w:numPr>
        <w:jc w:val="both"/>
        <w:rPr>
          <w:rFonts w:ascii="Arial" w:hAnsi="Arial" w:cs="Arial"/>
          <w:color w:val="393939"/>
          <w:sz w:val="22"/>
          <w:szCs w:val="22"/>
        </w:rPr>
      </w:pPr>
      <w:r w:rsidRPr="00F75246">
        <w:rPr>
          <w:rFonts w:ascii="Arial" w:hAnsi="Arial" w:cs="Arial"/>
          <w:color w:val="393939"/>
          <w:sz w:val="22"/>
          <w:szCs w:val="22"/>
        </w:rPr>
        <w:t>Fuerza del latido</w:t>
      </w:r>
    </w:p>
    <w:p w:rsidR="00BC52A2" w:rsidRPr="00F75246" w:rsidRDefault="00BC52A2" w:rsidP="00820A39">
      <w:pPr>
        <w:numPr>
          <w:ilvl w:val="1"/>
          <w:numId w:val="25"/>
        </w:numPr>
        <w:jc w:val="both"/>
        <w:rPr>
          <w:rFonts w:ascii="Arial" w:hAnsi="Arial" w:cs="Arial"/>
          <w:color w:val="393939"/>
          <w:sz w:val="22"/>
          <w:szCs w:val="22"/>
        </w:rPr>
      </w:pPr>
      <w:r w:rsidRPr="00F75246">
        <w:rPr>
          <w:rFonts w:ascii="Arial" w:hAnsi="Arial" w:cs="Arial"/>
          <w:color w:val="393939"/>
          <w:sz w:val="22"/>
          <w:szCs w:val="22"/>
        </w:rPr>
        <w:t>Resistencia al paso de la sangre por las arterias periféricas</w:t>
      </w:r>
    </w:p>
    <w:p w:rsidR="00BC52A2" w:rsidRPr="00F75246" w:rsidRDefault="00BC52A2" w:rsidP="00820A39">
      <w:pPr>
        <w:numPr>
          <w:ilvl w:val="1"/>
          <w:numId w:val="25"/>
        </w:numPr>
        <w:jc w:val="both"/>
        <w:rPr>
          <w:rFonts w:ascii="Arial" w:hAnsi="Arial" w:cs="Arial"/>
          <w:color w:val="393939"/>
          <w:sz w:val="22"/>
          <w:szCs w:val="22"/>
        </w:rPr>
      </w:pPr>
      <w:r w:rsidRPr="00F75246">
        <w:rPr>
          <w:rFonts w:ascii="Arial" w:hAnsi="Arial" w:cs="Arial"/>
          <w:color w:val="393939"/>
          <w:sz w:val="22"/>
          <w:szCs w:val="22"/>
        </w:rPr>
        <w:t>Elasticidad de las arterias</w:t>
      </w:r>
    </w:p>
    <w:p w:rsidR="00BC52A2" w:rsidRPr="00F75246" w:rsidRDefault="00BC52A2" w:rsidP="00820A39">
      <w:pPr>
        <w:numPr>
          <w:ilvl w:val="1"/>
          <w:numId w:val="25"/>
        </w:numPr>
        <w:jc w:val="both"/>
        <w:rPr>
          <w:rFonts w:ascii="Arial" w:hAnsi="Arial" w:cs="Arial"/>
          <w:color w:val="393939"/>
          <w:sz w:val="22"/>
          <w:szCs w:val="22"/>
        </w:rPr>
      </w:pPr>
      <w:r w:rsidRPr="00F75246">
        <w:rPr>
          <w:rFonts w:ascii="Arial" w:hAnsi="Arial" w:cs="Arial"/>
          <w:color w:val="393939"/>
          <w:sz w:val="22"/>
          <w:szCs w:val="22"/>
        </w:rPr>
        <w:t>Cantidad total de sangre circulante.</w:t>
      </w:r>
    </w:p>
    <w:p w:rsidR="00BC52A2" w:rsidRPr="004F32BB" w:rsidRDefault="00BC52A2" w:rsidP="00820A39">
      <w:pPr>
        <w:pStyle w:val="PrrafoNormal"/>
        <w:rPr>
          <w:lang w:val="nb-NO"/>
        </w:rPr>
      </w:pPr>
      <w:r w:rsidRPr="004F32BB">
        <w:rPr>
          <w:lang w:val="nb-NO"/>
        </w:rPr>
        <w:lastRenderedPageBreak/>
        <w:t xml:space="preserve">Se mide en mm. Hg. </w:t>
      </w:r>
    </w:p>
    <w:p w:rsidR="00BC52A2" w:rsidRPr="00690972" w:rsidRDefault="00BC52A2" w:rsidP="00820A39">
      <w:pPr>
        <w:pStyle w:val="PrrafoNormal"/>
      </w:pPr>
      <w:r w:rsidRPr="00690972">
        <w:t xml:space="preserve">El punto máximo del ciclo se llama PRESION SISTÓLICA </w:t>
      </w:r>
    </w:p>
    <w:p w:rsidR="00BC52A2" w:rsidRPr="00690972" w:rsidRDefault="00BC52A2" w:rsidP="00820A39">
      <w:pPr>
        <w:pStyle w:val="PrrafoNormal"/>
      </w:pPr>
      <w:r w:rsidRPr="00690972">
        <w:t xml:space="preserve">El punto más bajo del ciclo se llama PRESION DIASTOLICA </w:t>
      </w:r>
    </w:p>
    <w:p w:rsidR="00BC52A2" w:rsidRPr="00690972" w:rsidRDefault="00BC52A2" w:rsidP="00820A39">
      <w:pPr>
        <w:pStyle w:val="PrrafoNormal"/>
      </w:pPr>
      <w:r>
        <w:t>S</w:t>
      </w:r>
      <w:r w:rsidRPr="00690972">
        <w:t xml:space="preserve">e considera NORMOTENSION si la presión sistólica está por debajo de </w:t>
      </w:r>
      <w:smartTag w:uri="urn:schemas-microsoft-com:office:smarttags" w:element="metricconverter">
        <w:smartTagPr>
          <w:attr w:name="ProductID" w:val="140 mm"/>
        </w:smartTagPr>
        <w:r w:rsidRPr="00690972">
          <w:t>140 mm</w:t>
        </w:r>
      </w:smartTag>
      <w:r w:rsidRPr="00690972">
        <w:t xml:space="preserve">. Hg. y la tensión diastólica por debajo de </w:t>
      </w:r>
      <w:smartTag w:uri="urn:schemas-microsoft-com:office:smarttags" w:element="metricconverter">
        <w:smartTagPr>
          <w:attr w:name="ProductID" w:val="90 mm"/>
        </w:smartTagPr>
        <w:r w:rsidRPr="00690972">
          <w:t>90 mm</w:t>
        </w:r>
      </w:smartTag>
      <w:r w:rsidRPr="00690972">
        <w:t xml:space="preserve">. Hg. </w:t>
      </w:r>
    </w:p>
    <w:p w:rsidR="00BC52A2" w:rsidRPr="004F5235" w:rsidRDefault="00BC52A2" w:rsidP="00820A39">
      <w:pPr>
        <w:pStyle w:val="Ttulo6"/>
      </w:pPr>
      <w:bookmarkStart w:id="111" w:name="_Toc210111211"/>
      <w:r w:rsidRPr="004F5235">
        <w:t>Técn</w:t>
      </w:r>
      <w:r>
        <w:t>ica</w:t>
      </w:r>
      <w:bookmarkEnd w:id="111"/>
    </w:p>
    <w:p w:rsidR="00BC52A2" w:rsidRPr="00F75246" w:rsidRDefault="00BC52A2" w:rsidP="00D06C99">
      <w:pPr>
        <w:pStyle w:val="VIETAS"/>
        <w:tabs>
          <w:tab w:val="num" w:pos="1080"/>
        </w:tabs>
        <w:ind w:hanging="360"/>
      </w:pPr>
      <w:r w:rsidRPr="00F75246">
        <w:t>Hay que tener en cuenta a la hora de colocar el manguito que quede por encima de la arteria y quede ajustado al brazo pero no muy apretado (dejando un dedo en medio).</w:t>
      </w:r>
    </w:p>
    <w:p w:rsidR="00BC52A2" w:rsidRPr="00F75246" w:rsidRDefault="00BC52A2" w:rsidP="00D06C99">
      <w:pPr>
        <w:pStyle w:val="VIETAS"/>
        <w:tabs>
          <w:tab w:val="num" w:pos="1080"/>
        </w:tabs>
        <w:ind w:hanging="360"/>
      </w:pPr>
      <w:r w:rsidRPr="00F75246">
        <w:t>Explicar la maniobra </w:t>
      </w:r>
    </w:p>
    <w:p w:rsidR="00BC52A2" w:rsidRPr="00F75246" w:rsidRDefault="00BC52A2" w:rsidP="00D06C99">
      <w:pPr>
        <w:pStyle w:val="VIETAS"/>
        <w:tabs>
          <w:tab w:val="num" w:pos="1080"/>
        </w:tabs>
        <w:ind w:hanging="360"/>
      </w:pPr>
      <w:r w:rsidRPr="00F75246">
        <w:t>Paciente en reposo 15 min. antes de tomar la tensión </w:t>
      </w:r>
    </w:p>
    <w:p w:rsidR="00BC52A2" w:rsidRPr="00F75246" w:rsidRDefault="00BC52A2" w:rsidP="00D06C99">
      <w:pPr>
        <w:pStyle w:val="VIETAS"/>
        <w:tabs>
          <w:tab w:val="num" w:pos="1080"/>
        </w:tabs>
        <w:ind w:hanging="360"/>
      </w:pPr>
      <w:r w:rsidRPr="00F75246">
        <w:t>Colocar el brazo del paciente extendido y apoyado libre de ropa </w:t>
      </w:r>
    </w:p>
    <w:p w:rsidR="00BC52A2" w:rsidRPr="00F75246" w:rsidRDefault="00BC52A2" w:rsidP="00D06C99">
      <w:pPr>
        <w:pStyle w:val="VIETAS"/>
        <w:tabs>
          <w:tab w:val="num" w:pos="1080"/>
        </w:tabs>
        <w:ind w:hanging="360"/>
      </w:pPr>
      <w:r w:rsidRPr="00F75246">
        <w:t>Situar</w:t>
      </w:r>
      <w:r>
        <w:t xml:space="preserve"> </w:t>
      </w:r>
      <w:r w:rsidRPr="00F75246">
        <w:t>el</w:t>
      </w:r>
      <w:r>
        <w:t xml:space="preserve"> </w:t>
      </w:r>
      <w:r w:rsidRPr="00F75246">
        <w:t>manguito</w:t>
      </w:r>
      <w:r>
        <w:t xml:space="preserve"> </w:t>
      </w:r>
      <w:r w:rsidRPr="00F75246">
        <w:t>(esfingomanómetro)</w:t>
      </w:r>
      <w:r>
        <w:t xml:space="preserve"> </w:t>
      </w:r>
      <w:r w:rsidRPr="00F75246">
        <w:t>alrededor</w:t>
      </w:r>
      <w:r>
        <w:t xml:space="preserve"> </w:t>
      </w:r>
      <w:r w:rsidRPr="00F75246">
        <w:t>del</w:t>
      </w:r>
      <w:r>
        <w:t xml:space="preserve"> </w:t>
      </w:r>
      <w:r w:rsidRPr="00F75246">
        <w:t>brazo</w:t>
      </w:r>
      <w:r>
        <w:t xml:space="preserve"> </w:t>
      </w:r>
      <w:r w:rsidRPr="00F75246">
        <w:t>2</w:t>
      </w:r>
      <w:r>
        <w:t xml:space="preserve"> </w:t>
      </w:r>
      <w:r w:rsidRPr="00F75246">
        <w:t>o</w:t>
      </w:r>
      <w:r>
        <w:t xml:space="preserve"> </w:t>
      </w:r>
      <w:smartTag w:uri="urn:schemas-microsoft-com:office:smarttags" w:element="metricconverter">
        <w:smartTagPr>
          <w:attr w:name="ProductID" w:val="3 cm"/>
        </w:smartTagPr>
        <w:r w:rsidRPr="00F75246">
          <w:t>3</w:t>
        </w:r>
        <w:r>
          <w:t xml:space="preserve"> </w:t>
        </w:r>
        <w:r w:rsidRPr="00F75246">
          <w:t>cm</w:t>
        </w:r>
      </w:smartTag>
      <w:r w:rsidRPr="00F75246">
        <w:t>.</w:t>
      </w:r>
      <w:r>
        <w:t xml:space="preserve"> p</w:t>
      </w:r>
      <w:r w:rsidRPr="00F75246">
        <w:t>or</w:t>
      </w:r>
      <w:r>
        <w:t xml:space="preserve"> </w:t>
      </w:r>
      <w:r w:rsidRPr="00F75246">
        <w:t>encima</w:t>
      </w:r>
      <w:r>
        <w:t xml:space="preserve"> </w:t>
      </w:r>
      <w:r w:rsidRPr="00F75246">
        <w:t>de</w:t>
      </w:r>
      <w:r>
        <w:t xml:space="preserve"> </w:t>
      </w:r>
      <w:r w:rsidRPr="00F75246">
        <w:t>la</w:t>
      </w:r>
      <w:r>
        <w:t xml:space="preserve"> </w:t>
      </w:r>
      <w:r w:rsidRPr="00F75246">
        <w:t>flexura</w:t>
      </w:r>
      <w:r>
        <w:t xml:space="preserve"> </w:t>
      </w:r>
      <w:r w:rsidRPr="00F75246">
        <w:t>del</w:t>
      </w:r>
      <w:r>
        <w:t xml:space="preserve"> </w:t>
      </w:r>
      <w:r w:rsidRPr="00F75246">
        <w:t>codo.</w:t>
      </w:r>
    </w:p>
    <w:p w:rsidR="00BC52A2" w:rsidRPr="00F75246" w:rsidRDefault="00B215CF" w:rsidP="00D06C99">
      <w:pPr>
        <w:pStyle w:val="VIETAS"/>
        <w:tabs>
          <w:tab w:val="num" w:pos="1080"/>
        </w:tabs>
        <w:ind w:hanging="360"/>
      </w:pPr>
      <w:r>
        <w:rPr>
          <w:noProof/>
          <w:lang w:val="es-ES"/>
        </w:rPr>
        <w:drawing>
          <wp:anchor distT="0" distB="0" distL="114300" distR="114300" simplePos="0" relativeHeight="251667456" behindDoc="0" locked="0" layoutInCell="1" allowOverlap="1">
            <wp:simplePos x="0" y="0"/>
            <wp:positionH relativeFrom="column">
              <wp:posOffset>4377690</wp:posOffset>
            </wp:positionH>
            <wp:positionV relativeFrom="paragraph">
              <wp:posOffset>100330</wp:posOffset>
            </wp:positionV>
            <wp:extent cx="1555750" cy="1266825"/>
            <wp:effectExtent l="0" t="0" r="6350" b="9525"/>
            <wp:wrapSquare wrapText="bothSides"/>
            <wp:docPr id="41" name="Imagen 41" descr="http://www.bio2000.net/images/riester/fonend_dupl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io2000.net/images/riester/fonend_duplex.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55750" cy="1266825"/>
                    </a:xfrm>
                    <a:prstGeom prst="rect">
                      <a:avLst/>
                    </a:prstGeom>
                    <a:noFill/>
                  </pic:spPr>
                </pic:pic>
              </a:graphicData>
            </a:graphic>
            <wp14:sizeRelH relativeFrom="page">
              <wp14:pctWidth>0</wp14:pctWidth>
            </wp14:sizeRelH>
            <wp14:sizeRelV relativeFrom="page">
              <wp14:pctHeight>0</wp14:pctHeight>
            </wp14:sizeRelV>
          </wp:anchor>
        </w:drawing>
      </w:r>
      <w:r w:rsidR="00BC52A2" w:rsidRPr="00F75246">
        <w:t>El</w:t>
      </w:r>
      <w:r w:rsidR="00BC52A2">
        <w:t xml:space="preserve"> </w:t>
      </w:r>
      <w:r w:rsidR="00BC52A2" w:rsidRPr="00F75246">
        <w:t>manguito</w:t>
      </w:r>
      <w:r w:rsidR="00BC52A2">
        <w:t xml:space="preserve"> </w:t>
      </w:r>
      <w:r w:rsidR="00BC52A2" w:rsidRPr="00F75246">
        <w:t>se</w:t>
      </w:r>
      <w:r w:rsidR="00BC52A2">
        <w:t xml:space="preserve"> </w:t>
      </w:r>
      <w:r w:rsidR="00BC52A2" w:rsidRPr="00F75246">
        <w:t>situará</w:t>
      </w:r>
      <w:r w:rsidR="00BC52A2">
        <w:t xml:space="preserve"> </w:t>
      </w:r>
      <w:r w:rsidR="00BC52A2" w:rsidRPr="00F75246">
        <w:t>a la altura del corazón </w:t>
      </w:r>
    </w:p>
    <w:p w:rsidR="00BC52A2" w:rsidRPr="00F75246" w:rsidRDefault="00BC52A2" w:rsidP="00D06C99">
      <w:pPr>
        <w:pStyle w:val="VIETAS"/>
        <w:tabs>
          <w:tab w:val="num" w:pos="1080"/>
        </w:tabs>
        <w:ind w:hanging="360"/>
      </w:pPr>
      <w:r w:rsidRPr="00F75246">
        <w:t>Localización</w:t>
      </w:r>
      <w:r>
        <w:t xml:space="preserve"> </w:t>
      </w:r>
      <w:r w:rsidRPr="00F75246">
        <w:t>por</w:t>
      </w:r>
      <w:r>
        <w:t xml:space="preserve"> </w:t>
      </w:r>
      <w:r w:rsidRPr="00F75246">
        <w:t>palpación</w:t>
      </w:r>
      <w:r>
        <w:t xml:space="preserve"> </w:t>
      </w:r>
      <w:r w:rsidRPr="00F75246">
        <w:t>del</w:t>
      </w:r>
      <w:r>
        <w:t xml:space="preserve"> </w:t>
      </w:r>
      <w:r w:rsidRPr="00F75246">
        <w:t>latido</w:t>
      </w:r>
      <w:r>
        <w:t xml:space="preserve"> </w:t>
      </w:r>
      <w:r w:rsidRPr="00F75246">
        <w:t>de</w:t>
      </w:r>
      <w:r>
        <w:t xml:space="preserve"> </w:t>
      </w:r>
      <w:r w:rsidRPr="00F75246">
        <w:t>la</w:t>
      </w:r>
      <w:r>
        <w:t xml:space="preserve"> </w:t>
      </w:r>
      <w:r w:rsidRPr="00F75246">
        <w:t>arteria</w:t>
      </w:r>
      <w:r>
        <w:t xml:space="preserve"> </w:t>
      </w:r>
      <w:r w:rsidRPr="00F75246">
        <w:t>braquial</w:t>
      </w:r>
      <w:r>
        <w:t xml:space="preserve"> </w:t>
      </w:r>
      <w:r w:rsidRPr="00F75246">
        <w:t>y</w:t>
      </w:r>
      <w:r>
        <w:t xml:space="preserve"> </w:t>
      </w:r>
      <w:r w:rsidRPr="00F75246">
        <w:t>situamos</w:t>
      </w:r>
      <w:r>
        <w:t xml:space="preserve"> </w:t>
      </w:r>
      <w:r w:rsidRPr="00F75246">
        <w:t>la</w:t>
      </w:r>
      <w:r>
        <w:t xml:space="preserve"> </w:t>
      </w:r>
      <w:r w:rsidRPr="00F75246">
        <w:t>membrana</w:t>
      </w:r>
      <w:r>
        <w:t xml:space="preserve"> </w:t>
      </w:r>
      <w:r w:rsidRPr="00F75246">
        <w:t>del</w:t>
      </w:r>
      <w:r>
        <w:t xml:space="preserve"> </w:t>
      </w:r>
      <w:r w:rsidRPr="00F75246">
        <w:t>fonendoscopio</w:t>
      </w:r>
      <w:r>
        <w:t xml:space="preserve"> </w:t>
      </w:r>
      <w:r w:rsidRPr="00F75246">
        <w:t>sobre</w:t>
      </w:r>
      <w:r>
        <w:t xml:space="preserve"> </w:t>
      </w:r>
      <w:r w:rsidRPr="00F75246">
        <w:t>dicho</w:t>
      </w:r>
      <w:r>
        <w:t xml:space="preserve"> </w:t>
      </w:r>
      <w:r w:rsidRPr="00F75246">
        <w:t>punto</w:t>
      </w:r>
    </w:p>
    <w:p w:rsidR="00BC52A2" w:rsidRPr="00F75246" w:rsidRDefault="00BC52A2" w:rsidP="00D06C99">
      <w:pPr>
        <w:pStyle w:val="VIETAS"/>
        <w:tabs>
          <w:tab w:val="num" w:pos="1080"/>
        </w:tabs>
        <w:ind w:hanging="360"/>
      </w:pPr>
      <w:r w:rsidRPr="00F75246">
        <w:rPr>
          <w:b/>
          <w:bCs/>
        </w:rPr>
        <w:t xml:space="preserve"> La presión sistólica: </w:t>
      </w:r>
      <w:r w:rsidRPr="00F75246">
        <w:t>se identifica al escuchar los 2 primeros latidos cardiacos  consecutivos.</w:t>
      </w:r>
    </w:p>
    <w:p w:rsidR="00BC52A2" w:rsidRDefault="00BC52A2" w:rsidP="00D06C99">
      <w:pPr>
        <w:pStyle w:val="VIETAS"/>
        <w:tabs>
          <w:tab w:val="num" w:pos="1080"/>
        </w:tabs>
        <w:ind w:hanging="360"/>
      </w:pPr>
      <w:r w:rsidRPr="00F75246">
        <w:rPr>
          <w:b/>
          <w:bCs/>
        </w:rPr>
        <w:t xml:space="preserve">La presión diastólica: </w:t>
      </w:r>
      <w:r w:rsidRPr="00F75246">
        <w:t>se identifica cuando dejamos de oír el latido cardiaco.</w:t>
      </w:r>
      <w:r w:rsidRPr="00F800B0">
        <w:t xml:space="preserve"> </w:t>
      </w:r>
    </w:p>
    <w:tbl>
      <w:tblPr>
        <w:tblStyle w:val="Tablaconcuadrcula"/>
        <w:tblW w:w="0" w:type="auto"/>
        <w:jc w:val="center"/>
        <w:tblInd w:w="284" w:type="dxa"/>
        <w:tblLook w:val="01E0" w:firstRow="1" w:lastRow="1" w:firstColumn="1" w:lastColumn="1" w:noHBand="0" w:noVBand="0"/>
      </w:tblPr>
      <w:tblGrid>
        <w:gridCol w:w="7024"/>
      </w:tblGrid>
      <w:tr w:rsidR="00BC52A2" w:rsidRPr="00F75246">
        <w:trPr>
          <w:jc w:val="center"/>
        </w:trPr>
        <w:tc>
          <w:tcPr>
            <w:tcW w:w="7024" w:type="dxa"/>
            <w:shd w:val="clear" w:color="auto" w:fill="E6E6E6"/>
          </w:tcPr>
          <w:p w:rsidR="00BC52A2" w:rsidRPr="00F75246" w:rsidRDefault="00BC52A2" w:rsidP="00820A39">
            <w:pPr>
              <w:pStyle w:val="PrrafoNormal"/>
              <w:ind w:left="0" w:right="0"/>
            </w:pPr>
            <w:r w:rsidRPr="00F75246">
              <w:rPr>
                <w:b/>
                <w:u w:val="single"/>
              </w:rPr>
              <w:t>RECUERDE</w:t>
            </w:r>
            <w:r w:rsidRPr="00F75246">
              <w:t xml:space="preserve"> En la grafica se registrara con flechas en verde.</w:t>
            </w:r>
          </w:p>
        </w:tc>
      </w:tr>
    </w:tbl>
    <w:p w:rsidR="00BC52A2" w:rsidRPr="009C13FB" w:rsidRDefault="00B215CF" w:rsidP="00820A39">
      <w:pPr>
        <w:pStyle w:val="PrrafoNormal"/>
      </w:pPr>
      <w:r>
        <w:rPr>
          <w:noProof/>
          <w:lang w:val="es-ES"/>
        </w:rPr>
        <w:drawing>
          <wp:anchor distT="0" distB="0" distL="114300" distR="114300" simplePos="0" relativeHeight="251665408" behindDoc="0" locked="0" layoutInCell="1" allowOverlap="1">
            <wp:simplePos x="0" y="0"/>
            <wp:positionH relativeFrom="column">
              <wp:posOffset>4686300</wp:posOffset>
            </wp:positionH>
            <wp:positionV relativeFrom="paragraph">
              <wp:posOffset>233045</wp:posOffset>
            </wp:positionV>
            <wp:extent cx="1323975" cy="2027555"/>
            <wp:effectExtent l="0" t="0" r="9525" b="0"/>
            <wp:wrapSquare wrapText="bothSides"/>
            <wp:docPr id="42" name="Imagen 4" descr="activ_planta.jpg (3058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ctiv_planta.jpg (30580 bytes)"/>
                    <pic:cNvPicPr>
                      <a:picLocks noChangeAspect="1" noChangeArrowheads="1"/>
                    </pic:cNvPicPr>
                  </pic:nvPicPr>
                  <pic:blipFill>
                    <a:blip r:embed="rId45">
                      <a:grayscl/>
                      <a:extLst>
                        <a:ext uri="{28A0092B-C50C-407E-A947-70E740481C1C}">
                          <a14:useLocalDpi xmlns:a14="http://schemas.microsoft.com/office/drawing/2010/main" val="0"/>
                        </a:ext>
                      </a:extLst>
                    </a:blip>
                    <a:srcRect/>
                    <a:stretch>
                      <a:fillRect/>
                    </a:stretch>
                  </pic:blipFill>
                  <pic:spPr bwMode="auto">
                    <a:xfrm>
                      <a:off x="0" y="0"/>
                      <a:ext cx="1323975" cy="2027555"/>
                    </a:xfrm>
                    <a:prstGeom prst="rect">
                      <a:avLst/>
                    </a:prstGeom>
                    <a:noFill/>
                  </pic:spPr>
                </pic:pic>
              </a:graphicData>
            </a:graphic>
            <wp14:sizeRelH relativeFrom="page">
              <wp14:pctWidth>0</wp14:pctWidth>
            </wp14:sizeRelH>
            <wp14:sizeRelV relativeFrom="page">
              <wp14:pctHeight>0</wp14:pctHeight>
            </wp14:sizeRelV>
          </wp:anchor>
        </w:drawing>
      </w:r>
      <w:r w:rsidR="00BC52A2" w:rsidRPr="009C13FB">
        <w:t xml:space="preserve">Cualquier cifra que supere los valores normales de presión arterial por encima de los valores normales se considera una </w:t>
      </w:r>
      <w:r w:rsidR="00BC52A2" w:rsidRPr="009C13FB">
        <w:rPr>
          <w:color w:val="FF0000"/>
        </w:rPr>
        <w:t>HIPERTENSION.</w:t>
      </w:r>
    </w:p>
    <w:p w:rsidR="00BC52A2" w:rsidRPr="009C13FB" w:rsidRDefault="00BC52A2" w:rsidP="00820A39">
      <w:pPr>
        <w:pStyle w:val="PrrafoNormal"/>
      </w:pPr>
      <w:r w:rsidRPr="009C13FB">
        <w:t xml:space="preserve"> Cualquier cifra que supere los valores normales de presión arterial por debajo de los valores normales se considera una </w:t>
      </w:r>
      <w:r w:rsidRPr="009C13FB">
        <w:rPr>
          <w:color w:val="FF0000"/>
        </w:rPr>
        <w:t>HIPOTENSION</w:t>
      </w:r>
      <w:r w:rsidRPr="009C13FB">
        <w:t>.</w:t>
      </w:r>
    </w:p>
    <w:p w:rsidR="00BC52A2" w:rsidRPr="00417A90" w:rsidRDefault="00BC52A2" w:rsidP="00820A39">
      <w:pPr>
        <w:pStyle w:val="Textoindependiente"/>
        <w:ind w:firstLine="708"/>
      </w:pPr>
      <w:r>
        <w:t> </w:t>
      </w:r>
    </w:p>
    <w:p w:rsidR="00BC52A2" w:rsidRDefault="00BC52A2" w:rsidP="00820A39">
      <w:pPr>
        <w:pStyle w:val="Ttulo6"/>
      </w:pPr>
      <w:bookmarkStart w:id="112" w:name="_Toc210111212"/>
      <w:r w:rsidRPr="00853EF9">
        <w:t>Factores que predisponen a la tensión alta</w:t>
      </w:r>
      <w:bookmarkEnd w:id="112"/>
    </w:p>
    <w:p w:rsidR="00BC52A2" w:rsidRPr="00690972" w:rsidRDefault="00BC52A2" w:rsidP="00820A39">
      <w:pPr>
        <w:pStyle w:val="PrrafoNormal"/>
      </w:pPr>
      <w:r w:rsidRPr="00690972">
        <w:t>•  Edad</w:t>
      </w:r>
    </w:p>
    <w:p w:rsidR="00BC52A2" w:rsidRPr="00690972" w:rsidRDefault="00BC52A2" w:rsidP="00820A39">
      <w:pPr>
        <w:pStyle w:val="PrrafoNormal"/>
      </w:pPr>
      <w:r w:rsidRPr="00690972">
        <w:t>•  Sexo</w:t>
      </w:r>
    </w:p>
    <w:p w:rsidR="00BC52A2" w:rsidRPr="00690972" w:rsidRDefault="00BC52A2" w:rsidP="00820A39">
      <w:pPr>
        <w:pStyle w:val="PrrafoNormal"/>
      </w:pPr>
      <w:r w:rsidRPr="00690972">
        <w:t>•  Raza</w:t>
      </w:r>
    </w:p>
    <w:p w:rsidR="00BC52A2" w:rsidRPr="00690972" w:rsidRDefault="00BC52A2" w:rsidP="00820A39">
      <w:pPr>
        <w:pStyle w:val="PrrafoNormal"/>
      </w:pPr>
      <w:r w:rsidRPr="00690972">
        <w:t>•  Consumo de sal, grasas, alcohol</w:t>
      </w:r>
    </w:p>
    <w:p w:rsidR="00BC52A2" w:rsidRPr="00690972" w:rsidRDefault="00BC52A2" w:rsidP="00820A39">
      <w:pPr>
        <w:pStyle w:val="PrrafoNormal"/>
      </w:pPr>
      <w:r w:rsidRPr="00690972">
        <w:t>•  Obesidad</w:t>
      </w:r>
    </w:p>
    <w:p w:rsidR="00BC52A2" w:rsidRPr="00690972" w:rsidRDefault="00BC52A2" w:rsidP="00820A39">
      <w:pPr>
        <w:pStyle w:val="PrrafoNormal"/>
      </w:pPr>
      <w:r w:rsidRPr="00690972">
        <w:t>•  Estrés</w:t>
      </w:r>
    </w:p>
    <w:p w:rsidR="00BC52A2" w:rsidRPr="00690972" w:rsidRDefault="00BC52A2" w:rsidP="00820A39">
      <w:pPr>
        <w:pStyle w:val="PrrafoNormal"/>
      </w:pPr>
      <w:r w:rsidRPr="00690972">
        <w:lastRenderedPageBreak/>
        <w:t>•  Ruido ambiental</w:t>
      </w:r>
    </w:p>
    <w:p w:rsidR="00BC52A2" w:rsidRPr="00690972" w:rsidRDefault="00BC52A2" w:rsidP="00820A39">
      <w:pPr>
        <w:pStyle w:val="PrrafoNormal"/>
      </w:pPr>
      <w:r w:rsidRPr="00690972">
        <w:t>•  Café</w:t>
      </w:r>
    </w:p>
    <w:p w:rsidR="00BC52A2" w:rsidRPr="00690972" w:rsidRDefault="00BC52A2" w:rsidP="00820A39">
      <w:pPr>
        <w:pStyle w:val="PrrafoNormal"/>
      </w:pPr>
      <w:r w:rsidRPr="00690972">
        <w:t>•  Tabaco</w:t>
      </w:r>
    </w:p>
    <w:p w:rsidR="00BC52A2" w:rsidRDefault="00BC52A2" w:rsidP="00820A39">
      <w:pPr>
        <w:rPr>
          <w:rFonts w:ascii="Times" w:hAnsi="Times" w:cs="Times"/>
          <w:sz w:val="21"/>
          <w:szCs w:val="21"/>
        </w:rPr>
      </w:pPr>
      <w:r>
        <w:rPr>
          <w:rFonts w:ascii="Times" w:hAnsi="Times" w:cs="Times"/>
          <w:i/>
          <w:iCs/>
          <w:sz w:val="21"/>
          <w:szCs w:val="21"/>
        </w:rPr>
        <w:t> </w:t>
      </w:r>
    </w:p>
    <w:tbl>
      <w:tblPr>
        <w:tblStyle w:val="Tablaconcuadrcula"/>
        <w:tblW w:w="0" w:type="auto"/>
        <w:tblInd w:w="284" w:type="dxa"/>
        <w:tblLook w:val="01E0" w:firstRow="1" w:lastRow="1" w:firstColumn="1" w:lastColumn="1" w:noHBand="0" w:noVBand="0"/>
      </w:tblPr>
      <w:tblGrid>
        <w:gridCol w:w="8436"/>
      </w:tblGrid>
      <w:tr w:rsidR="00BC52A2" w:rsidRPr="00F75246">
        <w:trPr>
          <w:trHeight w:val="2053"/>
        </w:trPr>
        <w:tc>
          <w:tcPr>
            <w:tcW w:w="8436" w:type="dxa"/>
            <w:shd w:val="clear" w:color="auto" w:fill="E6E6E6"/>
          </w:tcPr>
          <w:p w:rsidR="00BC52A2" w:rsidRPr="00F75246" w:rsidRDefault="00BC52A2" w:rsidP="00820A39">
            <w:pPr>
              <w:pStyle w:val="PrrafoNormal"/>
              <w:ind w:left="0" w:right="0"/>
              <w:rPr>
                <w:b/>
                <w:u w:val="single"/>
              </w:rPr>
            </w:pPr>
            <w:r w:rsidRPr="00F75246">
              <w:rPr>
                <w:b/>
                <w:u w:val="single"/>
              </w:rPr>
              <w:t>ACLARACION IMPORTANTE</w:t>
            </w:r>
          </w:p>
          <w:p w:rsidR="00BC52A2" w:rsidRPr="00F75246" w:rsidRDefault="00BC52A2" w:rsidP="00820A39">
            <w:pPr>
              <w:pStyle w:val="PrrafoNormal"/>
              <w:ind w:left="0" w:right="0"/>
            </w:pPr>
            <w:r w:rsidRPr="00F75246">
              <w:t>Las cifras normales de las constantes vitales son las que se han citado anteriormente</w:t>
            </w:r>
            <w:r>
              <w:t>. S</w:t>
            </w:r>
            <w:r w:rsidRPr="00F75246">
              <w:t>in embargo tendremos que tener en cuenta que estas cifras pueden variar su “normalidad” en muchas personas, por diferentes motivos</w:t>
            </w:r>
            <w:r>
              <w:t>, c</w:t>
            </w:r>
            <w:r w:rsidRPr="00F75246">
              <w:t>omo bien se aclara en el apartado de la tensión arterial.</w:t>
            </w:r>
          </w:p>
        </w:tc>
      </w:tr>
    </w:tbl>
    <w:p w:rsidR="00BC52A2" w:rsidRPr="00E7022D" w:rsidRDefault="00BC52A2" w:rsidP="00820A39">
      <w:pPr>
        <w:pStyle w:val="Ttulo2"/>
      </w:pPr>
      <w:bookmarkStart w:id="113" w:name="_Toc210111213"/>
      <w:r w:rsidRPr="00E7022D">
        <w:t>El balance</w:t>
      </w:r>
      <w:r>
        <w:t xml:space="preserve"> </w:t>
      </w:r>
      <w:r w:rsidRPr="00F94098">
        <w:t>Ingesta/eliminación</w:t>
      </w:r>
      <w:bookmarkEnd w:id="113"/>
    </w:p>
    <w:p w:rsidR="00BC52A2" w:rsidRDefault="00BC52A2" w:rsidP="00820A39">
      <w:pPr>
        <w:pStyle w:val="PrrafoNormal"/>
        <w:ind w:left="0"/>
      </w:pPr>
      <w:r>
        <w:t>En condiciones normales el cuerpo humano elimina un volumen de líquido que oscila entre 2300 y 2600ml, que está relacionado con las cantidades de líquidos que se ingieren, de modo que se mantiene una relación de equilibrio.</w:t>
      </w:r>
    </w:p>
    <w:p w:rsidR="00BC52A2" w:rsidRPr="00E7022D" w:rsidRDefault="00BC52A2" w:rsidP="00820A39">
      <w:pPr>
        <w:pStyle w:val="PrrafoNormal"/>
        <w:ind w:left="0"/>
        <w:rPr>
          <w:rFonts w:cs="Arial"/>
          <w:color w:val="000000"/>
        </w:rPr>
      </w:pPr>
      <w:r w:rsidRPr="00E7022D">
        <w:rPr>
          <w:rFonts w:cs="Arial"/>
          <w:color w:val="000000"/>
        </w:rPr>
        <w:t xml:space="preserve"> El </w:t>
      </w:r>
      <w:r w:rsidRPr="00E7022D">
        <w:rPr>
          <w:rFonts w:cs="Arial"/>
          <w:i/>
          <w:iCs/>
          <w:color w:val="000000"/>
        </w:rPr>
        <w:t>balance</w:t>
      </w:r>
      <w:r w:rsidRPr="00E7022D">
        <w:rPr>
          <w:rFonts w:cs="Arial"/>
          <w:color w:val="000000"/>
        </w:rPr>
        <w:t xml:space="preserve"> es el resultado de la diferencia entre las salidas de líquidos del organismo y la entra</w:t>
      </w:r>
      <w:r>
        <w:rPr>
          <w:rFonts w:cs="Arial"/>
          <w:color w:val="000000"/>
        </w:rPr>
        <w:t xml:space="preserve">da  de los </w:t>
      </w:r>
      <w:r w:rsidRPr="00E7022D">
        <w:rPr>
          <w:rFonts w:cs="Arial"/>
          <w:color w:val="000000"/>
        </w:rPr>
        <w:t>líquidos en el organismo, normalmente durante 24 horas.</w:t>
      </w:r>
    </w:p>
    <w:p w:rsidR="00BC52A2" w:rsidRPr="00E7022D" w:rsidRDefault="00BC52A2" w:rsidP="00820A39">
      <w:pPr>
        <w:pStyle w:val="PrrafoNormal"/>
        <w:ind w:left="0"/>
        <w:rPr>
          <w:rFonts w:cs="Arial"/>
          <w:color w:val="000000"/>
        </w:rPr>
      </w:pPr>
      <w:r w:rsidRPr="00E7022D">
        <w:rPr>
          <w:rFonts w:cs="Arial"/>
          <w:color w:val="000000"/>
        </w:rPr>
        <w:t xml:space="preserve">En las </w:t>
      </w:r>
      <w:r w:rsidRPr="00E7022D">
        <w:rPr>
          <w:rFonts w:cs="Arial"/>
          <w:b/>
          <w:color w:val="000000"/>
        </w:rPr>
        <w:t>entradas incluiremos</w:t>
      </w:r>
      <w:r w:rsidRPr="00E7022D">
        <w:rPr>
          <w:rFonts w:cs="Arial"/>
          <w:color w:val="000000"/>
        </w:rPr>
        <w:t xml:space="preserve"> todos los líquidos y alimentos ingeridos y además todos los líquidos que se han administrado por vía venosa al paciente:-Sueros -Plasma-Sangre - Medicación con líquidos considerables.-Plaquetas</w:t>
      </w:r>
    </w:p>
    <w:p w:rsidR="00BC52A2" w:rsidRDefault="00BC52A2" w:rsidP="00820A39">
      <w:pPr>
        <w:pStyle w:val="PrrafoNormal"/>
        <w:ind w:left="0"/>
        <w:rPr>
          <w:rFonts w:cs="Arial"/>
          <w:color w:val="000000"/>
        </w:rPr>
      </w:pPr>
      <w:r w:rsidRPr="00E7022D">
        <w:rPr>
          <w:rFonts w:cs="Arial"/>
          <w:color w:val="000000"/>
        </w:rPr>
        <w:t xml:space="preserve">En </w:t>
      </w:r>
      <w:r w:rsidRPr="00E7022D">
        <w:rPr>
          <w:rFonts w:cs="Arial"/>
          <w:b/>
          <w:color w:val="000000"/>
        </w:rPr>
        <w:t>salidas incluiremos:</w:t>
      </w:r>
      <w:r w:rsidRPr="00E7022D">
        <w:rPr>
          <w:rFonts w:cs="Arial"/>
          <w:color w:val="000000"/>
        </w:rPr>
        <w:t>-Diuresis. -Hemorragias-Deposiciones. - Perdidas insensibles (sudor).-Vómitos. - Contenido gástrico y drenajes.</w:t>
      </w:r>
    </w:p>
    <w:p w:rsidR="00BC52A2" w:rsidRPr="00377B11" w:rsidRDefault="00BC52A2" w:rsidP="00820A39">
      <w:pPr>
        <w:pStyle w:val="Ttulo3"/>
        <w:rPr>
          <w:kern w:val="36"/>
        </w:rPr>
      </w:pPr>
      <w:bookmarkStart w:id="114" w:name="_Toc210111214"/>
      <w:r w:rsidRPr="00377B11">
        <w:rPr>
          <w:kern w:val="36"/>
        </w:rPr>
        <w:t>Eliminación</w:t>
      </w:r>
      <w:bookmarkEnd w:id="114"/>
    </w:p>
    <w:p w:rsidR="00BC52A2" w:rsidRPr="00377B11" w:rsidRDefault="00BC52A2" w:rsidP="00820A39">
      <w:pPr>
        <w:pStyle w:val="PrrafoNormal"/>
      </w:pPr>
      <w:r w:rsidRPr="00377B11">
        <w:t xml:space="preserve">Existen varios sistemas de eliminación: </w:t>
      </w:r>
    </w:p>
    <w:p w:rsidR="00BC52A2" w:rsidRPr="00377B11" w:rsidRDefault="00BC52A2" w:rsidP="00820A39">
      <w:pPr>
        <w:pStyle w:val="PrrafoNormal"/>
        <w:numPr>
          <w:ilvl w:val="0"/>
          <w:numId w:val="43"/>
        </w:numPr>
      </w:pPr>
      <w:r w:rsidRPr="00377B11">
        <w:rPr>
          <w:b/>
          <w:bCs/>
        </w:rPr>
        <w:t>Pulmones</w:t>
      </w:r>
      <w:r w:rsidRPr="00377B11">
        <w:t>: eliminan CO</w:t>
      </w:r>
      <w:r w:rsidRPr="00377B11">
        <w:rPr>
          <w:vertAlign w:val="subscript"/>
        </w:rPr>
        <w:t>2</w:t>
      </w:r>
      <w:r w:rsidRPr="00377B11">
        <w:t xml:space="preserve">, vapor de agua, secreciones mucosas </w:t>
      </w:r>
    </w:p>
    <w:p w:rsidR="00BC52A2" w:rsidRPr="00377B11" w:rsidRDefault="00BC52A2" w:rsidP="00820A39">
      <w:pPr>
        <w:pStyle w:val="PrrafoNormal"/>
        <w:numPr>
          <w:ilvl w:val="0"/>
          <w:numId w:val="43"/>
        </w:numPr>
      </w:pPr>
      <w:r w:rsidRPr="00377B11">
        <w:rPr>
          <w:b/>
          <w:bCs/>
        </w:rPr>
        <w:t>Piel</w:t>
      </w:r>
      <w:r w:rsidRPr="00377B11">
        <w:t xml:space="preserve">: elimina toxinas mediante la sudoración. La cantidad media de sudoración en 24 es de 700 ml a 900 ml y esta cantidad aumenta con la fiebre y el ejercicio. </w:t>
      </w:r>
    </w:p>
    <w:p w:rsidR="00BC52A2" w:rsidRPr="00377B11" w:rsidRDefault="00BC52A2" w:rsidP="00820A39">
      <w:pPr>
        <w:pStyle w:val="PrrafoNormal"/>
        <w:numPr>
          <w:ilvl w:val="0"/>
          <w:numId w:val="43"/>
        </w:numPr>
      </w:pPr>
      <w:r w:rsidRPr="00377B11">
        <w:rPr>
          <w:b/>
          <w:bCs/>
        </w:rPr>
        <w:t>Intestino</w:t>
      </w:r>
      <w:r w:rsidRPr="00377B11">
        <w:t xml:space="preserve">: Varía según el paciente, pudiendo ir desde una vez a la semana a dos o tres veces al día. </w:t>
      </w:r>
      <w:r>
        <w:t>Tan normal es una vez cada tres días como tres veces en un día.</w:t>
      </w:r>
    </w:p>
    <w:p w:rsidR="00BC52A2" w:rsidRPr="00377B11" w:rsidRDefault="00BC52A2" w:rsidP="00820A39">
      <w:pPr>
        <w:pStyle w:val="PrrafoNormal"/>
        <w:numPr>
          <w:ilvl w:val="0"/>
          <w:numId w:val="43"/>
        </w:numPr>
      </w:pPr>
      <w:r w:rsidRPr="00377B11">
        <w:rPr>
          <w:b/>
          <w:bCs/>
        </w:rPr>
        <w:t>Riñones y vejiga</w:t>
      </w:r>
      <w:r w:rsidRPr="00377B11">
        <w:t xml:space="preserve">: secretan orina. Es el sistema principal para expulsar agua del cuerpo. La cantidad media de orina secretada por un adulto en 24 h es de 1500 ml (2/3 del líquido ingerido). </w:t>
      </w:r>
    </w:p>
    <w:p w:rsidR="00BC52A2" w:rsidRPr="00377B11" w:rsidRDefault="00BC52A2" w:rsidP="00820A39">
      <w:pPr>
        <w:pStyle w:val="PrrafoNormal"/>
        <w:numPr>
          <w:ilvl w:val="0"/>
          <w:numId w:val="43"/>
        </w:numPr>
      </w:pPr>
      <w:r w:rsidRPr="00377B11">
        <w:rPr>
          <w:b/>
          <w:bCs/>
        </w:rPr>
        <w:t>Vómitos</w:t>
      </w:r>
      <w:r w:rsidRPr="00377B11">
        <w:t>: otra manera de perder sustancias corporales. En condiciones normales no deben producirse.</w:t>
      </w:r>
    </w:p>
    <w:tbl>
      <w:tblPr>
        <w:tblStyle w:val="Tablaconcuadrcula"/>
        <w:tblW w:w="0" w:type="auto"/>
        <w:tblLook w:val="01E0" w:firstRow="1" w:lastRow="1" w:firstColumn="1" w:lastColumn="1" w:noHBand="0" w:noVBand="0"/>
      </w:tblPr>
      <w:tblGrid>
        <w:gridCol w:w="8644"/>
      </w:tblGrid>
      <w:tr w:rsidR="00BC52A2" w:rsidRPr="0036343B" w:rsidTr="00EF0F84">
        <w:trPr>
          <w:trHeight w:val="359"/>
        </w:trPr>
        <w:tc>
          <w:tcPr>
            <w:tcW w:w="8644" w:type="dxa"/>
            <w:shd w:val="clear" w:color="auto" w:fill="E6E6E6"/>
          </w:tcPr>
          <w:p w:rsidR="00BC52A2" w:rsidRPr="0036343B" w:rsidRDefault="00BC52A2" w:rsidP="00820A39">
            <w:pPr>
              <w:pStyle w:val="PrrafoNormal"/>
              <w:rPr>
                <w:b/>
                <w:u w:val="single"/>
              </w:rPr>
            </w:pPr>
            <w:r w:rsidRPr="0036343B">
              <w:rPr>
                <w:b/>
                <w:u w:val="single"/>
              </w:rPr>
              <w:lastRenderedPageBreak/>
              <w:t>RECUERDE.</w:t>
            </w:r>
          </w:p>
          <w:p w:rsidR="00BC52A2" w:rsidRPr="0036343B" w:rsidRDefault="00BC52A2" w:rsidP="00820A39">
            <w:pPr>
              <w:pStyle w:val="PrrafoNormal"/>
            </w:pPr>
            <w:r w:rsidRPr="0036343B">
              <w:t xml:space="preserve">Consideramos que un balance es negativo cuando el volumen de líquidos que </w:t>
            </w:r>
            <w:r w:rsidRPr="0036343B">
              <w:rPr>
                <w:b/>
              </w:rPr>
              <w:t>han salido del organismo es mayor que el volumen de líquidos que han</w:t>
            </w:r>
            <w:r w:rsidRPr="0036343B">
              <w:t xml:space="preserve"> entrado.</w:t>
            </w:r>
          </w:p>
          <w:p w:rsidR="00BC52A2" w:rsidRPr="0036343B" w:rsidRDefault="00BC52A2" w:rsidP="00820A39">
            <w:pPr>
              <w:pStyle w:val="PrrafoNormal"/>
            </w:pPr>
            <w:r w:rsidRPr="0036343B">
              <w:t>Consideramos que un balance es positivo cuando el volumen de líquidos que han entrado es mayor que el volumen de líquidos que han salido.</w:t>
            </w:r>
          </w:p>
        </w:tc>
      </w:tr>
    </w:tbl>
    <w:p w:rsidR="00BC52A2" w:rsidRDefault="00BC52A2" w:rsidP="00820A39">
      <w:pPr>
        <w:pStyle w:val="Ttulo3"/>
        <w:rPr>
          <w:rFonts w:ascii="Tahoma" w:hAnsi="Tahoma" w:cs="Tahoma"/>
          <w:sz w:val="16"/>
          <w:szCs w:val="16"/>
        </w:rPr>
      </w:pPr>
      <w:bookmarkStart w:id="115" w:name="_Toc210111215"/>
      <w:r w:rsidRPr="00265AB5">
        <w:t>C</w:t>
      </w:r>
      <w:r>
        <w:t>ó</w:t>
      </w:r>
      <w:r w:rsidRPr="00265AB5">
        <w:t>mo hacer un balance.</w:t>
      </w:r>
      <w:bookmarkEnd w:id="115"/>
      <w:r>
        <w:rPr>
          <w:rFonts w:ascii="Tahoma" w:hAnsi="Tahoma" w:cs="Tahoma"/>
          <w:sz w:val="16"/>
          <w:szCs w:val="16"/>
        </w:rPr>
        <w:t xml:space="preserve"> </w:t>
      </w:r>
    </w:p>
    <w:p w:rsidR="00BC52A2" w:rsidRPr="00265AB5" w:rsidRDefault="00BC52A2" w:rsidP="00820A39">
      <w:pPr>
        <w:pStyle w:val="PrrafoNormal"/>
      </w:pPr>
      <w:r w:rsidRPr="00265AB5">
        <w:t>Ejemplo:</w:t>
      </w:r>
    </w:p>
    <w:p w:rsidR="00BC52A2" w:rsidRDefault="00BC52A2" w:rsidP="00820A39">
      <w:pPr>
        <w:pStyle w:val="NormalWeb"/>
        <w:shd w:val="clear" w:color="auto" w:fill="FFFFFF"/>
        <w:ind w:left="2832" w:firstLine="708"/>
        <w:rPr>
          <w:rFonts w:ascii="Arial" w:hAnsi="Arial" w:cs="Arial"/>
          <w:b/>
          <w:color w:val="000000"/>
          <w:u w:val="single"/>
        </w:rPr>
      </w:pPr>
    </w:p>
    <w:p w:rsidR="00BC52A2" w:rsidRPr="004F32BB" w:rsidRDefault="00BC52A2" w:rsidP="00820A39">
      <w:pPr>
        <w:pStyle w:val="NormalWeb"/>
        <w:shd w:val="clear" w:color="auto" w:fill="FFFFFF"/>
        <w:ind w:left="2832" w:firstLine="708"/>
        <w:rPr>
          <w:rFonts w:ascii="Arial" w:hAnsi="Arial" w:cs="Arial"/>
          <w:b/>
          <w:color w:val="000000"/>
          <w:lang w:val="pt-PT"/>
        </w:rPr>
      </w:pPr>
      <w:r w:rsidRPr="004F32BB">
        <w:rPr>
          <w:rFonts w:ascii="Arial" w:hAnsi="Arial" w:cs="Arial"/>
          <w:b/>
          <w:color w:val="000000"/>
          <w:u w:val="single"/>
          <w:lang w:val="pt-PT"/>
        </w:rPr>
        <w:t>*ENTRADAS.</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 Dieta blanda 200+500 = 700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-Líquidos 150+250 = 400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-SG 5 % 600+610+1030 = 2.240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-Plasma 300+250 = 550 mml</w:t>
      </w:r>
    </w:p>
    <w:p w:rsidR="00BC52A2" w:rsidRPr="004F32BB" w:rsidRDefault="00BC52A2" w:rsidP="00820A39">
      <w:pPr>
        <w:pStyle w:val="NormalWeb"/>
        <w:shd w:val="clear" w:color="auto" w:fill="FFFFFF"/>
        <w:jc w:val="center"/>
        <w:rPr>
          <w:rFonts w:ascii="Arial" w:hAnsi="Arial" w:cs="Arial"/>
          <w:color w:val="000000"/>
          <w:lang w:val="pt-PT"/>
        </w:rPr>
      </w:pPr>
      <w:r w:rsidRPr="004F32BB">
        <w:rPr>
          <w:rFonts w:ascii="Arial" w:hAnsi="Arial" w:cs="Arial"/>
          <w:b/>
          <w:bCs/>
          <w:color w:val="000000"/>
          <w:lang w:val="pt-PT"/>
        </w:rPr>
        <w:t>*TOTAL DE ENTRADAS: 3.890 mml</w:t>
      </w:r>
    </w:p>
    <w:p w:rsidR="00BC52A2" w:rsidRPr="004F32BB" w:rsidRDefault="00BC52A2" w:rsidP="00820A39">
      <w:pPr>
        <w:pStyle w:val="NormalWeb"/>
        <w:shd w:val="clear" w:color="auto" w:fill="FFFFFF"/>
        <w:ind w:left="2832" w:firstLine="708"/>
        <w:rPr>
          <w:rFonts w:ascii="Arial" w:hAnsi="Arial" w:cs="Arial"/>
          <w:b/>
          <w:color w:val="000000"/>
          <w:u w:val="single"/>
          <w:lang w:val="pt-PT"/>
        </w:rPr>
      </w:pPr>
    </w:p>
    <w:p w:rsidR="00BC52A2" w:rsidRPr="004F32BB" w:rsidRDefault="00BC52A2" w:rsidP="00820A39">
      <w:pPr>
        <w:pStyle w:val="NormalWeb"/>
        <w:shd w:val="clear" w:color="auto" w:fill="FFFFFF"/>
        <w:ind w:left="2832" w:firstLine="708"/>
        <w:rPr>
          <w:rFonts w:ascii="Arial" w:hAnsi="Arial" w:cs="Arial"/>
          <w:b/>
          <w:color w:val="000000"/>
          <w:u w:val="single"/>
          <w:lang w:val="pt-PT"/>
        </w:rPr>
      </w:pPr>
    </w:p>
    <w:p w:rsidR="00BC52A2" w:rsidRPr="004F32BB" w:rsidRDefault="00BC52A2" w:rsidP="00820A39">
      <w:pPr>
        <w:pStyle w:val="NormalWeb"/>
        <w:shd w:val="clear" w:color="auto" w:fill="FFFFFF"/>
        <w:ind w:left="2832" w:firstLine="708"/>
        <w:rPr>
          <w:rFonts w:ascii="Arial" w:hAnsi="Arial" w:cs="Arial"/>
          <w:b/>
          <w:color w:val="000000"/>
          <w:u w:val="single"/>
          <w:lang w:val="pt-PT"/>
        </w:rPr>
      </w:pPr>
    </w:p>
    <w:p w:rsidR="00BC52A2" w:rsidRPr="004F32BB" w:rsidRDefault="00BC52A2" w:rsidP="00820A39">
      <w:pPr>
        <w:pStyle w:val="NormalWeb"/>
        <w:shd w:val="clear" w:color="auto" w:fill="FFFFFF"/>
        <w:ind w:left="2832" w:firstLine="708"/>
        <w:rPr>
          <w:rFonts w:ascii="Arial" w:hAnsi="Arial" w:cs="Arial"/>
          <w:b/>
          <w:color w:val="000000"/>
          <w:u w:val="single"/>
          <w:lang w:val="pt-PT"/>
        </w:rPr>
      </w:pPr>
    </w:p>
    <w:p w:rsidR="00BC52A2" w:rsidRPr="004F32BB" w:rsidRDefault="00BC52A2" w:rsidP="00820A39">
      <w:pPr>
        <w:pStyle w:val="NormalWeb"/>
        <w:shd w:val="clear" w:color="auto" w:fill="FFFFFF"/>
        <w:rPr>
          <w:rFonts w:ascii="Arial" w:hAnsi="Arial" w:cs="Arial"/>
          <w:b/>
          <w:color w:val="000000"/>
          <w:u w:val="single"/>
          <w:lang w:val="pt-PT"/>
        </w:rPr>
      </w:pPr>
    </w:p>
    <w:p w:rsidR="00BC52A2" w:rsidRPr="004F32BB" w:rsidRDefault="00BC52A2" w:rsidP="00820A39">
      <w:pPr>
        <w:pStyle w:val="NormalWeb"/>
        <w:shd w:val="clear" w:color="auto" w:fill="FFFFFF"/>
        <w:ind w:left="2832" w:firstLine="708"/>
        <w:rPr>
          <w:rFonts w:ascii="Arial" w:hAnsi="Arial" w:cs="Arial"/>
          <w:b/>
          <w:color w:val="000000"/>
          <w:lang w:val="pt-PT"/>
        </w:rPr>
      </w:pPr>
      <w:r w:rsidRPr="004F32BB">
        <w:rPr>
          <w:rFonts w:ascii="Arial" w:hAnsi="Arial" w:cs="Arial"/>
          <w:b/>
          <w:color w:val="000000"/>
          <w:u w:val="single"/>
          <w:lang w:val="pt-PT"/>
        </w:rPr>
        <w:t>*SALIDAS.</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-Diuresis 100+150+80+60+20+250+140+110+100+80+200+220+240+280+50+60+90+100+100+50+100+100+50+50 = 2.780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-Deposiciones 50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-Vómitos 200 mml</w:t>
      </w:r>
    </w:p>
    <w:p w:rsidR="00BC52A2" w:rsidRPr="004F32BB" w:rsidRDefault="00BC52A2" w:rsidP="00820A39">
      <w:pPr>
        <w:pStyle w:val="NormalWeb"/>
        <w:shd w:val="clear" w:color="auto" w:fill="FFFFFF"/>
        <w:jc w:val="center"/>
        <w:rPr>
          <w:rFonts w:ascii="Tahoma" w:hAnsi="Tahoma" w:cs="Tahoma"/>
          <w:color w:val="000000"/>
          <w:sz w:val="16"/>
          <w:szCs w:val="16"/>
          <w:lang w:val="pt-PT"/>
        </w:rPr>
      </w:pPr>
      <w:r w:rsidRPr="004F32BB">
        <w:rPr>
          <w:rFonts w:ascii="Tahoma" w:hAnsi="Tahoma" w:cs="Tahoma"/>
          <w:color w:val="000000"/>
          <w:sz w:val="16"/>
          <w:szCs w:val="16"/>
          <w:lang w:val="pt-PT"/>
        </w:rPr>
        <w:t>-SNG 250+300 = 550 mml</w:t>
      </w:r>
    </w:p>
    <w:p w:rsidR="00BC52A2" w:rsidRPr="004F32BB" w:rsidRDefault="00BC52A2" w:rsidP="00820A39">
      <w:pPr>
        <w:pStyle w:val="NormalWeb"/>
        <w:shd w:val="clear" w:color="auto" w:fill="FFFFFF"/>
        <w:jc w:val="center"/>
        <w:rPr>
          <w:rFonts w:ascii="Arial" w:hAnsi="Arial" w:cs="Arial"/>
          <w:color w:val="000000"/>
          <w:lang w:val="pt-PT"/>
        </w:rPr>
      </w:pPr>
      <w:r w:rsidRPr="004F32BB">
        <w:rPr>
          <w:rFonts w:ascii="Arial" w:hAnsi="Arial" w:cs="Arial"/>
          <w:b/>
          <w:bCs/>
          <w:color w:val="000000"/>
          <w:lang w:val="pt-PT"/>
        </w:rPr>
        <w:t>*TOTAL DE SALIDAS: 4.280 mml</w:t>
      </w:r>
    </w:p>
    <w:p w:rsidR="00BC52A2" w:rsidRPr="004F32BB" w:rsidRDefault="00BC52A2" w:rsidP="00820A39">
      <w:pPr>
        <w:pStyle w:val="NormalWeb"/>
        <w:shd w:val="clear" w:color="auto" w:fill="FFFFFF"/>
        <w:jc w:val="center"/>
        <w:rPr>
          <w:rFonts w:ascii="Arial" w:hAnsi="Arial" w:cs="Arial"/>
          <w:b/>
          <w:sz w:val="28"/>
          <w:szCs w:val="28"/>
          <w:lang w:val="pt-PT"/>
        </w:rPr>
      </w:pPr>
    </w:p>
    <w:p w:rsidR="00BC52A2" w:rsidRDefault="00BC52A2" w:rsidP="00820A39">
      <w:pPr>
        <w:pStyle w:val="NormalWeb"/>
        <w:shd w:val="clear" w:color="auto" w:fill="FFFFFF"/>
        <w:jc w:val="center"/>
        <w:rPr>
          <w:rFonts w:ascii="Arial" w:hAnsi="Arial" w:cs="Arial"/>
          <w:b/>
          <w:sz w:val="28"/>
          <w:szCs w:val="28"/>
        </w:rPr>
      </w:pPr>
      <w:r>
        <w:rPr>
          <w:rFonts w:ascii="Arial" w:hAnsi="Arial" w:cs="Arial"/>
          <w:b/>
          <w:sz w:val="28"/>
          <w:szCs w:val="28"/>
        </w:rPr>
        <w:t>Este resultado es de balance negativo</w:t>
      </w:r>
      <w:r w:rsidRPr="00063DB0">
        <w:rPr>
          <w:rFonts w:ascii="Arial" w:hAnsi="Arial" w:cs="Arial"/>
          <w:b/>
          <w:sz w:val="28"/>
          <w:szCs w:val="28"/>
        </w:rPr>
        <w:t xml:space="preserve"> </w:t>
      </w:r>
    </w:p>
    <w:p w:rsidR="00BC52A2" w:rsidRPr="00267A74" w:rsidRDefault="00BC52A2" w:rsidP="00820A39">
      <w:pPr>
        <w:pStyle w:val="NormalWeb"/>
        <w:shd w:val="clear" w:color="auto" w:fill="FFFFFF"/>
        <w:jc w:val="center"/>
        <w:rPr>
          <w:rFonts w:ascii="Arial" w:hAnsi="Arial" w:cs="Arial"/>
          <w:b/>
          <w:color w:val="000000"/>
          <w:sz w:val="28"/>
          <w:szCs w:val="28"/>
        </w:rPr>
      </w:pPr>
      <w:r w:rsidRPr="00063DB0">
        <w:rPr>
          <w:rFonts w:ascii="Arial" w:hAnsi="Arial" w:cs="Arial"/>
          <w:b/>
          <w:sz w:val="28"/>
          <w:szCs w:val="28"/>
        </w:rPr>
        <w:lastRenderedPageBreak/>
        <w:t xml:space="preserve">*BALANCE: 3.890 - 4.280 = </w:t>
      </w:r>
      <w:r w:rsidRPr="00267A74">
        <w:rPr>
          <w:rFonts w:ascii="Arial" w:hAnsi="Arial" w:cs="Arial"/>
          <w:b/>
          <w:color w:val="FF0000"/>
          <w:sz w:val="28"/>
          <w:szCs w:val="28"/>
        </w:rPr>
        <w:t xml:space="preserve">- </w:t>
      </w:r>
      <w:smartTag w:uri="urn:schemas-microsoft-com:office:smarttags" w:element="metricconverter">
        <w:smartTagPr>
          <w:attr w:name="ProductID" w:val="390 mm"/>
        </w:smartTagPr>
        <w:r w:rsidRPr="00267A74">
          <w:rPr>
            <w:rFonts w:ascii="Arial" w:hAnsi="Arial" w:cs="Arial"/>
            <w:b/>
            <w:color w:val="FF0000"/>
            <w:sz w:val="28"/>
            <w:szCs w:val="28"/>
          </w:rPr>
          <w:t>390 mm</w:t>
        </w:r>
      </w:smartTag>
      <w:r w:rsidRPr="00267A74">
        <w:rPr>
          <w:rFonts w:ascii="Arial" w:hAnsi="Arial" w:cs="Arial"/>
          <w:b/>
          <w:color w:val="FF0000"/>
          <w:sz w:val="28"/>
          <w:szCs w:val="28"/>
        </w:rPr>
        <w:t>.</w:t>
      </w:r>
      <w:r>
        <w:rPr>
          <w:rFonts w:ascii="Arial" w:hAnsi="Arial" w:cs="Arial"/>
          <w:b/>
          <w:sz w:val="28"/>
          <w:szCs w:val="28"/>
        </w:rPr>
        <w:t xml:space="preserve"> </w:t>
      </w:r>
    </w:p>
    <w:p w:rsidR="00BC52A2" w:rsidRDefault="00BC52A2" w:rsidP="00820A39">
      <w:pPr>
        <w:ind w:firstLine="708"/>
        <w:rPr>
          <w:rFonts w:ascii="Arial" w:hAnsi="Arial" w:cs="Arial"/>
          <w:bCs/>
          <w:color w:val="339966"/>
        </w:rPr>
      </w:pPr>
    </w:p>
    <w:p w:rsidR="00BC52A2" w:rsidRDefault="00BC52A2" w:rsidP="00820A39">
      <w:pPr>
        <w:ind w:firstLine="708"/>
        <w:rPr>
          <w:rFonts w:ascii="Arial" w:hAnsi="Arial" w:cs="Arial"/>
          <w:bCs/>
          <w:color w:val="339966"/>
        </w:rPr>
      </w:pPr>
    </w:p>
    <w:p w:rsidR="00BC52A2" w:rsidRDefault="00BC52A2" w:rsidP="00820A39">
      <w:pPr>
        <w:pStyle w:val="Ttulo3"/>
      </w:pPr>
      <w:bookmarkStart w:id="116" w:name="_Toc210111216"/>
      <w:r w:rsidRPr="00B420DA">
        <w:t>Conceptos b</w:t>
      </w:r>
      <w:r>
        <w:t>á</w:t>
      </w:r>
      <w:r w:rsidRPr="00B420DA">
        <w:t>sicos</w:t>
      </w:r>
      <w:bookmarkEnd w:id="116"/>
    </w:p>
    <w:p w:rsidR="00BC52A2" w:rsidRDefault="00BC52A2" w:rsidP="00820A39">
      <w:pPr>
        <w:pStyle w:val="PrrafoNormal"/>
      </w:pPr>
      <w:r w:rsidRPr="00B420DA">
        <w:t>Las constantes vitales</w:t>
      </w:r>
      <w:r>
        <w:t xml:space="preserve"> y sus valores normales (aunque sujetos a cambios según especificidades personales) son: </w:t>
      </w:r>
    </w:p>
    <w:p w:rsidR="00BC52A2" w:rsidRDefault="00BC52A2" w:rsidP="00820A39">
      <w:pPr>
        <w:pStyle w:val="PrrafoNormal"/>
        <w:numPr>
          <w:ilvl w:val="0"/>
          <w:numId w:val="44"/>
        </w:numPr>
      </w:pPr>
      <w:r>
        <w:t xml:space="preserve">Frecuencia cardiaca (60-80ppm) se anotará en la grafica en azul. </w:t>
      </w:r>
    </w:p>
    <w:p w:rsidR="00BC52A2" w:rsidRDefault="00BC52A2" w:rsidP="00820A39">
      <w:pPr>
        <w:pStyle w:val="PrrafoNormal"/>
        <w:numPr>
          <w:ilvl w:val="0"/>
          <w:numId w:val="44"/>
        </w:numPr>
      </w:pPr>
      <w:r>
        <w:t>Frecuencia respiratoria (12-18) se anotará en la grafica en negro.</w:t>
      </w:r>
    </w:p>
    <w:p w:rsidR="00BC52A2" w:rsidRDefault="00BC52A2" w:rsidP="00820A39">
      <w:pPr>
        <w:pStyle w:val="PrrafoNormal"/>
        <w:numPr>
          <w:ilvl w:val="0"/>
          <w:numId w:val="44"/>
        </w:numPr>
      </w:pPr>
      <w:r>
        <w:t>Tensión Arterial “TA” (140-</w:t>
      </w:r>
      <w:r w:rsidRPr="00054D48">
        <w:t>120</w:t>
      </w:r>
      <w:r>
        <w:t xml:space="preserve"> </w:t>
      </w:r>
      <w:r>
        <w:rPr>
          <w:b/>
        </w:rPr>
        <w:t xml:space="preserve">/ </w:t>
      </w:r>
      <w:r w:rsidRPr="00054D48">
        <w:t>90</w:t>
      </w:r>
      <w:r>
        <w:t>-60) se anotará en la grafica verde.</w:t>
      </w:r>
    </w:p>
    <w:p w:rsidR="00BC52A2" w:rsidRDefault="00BC52A2" w:rsidP="00820A39">
      <w:pPr>
        <w:pStyle w:val="PrrafoNormal"/>
        <w:numPr>
          <w:ilvl w:val="0"/>
          <w:numId w:val="44"/>
        </w:numPr>
      </w:pPr>
      <w:r>
        <w:t>Temperatura (36º C-37º C) se anotará en la grafica en rojo.</w:t>
      </w:r>
    </w:p>
    <w:tbl>
      <w:tblPr>
        <w:tblStyle w:val="Tablaconcuadrcula"/>
        <w:tblW w:w="0" w:type="auto"/>
        <w:tblInd w:w="284" w:type="dxa"/>
        <w:tblLook w:val="01E0" w:firstRow="1" w:lastRow="1" w:firstColumn="1" w:lastColumn="1" w:noHBand="0" w:noVBand="0"/>
      </w:tblPr>
      <w:tblGrid>
        <w:gridCol w:w="8436"/>
      </w:tblGrid>
      <w:tr w:rsidR="00BC52A2" w:rsidRPr="0036343B">
        <w:trPr>
          <w:trHeight w:val="2069"/>
        </w:trPr>
        <w:tc>
          <w:tcPr>
            <w:tcW w:w="8436" w:type="dxa"/>
            <w:shd w:val="clear" w:color="auto" w:fill="E6E6E6"/>
          </w:tcPr>
          <w:p w:rsidR="00BC52A2" w:rsidRPr="0036343B" w:rsidRDefault="00BC52A2" w:rsidP="00820A39">
            <w:pPr>
              <w:pStyle w:val="PrrafoNormal"/>
              <w:ind w:left="0" w:right="0"/>
              <w:rPr>
                <w:b/>
                <w:u w:val="single"/>
              </w:rPr>
            </w:pPr>
            <w:r w:rsidRPr="0036343B">
              <w:rPr>
                <w:b/>
                <w:u w:val="single"/>
              </w:rPr>
              <w:t>RECUERDE</w:t>
            </w:r>
          </w:p>
          <w:p w:rsidR="00BC52A2" w:rsidRPr="0036343B" w:rsidRDefault="00BC52A2" w:rsidP="00820A39">
            <w:pPr>
              <w:pStyle w:val="PrrafoNormal"/>
              <w:ind w:left="0" w:right="0"/>
              <w:rPr>
                <w:color w:val="000000"/>
              </w:rPr>
            </w:pPr>
            <w:r w:rsidRPr="0036343B">
              <w:t>El balance de líquidos, es</w:t>
            </w:r>
            <w:r w:rsidRPr="0036343B">
              <w:rPr>
                <w:color w:val="000000"/>
              </w:rPr>
              <w:t xml:space="preserve"> el resultado de la diferencia entre las salidas y la entrada  de estos en el organismo, normalmente durante 24 horas.</w:t>
            </w:r>
          </w:p>
          <w:p w:rsidR="00BC52A2" w:rsidRPr="0036343B" w:rsidRDefault="00BC52A2" w:rsidP="00820A39">
            <w:pPr>
              <w:pStyle w:val="PrrafoNormal"/>
              <w:ind w:left="0" w:right="0"/>
            </w:pPr>
            <w:r w:rsidRPr="0036343B">
              <w:rPr>
                <w:color w:val="000000"/>
              </w:rPr>
              <w:t>Todos estos parámetros junto con otros datos obtenidos del paciente se registraran en la grafica.</w:t>
            </w:r>
          </w:p>
        </w:tc>
      </w:tr>
    </w:tbl>
    <w:p w:rsidR="00BC52A2" w:rsidRPr="00AD053E" w:rsidRDefault="00BC52A2" w:rsidP="00820A39">
      <w:pPr>
        <w:pStyle w:val="Ttulo2"/>
      </w:pPr>
      <w:bookmarkStart w:id="117" w:name="_Toc210111217"/>
      <w:r w:rsidRPr="00AD053E">
        <w:t>Manejo de muestras biológicas</w:t>
      </w:r>
      <w:bookmarkEnd w:id="117"/>
    </w:p>
    <w:p w:rsidR="00BC52A2" w:rsidRDefault="00BC52A2" w:rsidP="00820A39">
      <w:pPr>
        <w:pStyle w:val="PrrafoNormal"/>
        <w:ind w:left="0"/>
      </w:pPr>
      <w:r>
        <w:t>A continuación enumeramos una serie de aspectos generales a tener en cuenta en el manejo general de muestras biológicas:</w:t>
      </w:r>
    </w:p>
    <w:p w:rsidR="00BC52A2" w:rsidRDefault="00BC52A2" w:rsidP="00820A39">
      <w:pPr>
        <w:pStyle w:val="VIETAS"/>
        <w:ind w:left="720" w:hanging="360"/>
      </w:pPr>
      <w:r w:rsidRPr="00AD053E">
        <w:t>Una buena metodología de trabajo por parte del personal de enfermería y el resto del equipo asegura la fiabilidad de los datos obtenidos reduciendo al mínimo errores que conllevan el rechazo de las muestras, repetición de los análisis y un perjuicio para el paciente disminuyendo la calidad del servicio, aumentando la exposición del profesional y el gasto económico.</w:t>
      </w:r>
    </w:p>
    <w:p w:rsidR="00BC52A2" w:rsidRDefault="00BC52A2" w:rsidP="00820A39">
      <w:pPr>
        <w:pStyle w:val="VIETAS"/>
        <w:ind w:left="720" w:hanging="360"/>
      </w:pPr>
      <w:r w:rsidRPr="00AD053E">
        <w:t>Tan importante como su obtención e</w:t>
      </w:r>
      <w:r>
        <w:t xml:space="preserve">s su manipulación, transporte y </w:t>
      </w:r>
      <w:r w:rsidRPr="00AD053E">
        <w:t xml:space="preserve">procesamiento en laboratorio. </w:t>
      </w:r>
    </w:p>
    <w:p w:rsidR="00BC52A2" w:rsidRDefault="00BC52A2" w:rsidP="00820A39">
      <w:pPr>
        <w:pStyle w:val="VIETAS"/>
        <w:ind w:left="720" w:hanging="360"/>
      </w:pPr>
      <w:r w:rsidRPr="0036343B">
        <w:t>El tiempo excesivo o la temperatura inadecuada de la muestra hacen que se deteriore y sea rechazada o aporte datos erróneos.</w:t>
      </w:r>
    </w:p>
    <w:p w:rsidR="00BC52A2" w:rsidRDefault="00BC52A2" w:rsidP="00820A39">
      <w:pPr>
        <w:rPr>
          <w:rFonts w:ascii="Verdana" w:hAnsi="Verdana" w:cs="Arial"/>
          <w:iCs/>
          <w:color w:val="000000"/>
        </w:rPr>
      </w:pPr>
    </w:p>
    <w:tbl>
      <w:tblPr>
        <w:tblStyle w:val="Tablaconcuadrcula"/>
        <w:tblW w:w="0" w:type="auto"/>
        <w:tblInd w:w="468" w:type="dxa"/>
        <w:tblLook w:val="01E0" w:firstRow="1" w:lastRow="1" w:firstColumn="1" w:lastColumn="1" w:noHBand="0" w:noVBand="0"/>
      </w:tblPr>
      <w:tblGrid>
        <w:gridCol w:w="8252"/>
      </w:tblGrid>
      <w:tr w:rsidR="00BC52A2" w:rsidRPr="0036343B" w:rsidTr="00AD205D">
        <w:tc>
          <w:tcPr>
            <w:tcW w:w="8252" w:type="dxa"/>
            <w:shd w:val="clear" w:color="auto" w:fill="E6E6E6"/>
          </w:tcPr>
          <w:p w:rsidR="00BC52A2" w:rsidRDefault="00BC52A2" w:rsidP="00820A39">
            <w:pPr>
              <w:pStyle w:val="VIETAS"/>
              <w:ind w:left="252" w:hanging="360"/>
            </w:pPr>
            <w:r w:rsidRPr="0036343B">
              <w:t xml:space="preserve"> </w:t>
            </w:r>
            <w:r w:rsidRPr="00AD205D">
              <w:t>RECUERDE</w:t>
            </w:r>
            <w:r w:rsidRPr="0036343B">
              <w:t xml:space="preserve"> </w:t>
            </w:r>
          </w:p>
          <w:p w:rsidR="00BC52A2" w:rsidRPr="0036343B" w:rsidRDefault="00BC52A2" w:rsidP="00820A39">
            <w:pPr>
              <w:pStyle w:val="VIETAS"/>
              <w:numPr>
                <w:ilvl w:val="0"/>
                <w:numId w:val="0"/>
              </w:numPr>
              <w:ind w:left="360"/>
            </w:pPr>
            <w:r w:rsidRPr="0036343B">
              <w:t>Las muestras biológicas más solicitadas en el ámbito hospitalario son: sangre, orina, heces, LCR (líquido cefalor</w:t>
            </w:r>
            <w:r>
              <w:t>raquí</w:t>
            </w:r>
            <w:r w:rsidRPr="0036343B">
              <w:t>deo) y esputo.</w:t>
            </w:r>
          </w:p>
        </w:tc>
      </w:tr>
    </w:tbl>
    <w:p w:rsidR="00BC52A2" w:rsidRPr="0036343B" w:rsidRDefault="00BC52A2" w:rsidP="00820A39">
      <w:pPr>
        <w:pStyle w:val="VIETAS"/>
        <w:ind w:left="720" w:hanging="360"/>
      </w:pPr>
      <w:r w:rsidRPr="0036343B">
        <w:t>- Las muestras deben ir debidamente identificadas con una etiqueta o escritas a mano, y acompañadas de una petición escrita por el facultativo.</w:t>
      </w:r>
    </w:p>
    <w:p w:rsidR="00BC52A2" w:rsidRPr="0036343B" w:rsidRDefault="00BC52A2" w:rsidP="00820A39">
      <w:pPr>
        <w:pStyle w:val="VIETAS"/>
        <w:ind w:left="720" w:hanging="360"/>
      </w:pPr>
      <w:r w:rsidRPr="0036343B">
        <w:lastRenderedPageBreak/>
        <w:t>- Los distintos contenedores para los distintos tipos de muestras deben estar íntegros, sin fracturas o grietas, sin defectos y dentro del periodo que indica la fecha de caducidad.</w:t>
      </w:r>
    </w:p>
    <w:p w:rsidR="00BC52A2" w:rsidRDefault="00BC52A2" w:rsidP="00820A39">
      <w:pPr>
        <w:pStyle w:val="VIETAS"/>
        <w:ind w:left="720" w:hanging="360"/>
      </w:pPr>
      <w:r w:rsidRPr="00AD053E">
        <w:t xml:space="preserve">- </w:t>
      </w:r>
      <w:r w:rsidRPr="0036343B">
        <w:t>Cumplir las condiciones de preparación del paciente si fuera necesario</w:t>
      </w:r>
      <w:r>
        <w:t xml:space="preserve"> </w:t>
      </w:r>
    </w:p>
    <w:p w:rsidR="00BC52A2" w:rsidRDefault="00BC52A2" w:rsidP="00820A39">
      <w:pPr>
        <w:pStyle w:val="PrrafoNormal"/>
        <w:ind w:left="0"/>
      </w:pPr>
      <w:r w:rsidRPr="00AD053E">
        <w:t>Una vez determinado por el personal facultativo el tipo de muestra necesaria para el análisis se procederá (si es posible por escrito) a:</w:t>
      </w:r>
    </w:p>
    <w:p w:rsidR="00BC52A2" w:rsidRDefault="00BC52A2" w:rsidP="00820A39">
      <w:pPr>
        <w:pStyle w:val="PrrafoNormal"/>
        <w:ind w:left="1260"/>
      </w:pPr>
      <w:r w:rsidRPr="00AD053E">
        <w:t>1·- Informar a la persona objeto del análisis.</w:t>
      </w:r>
    </w:p>
    <w:p w:rsidR="00BC52A2" w:rsidRDefault="00BC52A2" w:rsidP="00820A39">
      <w:pPr>
        <w:pStyle w:val="PrrafoNormal"/>
        <w:ind w:left="1260"/>
      </w:pPr>
      <w:r w:rsidRPr="00AD053E">
        <w:t xml:space="preserve">2·- Indicar el tipo de muestra deseada </w:t>
      </w:r>
      <w:r>
        <w:t>(primera de la mañana, 24 hora,</w:t>
      </w:r>
      <w:r w:rsidRPr="00AD053E">
        <w:t>...)</w:t>
      </w:r>
    </w:p>
    <w:p w:rsidR="00BC52A2" w:rsidRDefault="00BC52A2" w:rsidP="00820A39">
      <w:pPr>
        <w:pStyle w:val="PrrafoNormal"/>
        <w:ind w:left="1260"/>
      </w:pPr>
      <w:r w:rsidRPr="00AD053E">
        <w:t>3·- Orientar acerca de la técnica de obtención de la misma</w:t>
      </w:r>
      <w:r>
        <w:t>.</w:t>
      </w:r>
    </w:p>
    <w:p w:rsidR="00BC52A2" w:rsidRDefault="00BC52A2" w:rsidP="00820A39">
      <w:pPr>
        <w:pStyle w:val="PrrafoNormal"/>
        <w:ind w:left="1260"/>
      </w:pPr>
      <w:r w:rsidRPr="00AD053E">
        <w:t>4·- Cuando la muestra sea tomada fuera del laboratorio indicar las pautas del almacenamiento y transporte más adecuadas.</w:t>
      </w:r>
    </w:p>
    <w:p w:rsidR="00BC52A2" w:rsidRDefault="00BC52A2" w:rsidP="00820A39">
      <w:pPr>
        <w:pStyle w:val="PrrafoNormal"/>
        <w:ind w:left="1260"/>
      </w:pPr>
      <w:r w:rsidRPr="00AD053E">
        <w:t>5·- Insistir en la importancia de la higiene y de la limpieza en general cuando se procede a la recogida de la muestra (evitando la contaminación involuntaria).</w:t>
      </w:r>
    </w:p>
    <w:p w:rsidR="00BC52A2" w:rsidRPr="00AD053E" w:rsidRDefault="00BC52A2" w:rsidP="00820A39">
      <w:pPr>
        <w:pStyle w:val="PrrafoNormal"/>
        <w:ind w:left="1260"/>
        <w:rPr>
          <w:b/>
          <w:bCs/>
          <w:color w:val="000000"/>
        </w:rPr>
      </w:pPr>
      <w:r w:rsidRPr="00AD053E">
        <w:t>6·- Describir el tipo y características más adecuadas del recipiente utilizado.</w:t>
      </w:r>
    </w:p>
    <w:p w:rsidR="00BC52A2" w:rsidRPr="006864CC" w:rsidRDefault="00BC52A2" w:rsidP="00820A39">
      <w:pPr>
        <w:pStyle w:val="Ttulo3"/>
      </w:pPr>
      <w:bookmarkStart w:id="118" w:name="_Toc210111218"/>
      <w:r w:rsidRPr="006864CC">
        <w:t>Muestras de sangre</w:t>
      </w:r>
      <w:bookmarkEnd w:id="118"/>
    </w:p>
    <w:p w:rsidR="00BC52A2" w:rsidRDefault="00BC52A2" w:rsidP="00820A39">
      <w:pPr>
        <w:pStyle w:val="PrrafoNormal"/>
        <w:ind w:left="0"/>
      </w:pPr>
      <w:r w:rsidRPr="00AD053E">
        <w:t>En la práctica clínica la sangre es la muestra biológica más solicitada para el análisis por la gran cantidad de información</w:t>
      </w:r>
      <w:r>
        <w:t xml:space="preserve"> que ofrece sobre la enfermedad.</w:t>
      </w:r>
      <w:r w:rsidRPr="00AD053E">
        <w:t xml:space="preserve"> </w:t>
      </w:r>
    </w:p>
    <w:p w:rsidR="00BC52A2" w:rsidRPr="00AD053E" w:rsidRDefault="00BC52A2" w:rsidP="00820A39">
      <w:pPr>
        <w:pStyle w:val="PrrafoNormal"/>
        <w:ind w:left="0"/>
      </w:pPr>
      <w:r w:rsidRPr="00AD053E">
        <w:t>Dependiendo del tipo de análisis</w:t>
      </w:r>
      <w:r>
        <w:t xml:space="preserve"> (hemograma básico, análisis bioquímico, pruebas de coagulación,..)</w:t>
      </w:r>
      <w:r w:rsidRPr="00AD053E">
        <w:t xml:space="preserve"> que se solicite y en función de las características del paciente la recogida de la muestra puede hacerse a partir de sangre capilar, venosa o arterial y con el paciente en ayunas, en función de lo cual se precisara  un tipo de  material u otro.</w:t>
      </w:r>
    </w:p>
    <w:p w:rsidR="00BC52A2" w:rsidRDefault="00BC52A2" w:rsidP="00820A39">
      <w:pPr>
        <w:pStyle w:val="PrrafoNormal"/>
        <w:ind w:left="0"/>
      </w:pPr>
      <w:r w:rsidRPr="004F223F">
        <w:t>Generalmente, la obtención de es</w:t>
      </w:r>
      <w:r>
        <w:t>tas muestras las realiza el DUE. Sin embargo, el TAS/auxiliar de enfermería debe conocer estas técnicas, siendo el responsable de:</w:t>
      </w:r>
    </w:p>
    <w:p w:rsidR="00BC52A2" w:rsidRDefault="00BC52A2" w:rsidP="00820A39">
      <w:pPr>
        <w:pStyle w:val="PrrafoNormal"/>
        <w:ind w:left="900"/>
      </w:pPr>
      <w:r>
        <w:t>Preparar todo el material necesario.</w:t>
      </w:r>
    </w:p>
    <w:p w:rsidR="00BC52A2" w:rsidRDefault="00BC52A2" w:rsidP="00820A39">
      <w:pPr>
        <w:pStyle w:val="PrrafoNormal"/>
        <w:ind w:left="900"/>
      </w:pPr>
      <w:r>
        <w:t>Preparar al paciente.</w:t>
      </w:r>
    </w:p>
    <w:p w:rsidR="00BC52A2" w:rsidRDefault="00BC52A2" w:rsidP="00820A39">
      <w:pPr>
        <w:pStyle w:val="PrrafoNormal"/>
        <w:ind w:left="900"/>
      </w:pPr>
      <w:r>
        <w:t>Enviar las muestras al laboratorio.</w:t>
      </w:r>
    </w:p>
    <w:p w:rsidR="00BC52A2" w:rsidRDefault="00BC52A2" w:rsidP="00820A39">
      <w:pPr>
        <w:pStyle w:val="Ttulo4"/>
      </w:pPr>
      <w:bookmarkStart w:id="119" w:name="_Toc210111219"/>
      <w:r>
        <w:t>Técnica de recogida</w:t>
      </w:r>
      <w:bookmarkEnd w:id="119"/>
    </w:p>
    <w:p w:rsidR="00BC52A2" w:rsidRDefault="00BC52A2" w:rsidP="00820A39">
      <w:pPr>
        <w:pStyle w:val="Ttulo5"/>
      </w:pPr>
      <w:bookmarkStart w:id="120" w:name="_Toc210111220"/>
      <w:r>
        <w:t>1.- Obtención de sangre venosa</w:t>
      </w:r>
      <w:bookmarkEnd w:id="120"/>
    </w:p>
    <w:p w:rsidR="00BC52A2" w:rsidRDefault="00BC52A2" w:rsidP="00820A39">
      <w:pPr>
        <w:jc w:val="both"/>
        <w:rPr>
          <w:rFonts w:ascii="Verdana" w:hAnsi="Verdana" w:cs="Arial"/>
          <w:b/>
          <w:color w:val="000000"/>
        </w:rPr>
      </w:pPr>
    </w:p>
    <w:tbl>
      <w:tblPr>
        <w:tblStyle w:val="Tablaconcuadrcula"/>
        <w:tblW w:w="0" w:type="auto"/>
        <w:tblInd w:w="284" w:type="dxa"/>
        <w:tblLook w:val="01E0" w:firstRow="1" w:lastRow="1" w:firstColumn="1" w:lastColumn="1" w:noHBand="0" w:noVBand="0"/>
      </w:tblPr>
      <w:tblGrid>
        <w:gridCol w:w="8436"/>
      </w:tblGrid>
      <w:tr w:rsidR="00BC52A2" w:rsidRPr="00A56C54">
        <w:tc>
          <w:tcPr>
            <w:tcW w:w="8436" w:type="dxa"/>
            <w:shd w:val="clear" w:color="auto" w:fill="E6E6E6"/>
          </w:tcPr>
          <w:p w:rsidR="00BC52A2" w:rsidRPr="00AB728B" w:rsidRDefault="00BC52A2" w:rsidP="00820A39">
            <w:pPr>
              <w:pStyle w:val="PrrafoNormal"/>
              <w:ind w:left="0"/>
              <w:rPr>
                <w:u w:val="single"/>
              </w:rPr>
            </w:pPr>
            <w:r w:rsidRPr="00A56C54">
              <w:rPr>
                <w:b/>
              </w:rPr>
              <w:t xml:space="preserve"> </w:t>
            </w:r>
            <w:r w:rsidRPr="00AB728B">
              <w:rPr>
                <w:b/>
                <w:bCs/>
                <w:u w:val="single"/>
              </w:rPr>
              <w:t>RECUERDE</w:t>
            </w:r>
            <w:r w:rsidRPr="00AB728B">
              <w:rPr>
                <w:u w:val="single"/>
              </w:rPr>
              <w:t xml:space="preserve"> </w:t>
            </w:r>
          </w:p>
          <w:p w:rsidR="00BC52A2" w:rsidRPr="00A56C54" w:rsidRDefault="00BC52A2" w:rsidP="00820A39">
            <w:pPr>
              <w:pStyle w:val="PrrafoNormal"/>
              <w:ind w:left="0"/>
            </w:pPr>
            <w:r w:rsidRPr="00A56C54">
              <w:t>Para la obtención de este tipo de muestra el paciente debe estar en ayunas durante 10 – 12 horas antes de la prueba.</w:t>
            </w:r>
          </w:p>
        </w:tc>
      </w:tr>
    </w:tbl>
    <w:p w:rsidR="00BC52A2" w:rsidRDefault="00BC52A2" w:rsidP="00820A39">
      <w:pPr>
        <w:jc w:val="both"/>
        <w:rPr>
          <w:rFonts w:ascii="Verdana" w:hAnsi="Verdana" w:cs="Arial"/>
          <w:color w:val="000000"/>
        </w:rPr>
      </w:pPr>
    </w:p>
    <w:p w:rsidR="00BC52A2" w:rsidRDefault="00BC52A2" w:rsidP="00820A39">
      <w:pPr>
        <w:pStyle w:val="PrrafoNormal"/>
      </w:pPr>
      <w:r>
        <w:t>La extracción se suele realizar en las venas de la flexura del codo, aunque pueden utilizarse otras venas de los brazos, de las manos o de las piernas.</w:t>
      </w:r>
    </w:p>
    <w:p w:rsidR="00BC52A2" w:rsidRDefault="00BC52A2" w:rsidP="00820A39">
      <w:pPr>
        <w:pStyle w:val="PrrafoNormal"/>
        <w:rPr>
          <w:b/>
        </w:rPr>
      </w:pPr>
    </w:p>
    <w:p w:rsidR="00BC52A2" w:rsidRPr="00A56C54" w:rsidRDefault="00BC52A2" w:rsidP="00EF0F84">
      <w:pPr>
        <w:pStyle w:val="PrrafoNormal"/>
        <w:keepNext/>
        <w:rPr>
          <w:b/>
        </w:rPr>
      </w:pPr>
      <w:r w:rsidRPr="00A56C54">
        <w:rPr>
          <w:b/>
        </w:rPr>
        <w:t>Material necesario</w:t>
      </w:r>
    </w:p>
    <w:p w:rsidR="00BC52A2" w:rsidRPr="00E32A82" w:rsidRDefault="00BC52A2" w:rsidP="00820A39">
      <w:pPr>
        <w:pStyle w:val="PrrafoNormal"/>
        <w:numPr>
          <w:ilvl w:val="0"/>
          <w:numId w:val="45"/>
        </w:numPr>
      </w:pPr>
      <w:r>
        <w:t>Guantes desechables</w:t>
      </w:r>
      <w:r w:rsidRPr="00E32A82">
        <w:t>.</w:t>
      </w:r>
    </w:p>
    <w:p w:rsidR="00BC52A2" w:rsidRPr="00E32A82" w:rsidRDefault="00BC52A2" w:rsidP="00820A39">
      <w:pPr>
        <w:pStyle w:val="PrrafoNormal"/>
        <w:numPr>
          <w:ilvl w:val="0"/>
          <w:numId w:val="45"/>
        </w:numPr>
      </w:pPr>
      <w:r w:rsidRPr="00E32A82">
        <w:t>Compresor (Smart).</w:t>
      </w:r>
    </w:p>
    <w:p w:rsidR="00BC52A2" w:rsidRPr="00E32A82" w:rsidRDefault="00BC52A2" w:rsidP="00820A39">
      <w:pPr>
        <w:pStyle w:val="PrrafoNormal"/>
        <w:numPr>
          <w:ilvl w:val="0"/>
          <w:numId w:val="45"/>
        </w:numPr>
      </w:pPr>
      <w:r>
        <w:t>Jeringa y aguja u otro sistema de extracción adecuado.</w:t>
      </w:r>
    </w:p>
    <w:p w:rsidR="00BC52A2" w:rsidRPr="00E32A82" w:rsidRDefault="00B215CF" w:rsidP="00820A39">
      <w:pPr>
        <w:pStyle w:val="PrrafoNormal"/>
        <w:numPr>
          <w:ilvl w:val="0"/>
          <w:numId w:val="45"/>
        </w:numPr>
      </w:pPr>
      <w:r>
        <w:rPr>
          <w:noProof/>
          <w:lang w:val="es-ES"/>
        </w:rPr>
        <w:drawing>
          <wp:anchor distT="0" distB="0" distL="114300" distR="114300" simplePos="0" relativeHeight="251670528" behindDoc="0" locked="0" layoutInCell="1" allowOverlap="1">
            <wp:simplePos x="0" y="0"/>
            <wp:positionH relativeFrom="column">
              <wp:posOffset>3657600</wp:posOffset>
            </wp:positionH>
            <wp:positionV relativeFrom="paragraph">
              <wp:posOffset>-114300</wp:posOffset>
            </wp:positionV>
            <wp:extent cx="1485900" cy="1114425"/>
            <wp:effectExtent l="19050" t="19050" r="19050" b="28575"/>
            <wp:wrapSquare wrapText="bothSides"/>
            <wp:docPr id="43" name="Imagen 43" descr="http://www.eccpn.aibarra.org/temario/seccion2/capitulo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eccpn.aibarra.org/temario/seccion2/capitulo33/3.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85900" cy="111442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C52A2" w:rsidRPr="00E32A82">
        <w:t>Algodón.</w:t>
      </w:r>
    </w:p>
    <w:p w:rsidR="00BC52A2" w:rsidRPr="00E32A82" w:rsidRDefault="00BC52A2" w:rsidP="00820A39">
      <w:pPr>
        <w:pStyle w:val="PrrafoNormal"/>
        <w:numPr>
          <w:ilvl w:val="0"/>
          <w:numId w:val="45"/>
        </w:numPr>
      </w:pPr>
      <w:r w:rsidRPr="00E32A82">
        <w:t>Antiséptico.</w:t>
      </w:r>
    </w:p>
    <w:p w:rsidR="00BC52A2" w:rsidRPr="00E32A82" w:rsidRDefault="00BC52A2" w:rsidP="00820A39">
      <w:pPr>
        <w:pStyle w:val="PrrafoNormal"/>
        <w:numPr>
          <w:ilvl w:val="0"/>
          <w:numId w:val="45"/>
        </w:numPr>
      </w:pPr>
      <w:r>
        <w:t>Tiritas</w:t>
      </w:r>
      <w:r w:rsidRPr="00E32A82">
        <w:t>.</w:t>
      </w:r>
    </w:p>
    <w:p w:rsidR="00BC52A2" w:rsidRPr="00641BCE" w:rsidRDefault="00BC52A2" w:rsidP="00820A39">
      <w:pPr>
        <w:pStyle w:val="PrrafoNormal"/>
        <w:numPr>
          <w:ilvl w:val="0"/>
          <w:numId w:val="45"/>
        </w:numPr>
      </w:pPr>
      <w:r w:rsidRPr="004F223F">
        <w:t>Tubos o contenedores</w:t>
      </w:r>
      <w:r>
        <w:t xml:space="preserve"> (frascos para hemocultivo,..)</w:t>
      </w:r>
      <w:r w:rsidRPr="004F223F">
        <w:t xml:space="preserve"> para recogida de la muestra.</w:t>
      </w:r>
    </w:p>
    <w:p w:rsidR="00BC52A2" w:rsidRPr="00AD053E" w:rsidRDefault="00BC52A2" w:rsidP="00820A39">
      <w:pPr>
        <w:pStyle w:val="NormalWeb"/>
        <w:spacing w:before="0" w:beforeAutospacing="0" w:after="0" w:afterAutospacing="0"/>
        <w:jc w:val="both"/>
        <w:rPr>
          <w:rFonts w:ascii="Verdana" w:hAnsi="Verdana"/>
          <w:color w:val="000000"/>
        </w:rPr>
      </w:pPr>
    </w:p>
    <w:p w:rsidR="00BC52A2" w:rsidRPr="00A56C54" w:rsidRDefault="00BC52A2" w:rsidP="00820A39">
      <w:pPr>
        <w:pStyle w:val="PrrafoNormal"/>
        <w:rPr>
          <w:b/>
        </w:rPr>
      </w:pPr>
      <w:r w:rsidRPr="00A56C54">
        <w:rPr>
          <w:b/>
        </w:rPr>
        <w:t>Obtención de la muestra – protocolo de actuación</w:t>
      </w:r>
    </w:p>
    <w:p w:rsidR="00BC52A2" w:rsidRPr="00A56C54" w:rsidRDefault="00BC52A2" w:rsidP="00820A39">
      <w:pPr>
        <w:pStyle w:val="PrrafoNormal"/>
        <w:numPr>
          <w:ilvl w:val="0"/>
          <w:numId w:val="45"/>
        </w:numPr>
      </w:pPr>
      <w:r w:rsidRPr="00A56C54">
        <w:t>Explicar al paciente lo que se le va a hacer, pidiéndole su colaboración.</w:t>
      </w:r>
    </w:p>
    <w:p w:rsidR="00BC52A2" w:rsidRPr="00A56C54" w:rsidRDefault="00BC52A2" w:rsidP="00820A39">
      <w:pPr>
        <w:pStyle w:val="PrrafoNormal"/>
        <w:numPr>
          <w:ilvl w:val="0"/>
          <w:numId w:val="45"/>
        </w:numPr>
      </w:pPr>
      <w:r w:rsidRPr="00A56C54">
        <w:t>Lavarse las manos y ponerse los guantes.</w:t>
      </w:r>
    </w:p>
    <w:p w:rsidR="00BC52A2" w:rsidRPr="00A56C54" w:rsidRDefault="00BC52A2" w:rsidP="00820A39">
      <w:pPr>
        <w:pStyle w:val="PrrafoNormal"/>
        <w:numPr>
          <w:ilvl w:val="0"/>
          <w:numId w:val="45"/>
        </w:numPr>
      </w:pPr>
      <w:r w:rsidRPr="00A56C54">
        <w:t>Colocar al paciente cómodamente tumbado en la camilla o en la cama, o sentado y con el brazo en que se va a realizar la punción venosa apoyado y al descubierto.</w:t>
      </w:r>
    </w:p>
    <w:p w:rsidR="00BC52A2" w:rsidRPr="00A56C54" w:rsidRDefault="00BC52A2" w:rsidP="00820A39">
      <w:pPr>
        <w:pStyle w:val="PrrafoNormal"/>
        <w:numPr>
          <w:ilvl w:val="0"/>
          <w:numId w:val="45"/>
        </w:numPr>
      </w:pPr>
      <w:r w:rsidRPr="00A56C54">
        <w:t>Poner el compresor unos centímetros por encima de la flexura del codo (o de la zona elegida), para aumentar la presión en la vena y facilitar su localización.</w:t>
      </w:r>
    </w:p>
    <w:p w:rsidR="00BC52A2" w:rsidRPr="00A56C54" w:rsidRDefault="00BC52A2" w:rsidP="00820A39">
      <w:pPr>
        <w:pStyle w:val="PrrafoNormal"/>
        <w:numPr>
          <w:ilvl w:val="0"/>
          <w:numId w:val="45"/>
        </w:numPr>
      </w:pPr>
      <w:r w:rsidRPr="00A56C54">
        <w:t>Se le pide al paciente que abra y cierre la mano dos o tres veces y que después mantenga la mano cerrada, para facilitar la localización de la vena mediante palpación.</w:t>
      </w:r>
    </w:p>
    <w:p w:rsidR="00BC52A2" w:rsidRPr="00A56C54" w:rsidRDefault="00BC52A2" w:rsidP="00820A39">
      <w:pPr>
        <w:pStyle w:val="PrrafoNormal"/>
        <w:numPr>
          <w:ilvl w:val="0"/>
          <w:numId w:val="45"/>
        </w:numPr>
      </w:pPr>
      <w:r w:rsidRPr="00A56C54">
        <w:t>Palpar la vena y desinfectar la zona con una gasa humedecida con el antiséptico.</w:t>
      </w:r>
    </w:p>
    <w:p w:rsidR="00BC52A2" w:rsidRPr="00A56C54" w:rsidRDefault="00BC52A2" w:rsidP="00820A39">
      <w:pPr>
        <w:pStyle w:val="PrrafoNormal"/>
        <w:numPr>
          <w:ilvl w:val="0"/>
          <w:numId w:val="45"/>
        </w:numPr>
      </w:pPr>
      <w:r w:rsidRPr="00A56C54">
        <w:t>Fijar la vena, estirando la piel y el tejido subcutáneo.</w:t>
      </w:r>
    </w:p>
    <w:p w:rsidR="00BC52A2" w:rsidRPr="00A56C54" w:rsidRDefault="00BC52A2" w:rsidP="00820A39">
      <w:pPr>
        <w:pStyle w:val="PrrafoNormal"/>
        <w:numPr>
          <w:ilvl w:val="0"/>
          <w:numId w:val="45"/>
        </w:numPr>
      </w:pPr>
      <w:r w:rsidRPr="00A56C54">
        <w:t>Realizar la punción y obtener la muestra.</w:t>
      </w:r>
    </w:p>
    <w:p w:rsidR="00BC52A2" w:rsidRPr="00A56C54" w:rsidRDefault="00BC52A2" w:rsidP="00820A39">
      <w:pPr>
        <w:pStyle w:val="PrrafoNormal"/>
        <w:numPr>
          <w:ilvl w:val="0"/>
          <w:numId w:val="45"/>
        </w:numPr>
      </w:pPr>
      <w:r w:rsidRPr="00A56C54">
        <w:t>Retirar la aguja y comprimir la zona con gasa o algodón durante un tiempo aproximado de 5 minutos.</w:t>
      </w:r>
    </w:p>
    <w:p w:rsidR="00BC52A2" w:rsidRPr="00A56C54" w:rsidRDefault="00BC52A2" w:rsidP="00820A39">
      <w:pPr>
        <w:pStyle w:val="PrrafoNormal"/>
        <w:numPr>
          <w:ilvl w:val="0"/>
          <w:numId w:val="45"/>
        </w:numPr>
      </w:pPr>
      <w:r w:rsidRPr="00A56C54">
        <w:t>Repartir la sangre en los tubos o contenedores específicos.</w:t>
      </w:r>
    </w:p>
    <w:p w:rsidR="00BC52A2" w:rsidRPr="00A56C54" w:rsidRDefault="00BC52A2" w:rsidP="00820A39">
      <w:pPr>
        <w:pStyle w:val="PrrafoNormal"/>
        <w:numPr>
          <w:ilvl w:val="0"/>
          <w:numId w:val="45"/>
        </w:numPr>
      </w:pPr>
      <w:r w:rsidRPr="00A56C54">
        <w:t>En el caso de toma de muestra para hemocultivo la obtención de la muestra debe realizarse durante el pico febril.</w:t>
      </w:r>
    </w:p>
    <w:p w:rsidR="00BC52A2" w:rsidRPr="00A56C54" w:rsidRDefault="00BC52A2" w:rsidP="00820A39">
      <w:pPr>
        <w:pStyle w:val="PrrafoNormal"/>
        <w:numPr>
          <w:ilvl w:val="0"/>
          <w:numId w:val="45"/>
        </w:numPr>
      </w:pPr>
      <w:r w:rsidRPr="00A56C54">
        <w:lastRenderedPageBreak/>
        <w:t>Enviar lo antes posible al laboratorio.</w:t>
      </w:r>
    </w:p>
    <w:p w:rsidR="00BC52A2" w:rsidRPr="00A56C54" w:rsidRDefault="00BC52A2" w:rsidP="00820A39">
      <w:pPr>
        <w:pStyle w:val="PrrafoNormal"/>
        <w:numPr>
          <w:ilvl w:val="0"/>
          <w:numId w:val="45"/>
        </w:numPr>
      </w:pPr>
      <w:r w:rsidRPr="00A56C54">
        <w:t>Recoger todo el material y dejar al paciente cómodamente instalado.</w:t>
      </w:r>
    </w:p>
    <w:p w:rsidR="00BC52A2" w:rsidRPr="00A56C54" w:rsidRDefault="00BC52A2" w:rsidP="00820A39">
      <w:pPr>
        <w:pStyle w:val="PrrafoNormal"/>
        <w:numPr>
          <w:ilvl w:val="0"/>
          <w:numId w:val="45"/>
        </w:numPr>
      </w:pPr>
      <w:r w:rsidRPr="00A56C54">
        <w:t>Quitarse los guantes y lavarse las manos.</w:t>
      </w:r>
    </w:p>
    <w:p w:rsidR="00BC52A2" w:rsidRDefault="00BC52A2" w:rsidP="00820A39">
      <w:pPr>
        <w:pStyle w:val="Ttulo5"/>
      </w:pPr>
      <w:bookmarkStart w:id="121" w:name="_Toc210111221"/>
      <w:r w:rsidRPr="00C74F94">
        <w:rPr>
          <w:bCs/>
        </w:rPr>
        <w:t xml:space="preserve">2.- </w:t>
      </w:r>
      <w:r>
        <w:t>Obtención de sangre arterial (gasometría arterial)</w:t>
      </w:r>
      <w:bookmarkEnd w:id="121"/>
    </w:p>
    <w:p w:rsidR="00BC52A2" w:rsidRDefault="00BC52A2" w:rsidP="00820A39">
      <w:pPr>
        <w:pStyle w:val="PrrafoNormal"/>
      </w:pPr>
      <w:r>
        <w:t>La muestra de sangre arterial suele emplearse para la determinación de las concentraciones de gases respiratorios (oxígeno y dióxido de carbono) en la sangre y para evaluar, por lo tanto, la eficacia de la ventilación y el estado del equilibrio ácido-base del organismo. A este estudio se le conoce como gasometría arterial.</w:t>
      </w:r>
    </w:p>
    <w:p w:rsidR="00BC52A2" w:rsidRDefault="00BC52A2" w:rsidP="00820A39">
      <w:pPr>
        <w:pStyle w:val="PrrafoNormal"/>
      </w:pPr>
      <w:r>
        <w:t>La punción se puede realizar en las arterias braquial o femoral, aunque el sitio de elección suele ser la arteria radial o la cubital.</w:t>
      </w:r>
    </w:p>
    <w:p w:rsidR="00BC52A2" w:rsidRPr="00A56C54" w:rsidRDefault="00BC52A2" w:rsidP="00820A39">
      <w:pPr>
        <w:pStyle w:val="PrrafoNormal"/>
        <w:rPr>
          <w:b/>
        </w:rPr>
      </w:pPr>
      <w:r w:rsidRPr="00A56C54">
        <w:rPr>
          <w:b/>
        </w:rPr>
        <w:t>Material necesario</w:t>
      </w:r>
    </w:p>
    <w:p w:rsidR="00BC52A2" w:rsidRPr="00AB728B" w:rsidRDefault="00BC52A2" w:rsidP="00820A39">
      <w:pPr>
        <w:pStyle w:val="PrrafoNormal"/>
        <w:numPr>
          <w:ilvl w:val="0"/>
          <w:numId w:val="45"/>
        </w:numPr>
      </w:pPr>
      <w:r w:rsidRPr="00AB728B">
        <w:t>Guantes estériles.</w:t>
      </w:r>
    </w:p>
    <w:p w:rsidR="00BC52A2" w:rsidRPr="00AB728B" w:rsidRDefault="00BC52A2" w:rsidP="00820A39">
      <w:pPr>
        <w:pStyle w:val="PrrafoNormal"/>
        <w:numPr>
          <w:ilvl w:val="0"/>
          <w:numId w:val="45"/>
        </w:numPr>
      </w:pPr>
      <w:r w:rsidRPr="00AB728B">
        <w:t>Jeringa de gases heparinizada y agujas de diferente tamaños.</w:t>
      </w:r>
    </w:p>
    <w:p w:rsidR="00BC52A2" w:rsidRPr="00AB728B" w:rsidRDefault="00BC52A2" w:rsidP="00820A39">
      <w:pPr>
        <w:pStyle w:val="PrrafoNormal"/>
        <w:numPr>
          <w:ilvl w:val="0"/>
          <w:numId w:val="45"/>
        </w:numPr>
      </w:pPr>
      <w:r w:rsidRPr="00AB728B">
        <w:t>Gasas estériles y esparadrapo hipoalérgico.</w:t>
      </w:r>
    </w:p>
    <w:p w:rsidR="00BC52A2" w:rsidRPr="00AB728B" w:rsidRDefault="00BC52A2" w:rsidP="00820A39">
      <w:pPr>
        <w:pStyle w:val="PrrafoNormal"/>
        <w:numPr>
          <w:ilvl w:val="0"/>
          <w:numId w:val="45"/>
        </w:numPr>
      </w:pPr>
      <w:r w:rsidRPr="00AB728B">
        <w:t>Antiséptico.</w:t>
      </w:r>
    </w:p>
    <w:p w:rsidR="00BC52A2" w:rsidRPr="00A56C54" w:rsidRDefault="00BC52A2" w:rsidP="00820A39">
      <w:pPr>
        <w:pStyle w:val="PrrafoNormal"/>
        <w:rPr>
          <w:b/>
        </w:rPr>
      </w:pPr>
      <w:r w:rsidRPr="00A56C54">
        <w:rPr>
          <w:b/>
        </w:rPr>
        <w:t>Obtención de la muestra – protocolo de actuación</w:t>
      </w:r>
    </w:p>
    <w:p w:rsidR="00BC52A2" w:rsidRPr="00AB728B" w:rsidRDefault="00BC52A2" w:rsidP="00820A39">
      <w:pPr>
        <w:pStyle w:val="PrrafoNormal"/>
        <w:numPr>
          <w:ilvl w:val="0"/>
          <w:numId w:val="45"/>
        </w:numPr>
      </w:pPr>
      <w:r w:rsidRPr="00AB728B">
        <w:t>Explicar al paciente lo que se le va a hacer, pidiéndole su colaboración.</w:t>
      </w:r>
    </w:p>
    <w:p w:rsidR="00BC52A2" w:rsidRPr="00AB728B" w:rsidRDefault="00BC52A2" w:rsidP="00820A39">
      <w:pPr>
        <w:pStyle w:val="PrrafoNormal"/>
        <w:numPr>
          <w:ilvl w:val="0"/>
          <w:numId w:val="45"/>
        </w:numPr>
      </w:pPr>
      <w:r w:rsidRPr="00AB728B">
        <w:t>Lavarse las manos y ponerse los guantes estériles.</w:t>
      </w:r>
    </w:p>
    <w:p w:rsidR="00BC52A2" w:rsidRPr="00AB728B" w:rsidRDefault="00BC52A2" w:rsidP="00820A39">
      <w:pPr>
        <w:pStyle w:val="PrrafoNormal"/>
        <w:numPr>
          <w:ilvl w:val="0"/>
          <w:numId w:val="45"/>
        </w:numPr>
      </w:pPr>
      <w:r w:rsidRPr="00AB728B">
        <w:t>Colocar al paciente en la posición adecuada y localizar la arteria por palpación del pulso.</w:t>
      </w:r>
    </w:p>
    <w:p w:rsidR="00BC52A2" w:rsidRPr="00AB728B" w:rsidRDefault="00BC52A2" w:rsidP="00820A39">
      <w:pPr>
        <w:pStyle w:val="PrrafoNormal"/>
        <w:numPr>
          <w:ilvl w:val="0"/>
          <w:numId w:val="45"/>
        </w:numPr>
      </w:pPr>
      <w:r w:rsidRPr="00AB728B">
        <w:t>Desinfectar la zona con gasa humedecida con el antiséptico.</w:t>
      </w:r>
    </w:p>
    <w:p w:rsidR="00BC52A2" w:rsidRPr="00AB728B" w:rsidRDefault="00BC52A2" w:rsidP="00820A39">
      <w:pPr>
        <w:pStyle w:val="PrrafoNormal"/>
        <w:numPr>
          <w:ilvl w:val="0"/>
          <w:numId w:val="45"/>
        </w:numPr>
      </w:pPr>
      <w:r w:rsidRPr="00AB728B">
        <w:t>Fijar la arteria.</w:t>
      </w:r>
    </w:p>
    <w:p w:rsidR="00BC52A2" w:rsidRDefault="00BC52A2" w:rsidP="00820A39">
      <w:pPr>
        <w:pStyle w:val="PrrafoNormal"/>
        <w:numPr>
          <w:ilvl w:val="0"/>
          <w:numId w:val="45"/>
        </w:numPr>
      </w:pPr>
      <w:r w:rsidRPr="00AB728B">
        <w:t>Realizar la punción colocando la aguja con un ángulo de 35º y profundizar hasta entrar en la luz arterial, momento en el cual la jeringa se empezará a llenar, hasta alcanzar el volumen necesario.</w:t>
      </w:r>
    </w:p>
    <w:tbl>
      <w:tblPr>
        <w:tblStyle w:val="Tablaconcuadrcula"/>
        <w:tblW w:w="0" w:type="auto"/>
        <w:tblInd w:w="1188" w:type="dxa"/>
        <w:tblLook w:val="01E0" w:firstRow="1" w:lastRow="1" w:firstColumn="1" w:lastColumn="1" w:noHBand="0" w:noVBand="0"/>
      </w:tblPr>
      <w:tblGrid>
        <w:gridCol w:w="7532"/>
      </w:tblGrid>
      <w:tr w:rsidR="00BC52A2" w:rsidRPr="00AB728B" w:rsidTr="00AD205D">
        <w:tc>
          <w:tcPr>
            <w:tcW w:w="7532" w:type="dxa"/>
            <w:shd w:val="clear" w:color="auto" w:fill="E6E6E6"/>
          </w:tcPr>
          <w:p w:rsidR="00BC52A2" w:rsidRPr="00AD205D" w:rsidRDefault="00BC52A2" w:rsidP="00820A39">
            <w:pPr>
              <w:pStyle w:val="PrrafoNormal"/>
              <w:numPr>
                <w:ilvl w:val="0"/>
                <w:numId w:val="45"/>
              </w:numPr>
              <w:tabs>
                <w:tab w:val="clear" w:pos="1137"/>
              </w:tabs>
              <w:ind w:left="0"/>
            </w:pPr>
            <w:r w:rsidRPr="00AD205D">
              <w:t xml:space="preserve">RECUERDE </w:t>
            </w:r>
          </w:p>
          <w:p w:rsidR="00BC52A2" w:rsidRPr="00AB728B" w:rsidRDefault="00BC52A2" w:rsidP="00820A39">
            <w:pPr>
              <w:pStyle w:val="PrrafoNormal"/>
              <w:ind w:left="1080"/>
              <w:rPr>
                <w:b/>
              </w:rPr>
            </w:pPr>
            <w:r w:rsidRPr="00AB728B">
              <w:t xml:space="preserve">Al </w:t>
            </w:r>
            <w:r>
              <w:t>r</w:t>
            </w:r>
            <w:r w:rsidRPr="00AB728B">
              <w:t>etirar la jeringa y aguja</w:t>
            </w:r>
            <w:r>
              <w:t xml:space="preserve">, </w:t>
            </w:r>
            <w:r w:rsidRPr="00AB728B">
              <w:t>presionar fuertemente sobre la zona durante unos minutos.</w:t>
            </w:r>
          </w:p>
        </w:tc>
      </w:tr>
    </w:tbl>
    <w:p w:rsidR="00BC52A2" w:rsidRPr="00AB728B" w:rsidRDefault="00BC52A2" w:rsidP="00820A39">
      <w:pPr>
        <w:pStyle w:val="PrrafoNormal"/>
        <w:numPr>
          <w:ilvl w:val="0"/>
          <w:numId w:val="45"/>
        </w:numPr>
      </w:pPr>
      <w:r w:rsidRPr="00AB728B">
        <w:t>Enviar la muestra rápidamente al laboratorio, directamente en la jeringa, que irá sellada con un tapón de goma.</w:t>
      </w:r>
    </w:p>
    <w:p w:rsidR="00BC52A2" w:rsidRPr="00AB728B" w:rsidRDefault="00BC52A2" w:rsidP="00820A39">
      <w:pPr>
        <w:pStyle w:val="PrrafoNormal"/>
        <w:numPr>
          <w:ilvl w:val="0"/>
          <w:numId w:val="45"/>
        </w:numPr>
      </w:pPr>
      <w:r w:rsidRPr="00AB728B">
        <w:t>Recoger todo el material y dejar al paciente cómodamente instalado.</w:t>
      </w:r>
    </w:p>
    <w:p w:rsidR="00BC52A2" w:rsidRPr="00AB728B" w:rsidRDefault="00BC52A2" w:rsidP="00820A39">
      <w:pPr>
        <w:pStyle w:val="PrrafoNormal"/>
        <w:numPr>
          <w:ilvl w:val="0"/>
          <w:numId w:val="45"/>
        </w:numPr>
      </w:pPr>
      <w:r w:rsidRPr="00AB728B">
        <w:t>Quitarse los guantes y lavarse las manos.</w:t>
      </w:r>
    </w:p>
    <w:p w:rsidR="00BC52A2" w:rsidRPr="00AB728B" w:rsidRDefault="00BC52A2" w:rsidP="00820A39">
      <w:pPr>
        <w:pStyle w:val="PrrafoNormal"/>
        <w:numPr>
          <w:ilvl w:val="0"/>
          <w:numId w:val="45"/>
        </w:numPr>
      </w:pPr>
      <w:r w:rsidRPr="00AB728B">
        <w:t>Anotar el procedimiento y las incidencias en la hoja de enfermería.</w:t>
      </w:r>
    </w:p>
    <w:p w:rsidR="00BC52A2" w:rsidRPr="004F223F" w:rsidRDefault="00BC52A2" w:rsidP="00820A39">
      <w:pPr>
        <w:pStyle w:val="Ttulo3"/>
      </w:pPr>
      <w:bookmarkStart w:id="122" w:name="_Toc210111222"/>
      <w:r w:rsidRPr="004F223F">
        <w:lastRenderedPageBreak/>
        <w:t>Muestras de orina</w:t>
      </w:r>
      <w:bookmarkEnd w:id="122"/>
    </w:p>
    <w:p w:rsidR="00BC52A2" w:rsidRDefault="00BC52A2" w:rsidP="00820A39">
      <w:pPr>
        <w:pStyle w:val="PrrafoNormal"/>
      </w:pPr>
      <w:r w:rsidRPr="00AD053E">
        <w:t>La orina es uno de los fluidos resultantes del metabolismo y su análisis aporta mucha información de forma rápida y económica. Su obtención es relativamente fácil, lo que hace que sea una prueba fundamental al alcance de cualquier servicio sanitario y está muy extendida.</w:t>
      </w:r>
    </w:p>
    <w:p w:rsidR="00BC52A2" w:rsidRDefault="00BC52A2" w:rsidP="00820A39">
      <w:pPr>
        <w:pStyle w:val="PrrafoNormal"/>
      </w:pPr>
      <w:r>
        <w:t>Las muestras de orina se recogen para realizar:</w:t>
      </w:r>
    </w:p>
    <w:p w:rsidR="00BC52A2" w:rsidRDefault="00BC52A2" w:rsidP="00820A39">
      <w:pPr>
        <w:pStyle w:val="PrrafoNormal"/>
        <w:numPr>
          <w:ilvl w:val="0"/>
          <w:numId w:val="46"/>
        </w:numPr>
        <w:tabs>
          <w:tab w:val="clear" w:pos="341"/>
        </w:tabs>
        <w:ind w:left="720" w:hanging="256"/>
      </w:pPr>
      <w:r>
        <w:t>Análisis elemental o de rutina (muestra de una sola micción)</w:t>
      </w:r>
    </w:p>
    <w:p w:rsidR="00BC52A2" w:rsidRPr="007F1613" w:rsidRDefault="00BC52A2" w:rsidP="00820A39">
      <w:pPr>
        <w:pStyle w:val="PrrafoNormal"/>
        <w:numPr>
          <w:ilvl w:val="0"/>
          <w:numId w:val="46"/>
        </w:numPr>
        <w:tabs>
          <w:tab w:val="clear" w:pos="341"/>
        </w:tabs>
        <w:ind w:left="720" w:hanging="256"/>
        <w:rPr>
          <w:b/>
          <w:bCs/>
        </w:rPr>
      </w:pPr>
      <w:r>
        <w:rPr>
          <w:bCs/>
        </w:rPr>
        <w:t>Urocultivo (muestra de orina estéril)</w:t>
      </w:r>
    </w:p>
    <w:p w:rsidR="00BC52A2" w:rsidRPr="00AD053E" w:rsidRDefault="00BC52A2" w:rsidP="00820A39">
      <w:pPr>
        <w:pStyle w:val="PrrafoNormal"/>
        <w:numPr>
          <w:ilvl w:val="0"/>
          <w:numId w:val="46"/>
        </w:numPr>
        <w:tabs>
          <w:tab w:val="clear" w:pos="341"/>
        </w:tabs>
        <w:ind w:left="720" w:hanging="256"/>
        <w:rPr>
          <w:b/>
          <w:bCs/>
        </w:rPr>
      </w:pPr>
      <w:r>
        <w:rPr>
          <w:bCs/>
        </w:rPr>
        <w:t>Control de diuresis (muestra de orina recogida durante un determinado tiempo, generalmente 12 o 24 horas).</w:t>
      </w:r>
    </w:p>
    <w:p w:rsidR="00BC52A2" w:rsidRDefault="00BC52A2" w:rsidP="00820A39">
      <w:pPr>
        <w:pStyle w:val="Ttulo4"/>
      </w:pPr>
      <w:bookmarkStart w:id="123" w:name="_Toc210111223"/>
      <w:r>
        <w:t>Técnica de recogida</w:t>
      </w:r>
      <w:bookmarkEnd w:id="123"/>
    </w:p>
    <w:p w:rsidR="00BC52A2" w:rsidRDefault="00BC52A2" w:rsidP="00820A39">
      <w:pPr>
        <w:pStyle w:val="Ttulo5"/>
      </w:pPr>
      <w:bookmarkStart w:id="124" w:name="_Toc210111224"/>
      <w:r>
        <w:t>1.- Obtención orina para análisis elemental</w:t>
      </w:r>
      <w:bookmarkEnd w:id="124"/>
    </w:p>
    <w:p w:rsidR="00BC52A2" w:rsidRPr="00A56C54" w:rsidRDefault="00B215CF" w:rsidP="00820A39">
      <w:pPr>
        <w:pStyle w:val="PrrafoNormal"/>
        <w:rPr>
          <w:b/>
        </w:rPr>
      </w:pPr>
      <w:r>
        <w:rPr>
          <w:noProof/>
          <w:lang w:val="es-ES"/>
        </w:rPr>
        <w:drawing>
          <wp:anchor distT="0" distB="0" distL="114300" distR="114300" simplePos="0" relativeHeight="251669504" behindDoc="0" locked="0" layoutInCell="1" allowOverlap="1">
            <wp:simplePos x="0" y="0"/>
            <wp:positionH relativeFrom="column">
              <wp:posOffset>4114800</wp:posOffset>
            </wp:positionH>
            <wp:positionV relativeFrom="paragraph">
              <wp:posOffset>149225</wp:posOffset>
            </wp:positionV>
            <wp:extent cx="1562100" cy="1202690"/>
            <wp:effectExtent l="19050" t="19050" r="19050" b="16510"/>
            <wp:wrapSquare wrapText="bothSides"/>
            <wp:docPr id="44" name="Imagen 126" descr="http://www.eccpn.aibarra.org/temario/seccion2/capitulo3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6" descr="http://www.eccpn.aibarra.org/temario/seccion2/capitulo38/1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62100" cy="120269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C52A2" w:rsidRPr="00A56C54">
        <w:rPr>
          <w:b/>
        </w:rPr>
        <w:t>Material necesario</w:t>
      </w:r>
    </w:p>
    <w:p w:rsidR="00BC52A2" w:rsidRPr="00AB728B" w:rsidRDefault="00BC52A2" w:rsidP="00820A39">
      <w:pPr>
        <w:pStyle w:val="PrrafoNormal"/>
        <w:numPr>
          <w:ilvl w:val="0"/>
          <w:numId w:val="46"/>
        </w:numPr>
        <w:tabs>
          <w:tab w:val="clear" w:pos="341"/>
        </w:tabs>
        <w:ind w:left="720" w:hanging="256"/>
      </w:pPr>
      <w:r w:rsidRPr="00AB728B">
        <w:t>Guantes desechables.</w:t>
      </w:r>
    </w:p>
    <w:p w:rsidR="00BC52A2" w:rsidRPr="00AB728B" w:rsidRDefault="00BC52A2" w:rsidP="00820A39">
      <w:pPr>
        <w:pStyle w:val="PrrafoNormal"/>
        <w:numPr>
          <w:ilvl w:val="0"/>
          <w:numId w:val="46"/>
        </w:numPr>
        <w:tabs>
          <w:tab w:val="clear" w:pos="341"/>
        </w:tabs>
        <w:ind w:left="720" w:hanging="256"/>
      </w:pPr>
      <w:r w:rsidRPr="00AB728B">
        <w:t>Cuña o botella, para pacientes encamados.</w:t>
      </w:r>
    </w:p>
    <w:p w:rsidR="00BC52A2" w:rsidRPr="00AB728B" w:rsidRDefault="00BC52A2" w:rsidP="00820A39">
      <w:pPr>
        <w:pStyle w:val="PrrafoNormal"/>
        <w:numPr>
          <w:ilvl w:val="0"/>
          <w:numId w:val="46"/>
        </w:numPr>
        <w:tabs>
          <w:tab w:val="clear" w:pos="341"/>
        </w:tabs>
        <w:ind w:left="720" w:hanging="256"/>
      </w:pPr>
      <w:r w:rsidRPr="00AB728B">
        <w:t xml:space="preserve">Envase de plástico irrompible, boca ancha, seco, limpio o estéril, hermético con tapón de rosca, capacidad 50 cc o tubos de boca estrecha capacidad 10 cc. </w:t>
      </w:r>
    </w:p>
    <w:p w:rsidR="00BC52A2" w:rsidRPr="00AB728B" w:rsidRDefault="00BC52A2" w:rsidP="00820A39">
      <w:pPr>
        <w:pStyle w:val="PrrafoNormal"/>
        <w:numPr>
          <w:ilvl w:val="0"/>
          <w:numId w:val="46"/>
        </w:numPr>
        <w:tabs>
          <w:tab w:val="clear" w:pos="341"/>
        </w:tabs>
        <w:ind w:left="720" w:hanging="256"/>
      </w:pPr>
      <w:r w:rsidRPr="00AB728B">
        <w:t>Etiquetas para identificar las muestras.</w:t>
      </w:r>
    </w:p>
    <w:p w:rsidR="00BC52A2" w:rsidRPr="00A56C54" w:rsidRDefault="00BC52A2" w:rsidP="00820A39">
      <w:pPr>
        <w:pStyle w:val="PrrafoNormal"/>
        <w:rPr>
          <w:b/>
        </w:rPr>
      </w:pPr>
      <w:r w:rsidRPr="00A56C54">
        <w:rPr>
          <w:b/>
        </w:rPr>
        <w:t>Obtención de la muestra – protocolo de actuación</w:t>
      </w:r>
    </w:p>
    <w:p w:rsidR="00BC52A2" w:rsidRPr="00AB728B" w:rsidRDefault="00BC52A2" w:rsidP="00820A39">
      <w:pPr>
        <w:pStyle w:val="PrrafoNormal"/>
        <w:numPr>
          <w:ilvl w:val="0"/>
          <w:numId w:val="46"/>
        </w:numPr>
        <w:tabs>
          <w:tab w:val="clear" w:pos="341"/>
        </w:tabs>
        <w:ind w:left="720" w:hanging="256"/>
      </w:pPr>
      <w:r w:rsidRPr="00AB728B">
        <w:t>Lavarse las manos y ponerse los guantes.</w:t>
      </w:r>
    </w:p>
    <w:p w:rsidR="00BC52A2" w:rsidRPr="00AB728B" w:rsidRDefault="00BC52A2" w:rsidP="00820A39">
      <w:pPr>
        <w:pStyle w:val="PrrafoNormal"/>
        <w:numPr>
          <w:ilvl w:val="0"/>
          <w:numId w:val="46"/>
        </w:numPr>
        <w:tabs>
          <w:tab w:val="clear" w:pos="341"/>
        </w:tabs>
        <w:ind w:left="720" w:hanging="256"/>
      </w:pPr>
      <w:r w:rsidRPr="00AB728B">
        <w:t>Explicar al paciente lo que se le va a hacer, pidiéndole su colaboración</w:t>
      </w:r>
    </w:p>
    <w:p w:rsidR="00BC52A2" w:rsidRPr="00AB728B" w:rsidRDefault="00BC52A2" w:rsidP="00820A39">
      <w:pPr>
        <w:pStyle w:val="PrrafoNormal"/>
        <w:numPr>
          <w:ilvl w:val="0"/>
          <w:numId w:val="46"/>
        </w:numPr>
        <w:tabs>
          <w:tab w:val="clear" w:pos="341"/>
        </w:tabs>
        <w:ind w:left="720" w:hanging="256"/>
      </w:pPr>
      <w:r w:rsidRPr="00AB728B">
        <w:t>Si el paciente puede colaborar, se le comunica cómo debe realizar la recogida de la muestra:</w:t>
      </w:r>
    </w:p>
    <w:tbl>
      <w:tblPr>
        <w:tblStyle w:val="Tablaconcuadrcula"/>
        <w:tblW w:w="0" w:type="auto"/>
        <w:tblInd w:w="778" w:type="dxa"/>
        <w:tblLook w:val="01E0" w:firstRow="1" w:lastRow="1" w:firstColumn="1" w:lastColumn="1" w:noHBand="0" w:noVBand="0"/>
      </w:tblPr>
      <w:tblGrid>
        <w:gridCol w:w="7744"/>
      </w:tblGrid>
      <w:tr w:rsidR="00BC52A2" w:rsidRPr="00817B0A">
        <w:trPr>
          <w:trHeight w:val="2240"/>
        </w:trPr>
        <w:tc>
          <w:tcPr>
            <w:tcW w:w="7744" w:type="dxa"/>
            <w:shd w:val="clear" w:color="auto" w:fill="E6E6E6"/>
          </w:tcPr>
          <w:p w:rsidR="00BC52A2" w:rsidRPr="00817B0A" w:rsidRDefault="00BC52A2" w:rsidP="00820A39">
            <w:pPr>
              <w:pStyle w:val="PrrafoNormal"/>
              <w:ind w:left="0" w:right="0"/>
              <w:rPr>
                <w:u w:val="single"/>
              </w:rPr>
            </w:pPr>
            <w:r w:rsidRPr="00817B0A">
              <w:rPr>
                <w:b/>
                <w:bCs/>
                <w:u w:val="single"/>
              </w:rPr>
              <w:t>RECUERDE</w:t>
            </w:r>
            <w:r w:rsidRPr="00817B0A">
              <w:rPr>
                <w:u w:val="single"/>
              </w:rPr>
              <w:t xml:space="preserve"> </w:t>
            </w:r>
          </w:p>
          <w:p w:rsidR="00BC52A2" w:rsidRPr="00817B0A" w:rsidRDefault="00BC52A2" w:rsidP="00820A39">
            <w:pPr>
              <w:pStyle w:val="PrrafoNormal"/>
              <w:ind w:left="0" w:right="0"/>
            </w:pPr>
            <w:r w:rsidRPr="00817B0A">
              <w:t xml:space="preserve">La muestra de orina </w:t>
            </w:r>
            <w:r>
              <w:t xml:space="preserve">a recoger </w:t>
            </w:r>
            <w:r w:rsidRPr="00817B0A">
              <w:t>debe ser la primera de la mañana.</w:t>
            </w:r>
          </w:p>
          <w:p w:rsidR="00BC52A2" w:rsidRPr="00817B0A" w:rsidRDefault="00BC52A2" w:rsidP="00820A39">
            <w:pPr>
              <w:pStyle w:val="PrrafoNormal"/>
              <w:ind w:left="0" w:right="0"/>
            </w:pPr>
            <w:r w:rsidRPr="00817B0A">
              <w:t>Láve</w:t>
            </w:r>
            <w:r>
              <w:t xml:space="preserve"> la zona </w:t>
            </w:r>
            <w:r w:rsidRPr="00817B0A">
              <w:t>a fondo con agua y jabón y enjuágue</w:t>
            </w:r>
            <w:r>
              <w:t>la</w:t>
            </w:r>
            <w:r w:rsidRPr="00817B0A">
              <w:t xml:space="preserve"> con agua tibia.</w:t>
            </w:r>
          </w:p>
          <w:p w:rsidR="00BC52A2" w:rsidRDefault="00BC52A2" w:rsidP="00820A39">
            <w:pPr>
              <w:pStyle w:val="PrrafoNormal"/>
              <w:ind w:left="0" w:right="0"/>
            </w:pPr>
            <w:r>
              <w:t>Pídale al paciente que p</w:t>
            </w:r>
            <w:r w:rsidRPr="00817B0A">
              <w:t xml:space="preserve">rimero orine una pequeña cantidad en la taza del W.C. </w:t>
            </w:r>
            <w:r>
              <w:t>que no debe recoger</w:t>
            </w:r>
            <w:r w:rsidRPr="00817B0A">
              <w:t xml:space="preserve">. </w:t>
            </w:r>
          </w:p>
          <w:p w:rsidR="00BC52A2" w:rsidRPr="00817B0A" w:rsidRDefault="00BC52A2" w:rsidP="00820A39">
            <w:pPr>
              <w:pStyle w:val="PrrafoNormal"/>
              <w:ind w:left="0" w:right="0"/>
            </w:pPr>
            <w:r w:rsidRPr="00817B0A">
              <w:t xml:space="preserve">Después </w:t>
            </w:r>
            <w:r>
              <w:t xml:space="preserve">pídale que </w:t>
            </w:r>
            <w:r w:rsidRPr="00817B0A">
              <w:t>orine directamente sobre el frasco recién abierto. No recoja tampoco la parte final de la orina.</w:t>
            </w:r>
          </w:p>
        </w:tc>
      </w:tr>
    </w:tbl>
    <w:p w:rsidR="00BC52A2" w:rsidRPr="00AB728B" w:rsidRDefault="00BC52A2" w:rsidP="00820A39">
      <w:pPr>
        <w:pStyle w:val="PrrafoNormal"/>
        <w:numPr>
          <w:ilvl w:val="0"/>
          <w:numId w:val="46"/>
        </w:numPr>
        <w:tabs>
          <w:tab w:val="clear" w:pos="341"/>
        </w:tabs>
        <w:ind w:left="720" w:hanging="256"/>
      </w:pPr>
      <w:r w:rsidRPr="00AB728B">
        <w:t>Si el paciente no colabora, se le coloca en decúbito supino y se le pone la cuña o la botella para recoger la primera parte de la micción. Después se recoge la muestra en el frasco estéril.</w:t>
      </w:r>
    </w:p>
    <w:p w:rsidR="00BC52A2" w:rsidRPr="00AB728B" w:rsidRDefault="00BC52A2" w:rsidP="00820A39">
      <w:pPr>
        <w:pStyle w:val="PrrafoNormal"/>
        <w:numPr>
          <w:ilvl w:val="0"/>
          <w:numId w:val="46"/>
        </w:numPr>
        <w:tabs>
          <w:tab w:val="clear" w:pos="341"/>
        </w:tabs>
        <w:ind w:left="720" w:hanging="256"/>
      </w:pPr>
      <w:r w:rsidRPr="00AB728B">
        <w:lastRenderedPageBreak/>
        <w:t>Identificar la muestra.</w:t>
      </w:r>
    </w:p>
    <w:p w:rsidR="00BC52A2" w:rsidRPr="00AB728B" w:rsidRDefault="00BC52A2" w:rsidP="00820A39">
      <w:pPr>
        <w:pStyle w:val="PrrafoNormal"/>
        <w:numPr>
          <w:ilvl w:val="0"/>
          <w:numId w:val="46"/>
        </w:numPr>
        <w:tabs>
          <w:tab w:val="clear" w:pos="341"/>
        </w:tabs>
        <w:ind w:left="720" w:hanging="256"/>
      </w:pPr>
      <w:r w:rsidRPr="00AB728B">
        <w:t>Recoger al paciente y dejar al paciente cómodamente instalado.</w:t>
      </w:r>
    </w:p>
    <w:p w:rsidR="00BC52A2" w:rsidRPr="00AB728B" w:rsidRDefault="00BC52A2" w:rsidP="00820A39">
      <w:pPr>
        <w:pStyle w:val="PrrafoNormal"/>
        <w:numPr>
          <w:ilvl w:val="0"/>
          <w:numId w:val="46"/>
        </w:numPr>
        <w:tabs>
          <w:tab w:val="clear" w:pos="341"/>
        </w:tabs>
        <w:ind w:left="720" w:hanging="256"/>
      </w:pPr>
      <w:r w:rsidRPr="00AB728B">
        <w:t>Quitarse los guantes y lavarse las manos.</w:t>
      </w:r>
    </w:p>
    <w:p w:rsidR="00BC52A2" w:rsidRPr="00AB728B" w:rsidRDefault="00BC52A2" w:rsidP="00820A39">
      <w:pPr>
        <w:pStyle w:val="PrrafoNormal"/>
        <w:numPr>
          <w:ilvl w:val="0"/>
          <w:numId w:val="46"/>
        </w:numPr>
        <w:tabs>
          <w:tab w:val="clear" w:pos="341"/>
        </w:tabs>
        <w:ind w:left="720" w:hanging="256"/>
      </w:pPr>
      <w:r w:rsidRPr="00AB728B">
        <w:t>Enviar la muestra al laboratorio o mantenerla en la nevera hasta su análisis.</w:t>
      </w:r>
    </w:p>
    <w:p w:rsidR="00BC52A2" w:rsidRPr="00AB728B" w:rsidRDefault="00BC52A2" w:rsidP="00820A39">
      <w:pPr>
        <w:pStyle w:val="PrrafoNormal"/>
        <w:numPr>
          <w:ilvl w:val="0"/>
          <w:numId w:val="46"/>
        </w:numPr>
        <w:tabs>
          <w:tab w:val="clear" w:pos="341"/>
        </w:tabs>
        <w:ind w:left="720" w:hanging="256"/>
      </w:pPr>
      <w:r w:rsidRPr="00AB728B">
        <w:t>Anotar en la hoja de enfermería cualquier incidencia que hayamos observado al realizar la técnica.</w:t>
      </w:r>
    </w:p>
    <w:p w:rsidR="00BC52A2" w:rsidRDefault="00BC52A2" w:rsidP="00820A39">
      <w:pPr>
        <w:pStyle w:val="NormalWeb"/>
        <w:spacing w:before="0" w:beforeAutospacing="0" w:after="0" w:afterAutospacing="0"/>
        <w:rPr>
          <w:rFonts w:ascii="Verdana" w:hAnsi="Verdana" w:cs="Arial"/>
          <w:b/>
          <w:bCs/>
          <w:color w:val="000000"/>
        </w:rPr>
      </w:pPr>
    </w:p>
    <w:tbl>
      <w:tblPr>
        <w:tblStyle w:val="Tablaconcuadrcula"/>
        <w:tblW w:w="0" w:type="auto"/>
        <w:tblInd w:w="284" w:type="dxa"/>
        <w:tblLook w:val="01E0" w:firstRow="1" w:lastRow="1" w:firstColumn="1" w:lastColumn="1" w:noHBand="0" w:noVBand="0"/>
      </w:tblPr>
      <w:tblGrid>
        <w:gridCol w:w="8436"/>
      </w:tblGrid>
      <w:tr w:rsidR="00BC52A2" w:rsidRPr="00817B0A">
        <w:tc>
          <w:tcPr>
            <w:tcW w:w="8436" w:type="dxa"/>
            <w:shd w:val="clear" w:color="auto" w:fill="E0E0E0"/>
          </w:tcPr>
          <w:p w:rsidR="00BC52A2" w:rsidRPr="00817B0A" w:rsidRDefault="00BC52A2" w:rsidP="00820A39">
            <w:pPr>
              <w:pStyle w:val="PrrafoNormal"/>
              <w:ind w:left="0" w:right="0"/>
              <w:rPr>
                <w:u w:val="single"/>
              </w:rPr>
            </w:pPr>
            <w:r w:rsidRPr="00817B0A">
              <w:rPr>
                <w:b/>
                <w:u w:val="single"/>
              </w:rPr>
              <w:t>RECUERDE</w:t>
            </w:r>
            <w:r w:rsidRPr="00817B0A">
              <w:rPr>
                <w:u w:val="single"/>
              </w:rPr>
              <w:t xml:space="preserve"> </w:t>
            </w:r>
          </w:p>
          <w:p w:rsidR="00BC52A2" w:rsidRPr="00817B0A" w:rsidRDefault="00BC52A2" w:rsidP="00820A39">
            <w:pPr>
              <w:pStyle w:val="PrrafoNormal"/>
              <w:ind w:left="0" w:right="0"/>
            </w:pPr>
            <w:r w:rsidRPr="00817B0A">
              <w:t>En el caso de la recogida de orina durante un tiempo determinado (orina de 24H) el recipiente empleado es graduado de boca ancha y gran capacidad. En este caso le explicaremos al paciente lo que debe hacer y durante cuanto tiempo: se le pide que deseche la primera orina de la mañana (pudiendo empezar a las ocho de la mañana) y, a partir de entonces, que recoja toda la orina en las horas sucesivas, hasta la primera micción de la mañana siguiente incluida, es decir, durante 24h.</w:t>
            </w:r>
          </w:p>
        </w:tc>
      </w:tr>
    </w:tbl>
    <w:p w:rsidR="00BC52A2" w:rsidRDefault="00BC52A2" w:rsidP="00820A39">
      <w:pPr>
        <w:pStyle w:val="Ttulo5"/>
      </w:pPr>
      <w:bookmarkStart w:id="125" w:name="_Toc210111225"/>
      <w:r>
        <w:t>2.- Obtención orina para cultivo – paciente no sondado</w:t>
      </w:r>
      <w:bookmarkEnd w:id="125"/>
    </w:p>
    <w:p w:rsidR="00BC52A2" w:rsidRPr="00A56C54" w:rsidRDefault="00BC52A2" w:rsidP="00820A39">
      <w:pPr>
        <w:pStyle w:val="PrrafoNormal"/>
        <w:rPr>
          <w:b/>
        </w:rPr>
      </w:pPr>
      <w:r w:rsidRPr="00A56C54">
        <w:rPr>
          <w:b/>
        </w:rPr>
        <w:t>Material necesario</w:t>
      </w:r>
    </w:p>
    <w:p w:rsidR="00BC52A2" w:rsidRPr="00AB728B" w:rsidRDefault="00BC52A2" w:rsidP="00820A39">
      <w:pPr>
        <w:pStyle w:val="PrrafoNormal"/>
        <w:numPr>
          <w:ilvl w:val="0"/>
          <w:numId w:val="46"/>
        </w:numPr>
        <w:tabs>
          <w:tab w:val="clear" w:pos="341"/>
        </w:tabs>
        <w:ind w:left="720" w:hanging="256"/>
      </w:pPr>
      <w:r w:rsidRPr="00817B0A">
        <w:tab/>
      </w:r>
      <w:r w:rsidRPr="00AB728B">
        <w:t>Equipo para realizar el aseo genital (cuña, gasas estériles, agua, jabón o suero fisiológico).</w:t>
      </w:r>
    </w:p>
    <w:p w:rsidR="00BC52A2" w:rsidRPr="00AB728B" w:rsidRDefault="00BC52A2" w:rsidP="00820A39">
      <w:pPr>
        <w:pStyle w:val="PrrafoNormal"/>
        <w:numPr>
          <w:ilvl w:val="0"/>
          <w:numId w:val="46"/>
        </w:numPr>
        <w:tabs>
          <w:tab w:val="clear" w:pos="341"/>
        </w:tabs>
        <w:ind w:left="720" w:hanging="256"/>
      </w:pPr>
      <w:r w:rsidRPr="00AB728B">
        <w:t>Guantes desechables.</w:t>
      </w:r>
    </w:p>
    <w:p w:rsidR="00BC52A2" w:rsidRPr="00AB728B" w:rsidRDefault="00BC52A2" w:rsidP="00820A39">
      <w:pPr>
        <w:pStyle w:val="PrrafoNormal"/>
        <w:numPr>
          <w:ilvl w:val="0"/>
          <w:numId w:val="46"/>
        </w:numPr>
        <w:tabs>
          <w:tab w:val="clear" w:pos="341"/>
        </w:tabs>
        <w:ind w:left="720" w:hanging="256"/>
      </w:pPr>
      <w:r w:rsidRPr="00AB728B">
        <w:t>Cuña o botella, para pacientes encamados.</w:t>
      </w:r>
    </w:p>
    <w:p w:rsidR="00BC52A2" w:rsidRPr="00AB728B" w:rsidRDefault="00BC52A2" w:rsidP="00820A39">
      <w:pPr>
        <w:pStyle w:val="PrrafoNormal"/>
        <w:numPr>
          <w:ilvl w:val="0"/>
          <w:numId w:val="46"/>
        </w:numPr>
        <w:tabs>
          <w:tab w:val="clear" w:pos="341"/>
        </w:tabs>
        <w:ind w:left="720" w:hanging="256"/>
      </w:pPr>
      <w:r w:rsidRPr="00AB728B">
        <w:t xml:space="preserve">Frascos estériles para la recogida de la muestra. </w:t>
      </w:r>
    </w:p>
    <w:p w:rsidR="00BC52A2" w:rsidRPr="00AB728B" w:rsidRDefault="00BC52A2" w:rsidP="00820A39">
      <w:pPr>
        <w:pStyle w:val="PrrafoNormal"/>
        <w:numPr>
          <w:ilvl w:val="0"/>
          <w:numId w:val="46"/>
        </w:numPr>
        <w:tabs>
          <w:tab w:val="clear" w:pos="341"/>
        </w:tabs>
        <w:ind w:left="720" w:hanging="256"/>
      </w:pPr>
      <w:r w:rsidRPr="00AB728B">
        <w:t>Etiquetas para identificar las muestras.</w:t>
      </w:r>
    </w:p>
    <w:p w:rsidR="00BC52A2" w:rsidRPr="00A56C54" w:rsidRDefault="00BC52A2" w:rsidP="00820A39">
      <w:pPr>
        <w:pStyle w:val="PrrafoNormal"/>
        <w:rPr>
          <w:b/>
        </w:rPr>
      </w:pPr>
      <w:r w:rsidRPr="00A56C54">
        <w:rPr>
          <w:b/>
        </w:rPr>
        <w:t>Obtención de la muestra – protocolo de actuación</w:t>
      </w:r>
    </w:p>
    <w:p w:rsidR="00BC52A2" w:rsidRPr="00AB728B" w:rsidRDefault="00BC52A2" w:rsidP="00820A39">
      <w:pPr>
        <w:pStyle w:val="PrrafoNormal"/>
        <w:numPr>
          <w:ilvl w:val="0"/>
          <w:numId w:val="46"/>
        </w:numPr>
        <w:tabs>
          <w:tab w:val="clear" w:pos="341"/>
        </w:tabs>
        <w:ind w:left="720" w:hanging="256"/>
      </w:pPr>
      <w:r w:rsidRPr="00AB728B">
        <w:t>Lavarse las manos y ponerse los guantes.</w:t>
      </w:r>
    </w:p>
    <w:p w:rsidR="00BC52A2" w:rsidRPr="00AB728B" w:rsidRDefault="00BC52A2" w:rsidP="00820A39">
      <w:pPr>
        <w:pStyle w:val="PrrafoNormal"/>
        <w:numPr>
          <w:ilvl w:val="0"/>
          <w:numId w:val="46"/>
        </w:numPr>
        <w:tabs>
          <w:tab w:val="clear" w:pos="341"/>
        </w:tabs>
        <w:ind w:left="720" w:hanging="256"/>
      </w:pPr>
      <w:r w:rsidRPr="00AB728B">
        <w:t>Explicar al paciente lo que se le va a hacer, pidiéndole su colaboración.</w:t>
      </w:r>
    </w:p>
    <w:p w:rsidR="00BC52A2" w:rsidRPr="00AB728B" w:rsidRDefault="00BC52A2" w:rsidP="00820A39">
      <w:pPr>
        <w:pStyle w:val="PrrafoNormal"/>
        <w:numPr>
          <w:ilvl w:val="0"/>
          <w:numId w:val="46"/>
        </w:numPr>
        <w:tabs>
          <w:tab w:val="clear" w:pos="341"/>
        </w:tabs>
        <w:ind w:left="720" w:hanging="256"/>
      </w:pPr>
      <w:r w:rsidRPr="00AB728B">
        <w:t>Si el paciente puede levantarse de la cama, se le dirá cómo debe realizarse el lavado de los genitales (sin jabón y secándose con gasas estériles) y cómo debe recoger la parte media de la micción.</w:t>
      </w:r>
    </w:p>
    <w:p w:rsidR="00BC52A2" w:rsidRPr="00AB728B" w:rsidRDefault="00BC52A2" w:rsidP="00820A39">
      <w:pPr>
        <w:pStyle w:val="PrrafoNormal"/>
        <w:numPr>
          <w:ilvl w:val="0"/>
          <w:numId w:val="46"/>
        </w:numPr>
        <w:tabs>
          <w:tab w:val="clear" w:pos="341"/>
        </w:tabs>
        <w:ind w:left="720" w:hanging="256"/>
      </w:pPr>
      <w:r w:rsidRPr="00AB728B">
        <w:t>Si el paciente permanece encamado, se le hará antes el lavado de genitales.</w:t>
      </w:r>
    </w:p>
    <w:p w:rsidR="00BC52A2" w:rsidRPr="00AB728B" w:rsidRDefault="00BC52A2" w:rsidP="00820A39">
      <w:pPr>
        <w:pStyle w:val="PrrafoNormal"/>
        <w:numPr>
          <w:ilvl w:val="0"/>
          <w:numId w:val="46"/>
        </w:numPr>
        <w:tabs>
          <w:tab w:val="clear" w:pos="341"/>
        </w:tabs>
        <w:ind w:left="720" w:hanging="256"/>
      </w:pPr>
      <w:r w:rsidRPr="00AB728B">
        <w:t>Pedir al paciente que realice la micción en la cuña y recoger en el frasco estéril la parte media de la micción.</w:t>
      </w:r>
    </w:p>
    <w:p w:rsidR="00BC52A2" w:rsidRPr="00AB728B" w:rsidRDefault="00BC52A2" w:rsidP="00820A39">
      <w:pPr>
        <w:pStyle w:val="PrrafoNormal"/>
        <w:numPr>
          <w:ilvl w:val="0"/>
          <w:numId w:val="46"/>
        </w:numPr>
        <w:tabs>
          <w:tab w:val="clear" w:pos="341"/>
        </w:tabs>
        <w:ind w:left="720" w:hanging="256"/>
      </w:pPr>
      <w:r w:rsidRPr="00AB728B">
        <w:t>Cerrar inmediatamente el frasco con la muestra, comprobando que esta correctamente identificado.</w:t>
      </w:r>
    </w:p>
    <w:p w:rsidR="00BC52A2" w:rsidRPr="00AB728B" w:rsidRDefault="00BC52A2" w:rsidP="00820A39">
      <w:pPr>
        <w:pStyle w:val="PrrafoNormal"/>
        <w:numPr>
          <w:ilvl w:val="0"/>
          <w:numId w:val="46"/>
        </w:numPr>
        <w:tabs>
          <w:tab w:val="clear" w:pos="341"/>
        </w:tabs>
        <w:ind w:left="720" w:hanging="256"/>
      </w:pPr>
      <w:r w:rsidRPr="00AB728B">
        <w:t>Retirar y recoger todo el material, dejando al paciente cómodamente instalado.</w:t>
      </w:r>
    </w:p>
    <w:p w:rsidR="00BC52A2" w:rsidRPr="00AB728B" w:rsidRDefault="00BC52A2" w:rsidP="00820A39">
      <w:pPr>
        <w:pStyle w:val="PrrafoNormal"/>
        <w:numPr>
          <w:ilvl w:val="0"/>
          <w:numId w:val="46"/>
        </w:numPr>
        <w:tabs>
          <w:tab w:val="clear" w:pos="341"/>
        </w:tabs>
        <w:ind w:left="720" w:hanging="256"/>
      </w:pPr>
      <w:r w:rsidRPr="00AB728B">
        <w:lastRenderedPageBreak/>
        <w:t>Enviar la muestra inmediatamente al laboratorio; de lo contrario guardar en frigorífico, procurando llevarla siempre en un margen de 24 h desde que se tomó la muestra.</w:t>
      </w:r>
    </w:p>
    <w:p w:rsidR="00BC52A2" w:rsidRPr="00AB728B" w:rsidRDefault="00BC52A2" w:rsidP="00820A39">
      <w:pPr>
        <w:pStyle w:val="PrrafoNormal"/>
        <w:numPr>
          <w:ilvl w:val="0"/>
          <w:numId w:val="46"/>
        </w:numPr>
        <w:tabs>
          <w:tab w:val="clear" w:pos="341"/>
        </w:tabs>
        <w:ind w:left="720" w:hanging="256"/>
      </w:pPr>
      <w:r w:rsidRPr="00AB728B">
        <w:t>Quitarse lo guantes, lavarse las manos y finalmente anotar las incidencias en la hoja de enfermería.</w:t>
      </w:r>
    </w:p>
    <w:p w:rsidR="00BC52A2" w:rsidRPr="005B6A38" w:rsidRDefault="00BC52A2" w:rsidP="00820A39">
      <w:pPr>
        <w:pStyle w:val="Ttulo3"/>
        <w:rPr>
          <w:rFonts w:cs="Arial"/>
        </w:rPr>
      </w:pPr>
      <w:bookmarkStart w:id="126" w:name="_Toc210111226"/>
      <w:r w:rsidRPr="00904F69">
        <w:t>Muestras de heces</w:t>
      </w:r>
      <w:bookmarkEnd w:id="126"/>
    </w:p>
    <w:p w:rsidR="00BC52A2" w:rsidRDefault="00BC52A2" w:rsidP="00820A39">
      <w:pPr>
        <w:pStyle w:val="PrrafoNormal"/>
      </w:pPr>
      <w:r>
        <w:t xml:space="preserve">Las heces son los productos de desecho que se originan en el tubo digestivo. </w:t>
      </w:r>
    </w:p>
    <w:p w:rsidR="00BC52A2" w:rsidRDefault="00BC52A2" w:rsidP="00820A39">
      <w:pPr>
        <w:pStyle w:val="PrrafoNormal"/>
      </w:pPr>
      <w:r>
        <w:t>La recogida de muestras de heces se suele llevar a cabo con los siguientes fines:</w:t>
      </w:r>
    </w:p>
    <w:p w:rsidR="00BC52A2" w:rsidRDefault="00BC52A2" w:rsidP="00820A39">
      <w:pPr>
        <w:numPr>
          <w:ilvl w:val="0"/>
          <w:numId w:val="26"/>
        </w:numPr>
        <w:autoSpaceDE w:val="0"/>
        <w:autoSpaceDN w:val="0"/>
        <w:adjustRightInd w:val="0"/>
        <w:rPr>
          <w:rFonts w:ascii="Verdana" w:hAnsi="Verdana" w:cs="BookmanOldStyle-Bold"/>
          <w:bCs/>
        </w:rPr>
      </w:pPr>
      <w:r>
        <w:rPr>
          <w:rFonts w:ascii="Verdana" w:hAnsi="Verdana" w:cs="BookmanOldStyle-Bold"/>
          <w:bCs/>
        </w:rPr>
        <w:t>Determinar la presencia de sangre (sangre oculta en heces), parásitos, principios inmediatos u otro tipo de componentes.</w:t>
      </w:r>
    </w:p>
    <w:p w:rsidR="00BC52A2" w:rsidRDefault="00BC52A2" w:rsidP="00820A39">
      <w:pPr>
        <w:numPr>
          <w:ilvl w:val="0"/>
          <w:numId w:val="26"/>
        </w:numPr>
        <w:autoSpaceDE w:val="0"/>
        <w:autoSpaceDN w:val="0"/>
        <w:adjustRightInd w:val="0"/>
        <w:rPr>
          <w:rFonts w:ascii="Verdana" w:hAnsi="Verdana" w:cs="BookmanOldStyle-Bold"/>
          <w:bCs/>
        </w:rPr>
      </w:pPr>
      <w:r>
        <w:rPr>
          <w:rFonts w:ascii="Verdana" w:hAnsi="Verdana" w:cs="BookmanOldStyle-Bold"/>
          <w:bCs/>
        </w:rPr>
        <w:t>Realizar un coprocultivo (estudio microbiológico).</w:t>
      </w:r>
    </w:p>
    <w:p w:rsidR="00BC52A2" w:rsidRDefault="00BC52A2" w:rsidP="00820A39">
      <w:pPr>
        <w:pStyle w:val="PrrafoNormal"/>
      </w:pPr>
      <w:r>
        <w:t>El auxiliar de enfermería/TAS es la persona responsable de la recogida de este tipo de muestras, en aquellos casos en los que no pueda hacerlo el propio paciente.</w:t>
      </w:r>
    </w:p>
    <w:p w:rsidR="00BC52A2" w:rsidRPr="005B6A38" w:rsidRDefault="00BC52A2" w:rsidP="00820A39">
      <w:pPr>
        <w:pStyle w:val="Ttulo4"/>
      </w:pPr>
      <w:bookmarkStart w:id="127" w:name="_Toc210111227"/>
      <w:r w:rsidRPr="00556822">
        <w:t>Técnica de recogida</w:t>
      </w:r>
      <w:bookmarkEnd w:id="127"/>
    </w:p>
    <w:p w:rsidR="00BC52A2" w:rsidRPr="00A56C54" w:rsidRDefault="00BC52A2" w:rsidP="00820A39">
      <w:pPr>
        <w:pStyle w:val="PrrafoNormal"/>
        <w:rPr>
          <w:b/>
        </w:rPr>
      </w:pPr>
      <w:r w:rsidRPr="00A56C54">
        <w:rPr>
          <w:b/>
        </w:rPr>
        <w:t xml:space="preserve"> Material necesario</w:t>
      </w:r>
    </w:p>
    <w:p w:rsidR="00BC52A2" w:rsidRPr="00817B0A" w:rsidRDefault="00B215CF" w:rsidP="00820A39">
      <w:pPr>
        <w:pStyle w:val="PrrafoNormal"/>
        <w:numPr>
          <w:ilvl w:val="0"/>
          <w:numId w:val="46"/>
        </w:numPr>
        <w:tabs>
          <w:tab w:val="clear" w:pos="341"/>
        </w:tabs>
        <w:ind w:left="720" w:hanging="256"/>
      </w:pPr>
      <w:r>
        <w:rPr>
          <w:noProof/>
          <w:lang w:val="es-ES"/>
        </w:rPr>
        <w:drawing>
          <wp:anchor distT="0" distB="0" distL="0" distR="0" simplePos="0" relativeHeight="251671552" behindDoc="1" locked="0" layoutInCell="1" allowOverlap="0">
            <wp:simplePos x="0" y="0"/>
            <wp:positionH relativeFrom="column">
              <wp:posOffset>3771900</wp:posOffset>
            </wp:positionH>
            <wp:positionV relativeFrom="line">
              <wp:posOffset>186690</wp:posOffset>
            </wp:positionV>
            <wp:extent cx="1714500" cy="1600200"/>
            <wp:effectExtent l="0" t="0" r="0" b="0"/>
            <wp:wrapTight wrapText="bothSides">
              <wp:wrapPolygon edited="0">
                <wp:start x="0" y="0"/>
                <wp:lineTo x="0" y="21343"/>
                <wp:lineTo x="21360" y="21343"/>
                <wp:lineTo x="21360" y="0"/>
                <wp:lineTo x="0" y="0"/>
              </wp:wrapPolygon>
            </wp:wrapTight>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14500" cy="1600200"/>
                    </a:xfrm>
                    <a:prstGeom prst="rect">
                      <a:avLst/>
                    </a:prstGeom>
                    <a:noFill/>
                  </pic:spPr>
                </pic:pic>
              </a:graphicData>
            </a:graphic>
            <wp14:sizeRelH relativeFrom="page">
              <wp14:pctWidth>0</wp14:pctWidth>
            </wp14:sizeRelH>
            <wp14:sizeRelV relativeFrom="page">
              <wp14:pctHeight>0</wp14:pctHeight>
            </wp14:sizeRelV>
          </wp:anchor>
        </w:drawing>
      </w:r>
      <w:r w:rsidR="00BC52A2" w:rsidRPr="00817B0A">
        <w:t>Guantes desechables.</w:t>
      </w:r>
    </w:p>
    <w:p w:rsidR="00BC52A2" w:rsidRPr="00817B0A" w:rsidRDefault="00BC52A2" w:rsidP="00820A39">
      <w:pPr>
        <w:pStyle w:val="PrrafoNormal"/>
        <w:numPr>
          <w:ilvl w:val="0"/>
          <w:numId w:val="46"/>
        </w:numPr>
        <w:tabs>
          <w:tab w:val="clear" w:pos="341"/>
        </w:tabs>
        <w:ind w:left="720" w:hanging="256"/>
      </w:pPr>
      <w:r w:rsidRPr="00817B0A">
        <w:t>Equipo para el aseo y limpieza de la zona genital y anal.</w:t>
      </w:r>
    </w:p>
    <w:p w:rsidR="00BC52A2" w:rsidRPr="00817B0A" w:rsidRDefault="00BC52A2" w:rsidP="00820A39">
      <w:pPr>
        <w:pStyle w:val="PrrafoNormal"/>
        <w:numPr>
          <w:ilvl w:val="0"/>
          <w:numId w:val="46"/>
        </w:numPr>
        <w:tabs>
          <w:tab w:val="clear" w:pos="341"/>
        </w:tabs>
        <w:ind w:left="720" w:hanging="256"/>
      </w:pPr>
      <w:r w:rsidRPr="00817B0A">
        <w:t>Recipiente de boca ancha para recoger las heces, tipo orinal o cuña. No es necesario que esté estéril, sólo es preciso que esté limpio. No contendrá restos de jabones o desinfectantes.</w:t>
      </w:r>
    </w:p>
    <w:p w:rsidR="00BC52A2" w:rsidRPr="00817B0A" w:rsidRDefault="00BC52A2" w:rsidP="00820A39">
      <w:pPr>
        <w:pStyle w:val="PrrafoNormal"/>
        <w:numPr>
          <w:ilvl w:val="0"/>
          <w:numId w:val="46"/>
        </w:numPr>
        <w:tabs>
          <w:tab w:val="clear" w:pos="341"/>
        </w:tabs>
        <w:ind w:left="720" w:hanging="256"/>
      </w:pPr>
      <w:r w:rsidRPr="00817B0A">
        <w:t>Contenedor de boca ancha estéril, con cucharilla y tapa de rosca, con etiquetas para su identificación.</w:t>
      </w:r>
    </w:p>
    <w:p w:rsidR="00BC52A2" w:rsidRPr="00817B0A" w:rsidRDefault="00BC52A2" w:rsidP="00820A39">
      <w:pPr>
        <w:pStyle w:val="PrrafoNormal"/>
        <w:numPr>
          <w:ilvl w:val="0"/>
          <w:numId w:val="46"/>
        </w:numPr>
        <w:tabs>
          <w:tab w:val="clear" w:pos="341"/>
        </w:tabs>
        <w:ind w:left="720" w:hanging="256"/>
      </w:pPr>
      <w:r w:rsidRPr="00817B0A">
        <w:t>Se emplearán medios de transporte para heces si la remisión de la muestra se va retrasar. Existen sistemas comerciales para parásitos.</w:t>
      </w:r>
    </w:p>
    <w:p w:rsidR="00BC52A2" w:rsidRPr="00817B0A" w:rsidRDefault="00BC52A2" w:rsidP="00820A39">
      <w:pPr>
        <w:pStyle w:val="PrrafoNormal"/>
        <w:numPr>
          <w:ilvl w:val="0"/>
          <w:numId w:val="46"/>
        </w:numPr>
        <w:tabs>
          <w:tab w:val="clear" w:pos="341"/>
        </w:tabs>
        <w:ind w:left="720" w:hanging="256"/>
      </w:pPr>
      <w:r w:rsidRPr="00817B0A">
        <w:t>Cucharillas o depresores.</w:t>
      </w:r>
    </w:p>
    <w:p w:rsidR="00BC52A2" w:rsidRPr="00A56C54" w:rsidRDefault="00BC52A2" w:rsidP="00820A39">
      <w:pPr>
        <w:pStyle w:val="PrrafoNormal"/>
        <w:rPr>
          <w:b/>
        </w:rPr>
      </w:pPr>
      <w:r w:rsidRPr="00A56C54">
        <w:rPr>
          <w:b/>
        </w:rPr>
        <w:t>Obtención de la muestra – protocolo de actuación</w:t>
      </w:r>
    </w:p>
    <w:p w:rsidR="00BC52A2" w:rsidRPr="00817B0A" w:rsidRDefault="00BC52A2" w:rsidP="00820A39">
      <w:pPr>
        <w:pStyle w:val="PrrafoNormal"/>
        <w:numPr>
          <w:ilvl w:val="0"/>
          <w:numId w:val="46"/>
        </w:numPr>
        <w:tabs>
          <w:tab w:val="clear" w:pos="341"/>
        </w:tabs>
        <w:ind w:left="720" w:hanging="256"/>
      </w:pPr>
      <w:r w:rsidRPr="00817B0A">
        <w:t>Explicar al paciente lo que se le va a hacer, pidiéndole su colaboración.</w:t>
      </w:r>
    </w:p>
    <w:p w:rsidR="00BC52A2" w:rsidRPr="00817B0A" w:rsidRDefault="00BC52A2" w:rsidP="00820A39">
      <w:pPr>
        <w:pStyle w:val="PrrafoNormal"/>
        <w:numPr>
          <w:ilvl w:val="0"/>
          <w:numId w:val="46"/>
        </w:numPr>
        <w:tabs>
          <w:tab w:val="clear" w:pos="341"/>
        </w:tabs>
        <w:ind w:left="720" w:hanging="256"/>
      </w:pPr>
      <w:r w:rsidRPr="00817B0A">
        <w:t>Lavarse las manos y ponerse los guantes.</w:t>
      </w:r>
    </w:p>
    <w:p w:rsidR="00BC52A2" w:rsidRPr="00817B0A" w:rsidRDefault="00BC52A2" w:rsidP="00820A39">
      <w:pPr>
        <w:pStyle w:val="PrrafoNormal"/>
        <w:numPr>
          <w:ilvl w:val="0"/>
          <w:numId w:val="46"/>
        </w:numPr>
        <w:tabs>
          <w:tab w:val="clear" w:pos="341"/>
        </w:tabs>
        <w:ind w:left="720" w:hanging="256"/>
      </w:pPr>
      <w:r w:rsidRPr="00817B0A">
        <w:t>Colocar la cuña debajo del paciente para que defeque en ella (no debe orinar en el mismo recipiente)</w:t>
      </w:r>
    </w:p>
    <w:p w:rsidR="00BC52A2" w:rsidRPr="00817B0A" w:rsidRDefault="00BC52A2" w:rsidP="00820A39">
      <w:pPr>
        <w:pStyle w:val="PrrafoNormal"/>
        <w:numPr>
          <w:ilvl w:val="0"/>
          <w:numId w:val="46"/>
        </w:numPr>
        <w:tabs>
          <w:tab w:val="clear" w:pos="341"/>
        </w:tabs>
        <w:ind w:left="720" w:hanging="256"/>
      </w:pPr>
      <w:r w:rsidRPr="00817B0A">
        <w:t>Recoger la muestra con la cucharilla que lleva el frasco incorporada o con el depresor. Cerrar el frasco y etiquetarlo correctamente.</w:t>
      </w:r>
    </w:p>
    <w:tbl>
      <w:tblPr>
        <w:tblStyle w:val="Tablaconcuadrcula"/>
        <w:tblW w:w="0" w:type="auto"/>
        <w:tblInd w:w="1368" w:type="dxa"/>
        <w:tblLook w:val="01E0" w:firstRow="1" w:lastRow="1" w:firstColumn="1" w:lastColumn="1" w:noHBand="0" w:noVBand="0"/>
      </w:tblPr>
      <w:tblGrid>
        <w:gridCol w:w="7352"/>
      </w:tblGrid>
      <w:tr w:rsidR="00BC52A2" w:rsidRPr="00817B0A">
        <w:trPr>
          <w:trHeight w:val="2680"/>
        </w:trPr>
        <w:tc>
          <w:tcPr>
            <w:tcW w:w="7352" w:type="dxa"/>
            <w:shd w:val="clear" w:color="auto" w:fill="E0E0E0"/>
          </w:tcPr>
          <w:p w:rsidR="00BC52A2" w:rsidRPr="00817B0A" w:rsidRDefault="00BC52A2" w:rsidP="00820A39">
            <w:pPr>
              <w:pStyle w:val="PrrafoNormal"/>
              <w:ind w:left="0" w:right="0"/>
              <w:rPr>
                <w:u w:val="single"/>
              </w:rPr>
            </w:pPr>
            <w:r w:rsidRPr="00817B0A">
              <w:rPr>
                <w:b/>
                <w:u w:val="single"/>
              </w:rPr>
              <w:lastRenderedPageBreak/>
              <w:t>RECUERDE</w:t>
            </w:r>
            <w:r w:rsidRPr="00817B0A">
              <w:rPr>
                <w:u w:val="single"/>
              </w:rPr>
              <w:t xml:space="preserve"> </w:t>
            </w:r>
          </w:p>
          <w:p w:rsidR="00BC52A2" w:rsidRPr="00817B0A" w:rsidRDefault="00BC52A2" w:rsidP="00820A39">
            <w:pPr>
              <w:pStyle w:val="PrrafoNormal"/>
              <w:ind w:left="0" w:right="0"/>
            </w:pPr>
            <w:r w:rsidRPr="00817B0A">
              <w:t>Si la muestra es para un coprocultivo debe hacerse en condiciones de máxima esterilidad. Se recoge con una torunda estéril y se deposita en un recipiente también estéril y se envía directamente al laboratorio para su análisis.</w:t>
            </w:r>
          </w:p>
          <w:p w:rsidR="00BC52A2" w:rsidRPr="00817B0A" w:rsidRDefault="00BC52A2" w:rsidP="00820A39">
            <w:pPr>
              <w:pStyle w:val="PrrafoNormal"/>
              <w:ind w:left="0" w:right="0"/>
            </w:pPr>
            <w:r w:rsidRPr="00817B0A">
              <w:t>Si son formadas o pastosas se toma una porción del recipiente donde hayan sido emitidas y se transfieren al envase de envío al laboratorio. Se seleccionan zonas donde haya sangre, moco o pus. No debe utilizarse para la recogida papel higiénico. Utilizar cucharilla o depresor. No son válidas las heces mezcladas con orina o agua.</w:t>
            </w:r>
          </w:p>
        </w:tc>
      </w:tr>
    </w:tbl>
    <w:p w:rsidR="00BC52A2" w:rsidRPr="00817B0A" w:rsidRDefault="00BC52A2" w:rsidP="00820A39">
      <w:pPr>
        <w:pStyle w:val="PrrafoNormal"/>
        <w:numPr>
          <w:ilvl w:val="0"/>
          <w:numId w:val="46"/>
        </w:numPr>
        <w:tabs>
          <w:tab w:val="clear" w:pos="341"/>
        </w:tabs>
        <w:ind w:left="720" w:hanging="256"/>
      </w:pPr>
      <w:r w:rsidRPr="00817B0A">
        <w:t>Enviar la muestra lo antes posible al laboratorio.</w:t>
      </w:r>
    </w:p>
    <w:p w:rsidR="00BC52A2" w:rsidRPr="00817B0A" w:rsidRDefault="00BC52A2" w:rsidP="00820A39">
      <w:pPr>
        <w:pStyle w:val="PrrafoNormal"/>
        <w:numPr>
          <w:ilvl w:val="0"/>
          <w:numId w:val="46"/>
        </w:numPr>
        <w:tabs>
          <w:tab w:val="clear" w:pos="341"/>
        </w:tabs>
        <w:ind w:left="720" w:hanging="256"/>
      </w:pPr>
      <w:r w:rsidRPr="00817B0A">
        <w:t>Limpiar al paciente, recoger todo el material y dejarlo cómodamente instalado.</w:t>
      </w:r>
    </w:p>
    <w:p w:rsidR="00BC52A2" w:rsidRPr="00817B0A" w:rsidRDefault="00BC52A2" w:rsidP="00820A39">
      <w:pPr>
        <w:pStyle w:val="PrrafoNormal"/>
        <w:numPr>
          <w:ilvl w:val="0"/>
          <w:numId w:val="46"/>
        </w:numPr>
        <w:tabs>
          <w:tab w:val="clear" w:pos="341"/>
        </w:tabs>
        <w:ind w:left="720" w:hanging="256"/>
      </w:pPr>
      <w:r w:rsidRPr="00817B0A">
        <w:t>Quitarse los guantes y lavarse las manos.</w:t>
      </w:r>
    </w:p>
    <w:p w:rsidR="00BC52A2" w:rsidRPr="00817B0A" w:rsidRDefault="00BC52A2" w:rsidP="00820A39">
      <w:pPr>
        <w:pStyle w:val="PrrafoNormal"/>
        <w:numPr>
          <w:ilvl w:val="0"/>
          <w:numId w:val="46"/>
        </w:numPr>
        <w:tabs>
          <w:tab w:val="clear" w:pos="341"/>
        </w:tabs>
        <w:ind w:left="720" w:hanging="256"/>
      </w:pPr>
      <w:r w:rsidRPr="00817B0A">
        <w:t>Anotar el procedimiento en la hoja de enfermería junto con las incidencias observadas.</w:t>
      </w:r>
    </w:p>
    <w:p w:rsidR="00BC52A2" w:rsidRPr="00A56C54" w:rsidRDefault="00BC52A2" w:rsidP="00820A39">
      <w:pPr>
        <w:pStyle w:val="PrrafoNormal"/>
        <w:rPr>
          <w:b/>
        </w:rPr>
      </w:pPr>
      <w:r w:rsidRPr="00A56C54">
        <w:rPr>
          <w:b/>
        </w:rPr>
        <w:t>Volumen mínimo</w:t>
      </w:r>
    </w:p>
    <w:p w:rsidR="00BC52A2" w:rsidRPr="00AD38ED" w:rsidRDefault="00BC52A2" w:rsidP="00820A39">
      <w:pPr>
        <w:pStyle w:val="PrrafoNormal"/>
      </w:pPr>
      <w:r w:rsidRPr="00AD38ED">
        <w:t>Heces formadas o pastosas: Muestras de 4-</w:t>
      </w:r>
      <w:smartTag w:uri="urn:schemas-microsoft-com:office:smarttags" w:element="metricconverter">
        <w:smartTagPr>
          <w:attr w:name="ProductID" w:val="6 gramos"/>
        </w:smartTagPr>
        <w:r w:rsidRPr="00AD38ED">
          <w:t>6 gramos</w:t>
        </w:r>
      </w:smartTag>
      <w:r w:rsidRPr="00AD38ED">
        <w:t xml:space="preserve"> (del tamaño de una nuez) son muy adecuadas para realizar la mayoría de las investigaciones posibles. Solo se admitirán heces duras cuando se solicite expresamente investigación de portadores de </w:t>
      </w:r>
      <w:r w:rsidRPr="00AD38ED">
        <w:rPr>
          <w:rFonts w:cs="BookmanOldStyle-Italic"/>
          <w:i/>
          <w:iCs/>
        </w:rPr>
        <w:t>Salmonella</w:t>
      </w:r>
      <w:r w:rsidRPr="00AD38ED">
        <w:t xml:space="preserve">. </w:t>
      </w:r>
    </w:p>
    <w:p w:rsidR="00BC52A2" w:rsidRPr="00AD38ED" w:rsidRDefault="00BC52A2" w:rsidP="00820A39">
      <w:pPr>
        <w:pStyle w:val="PrrafoNormal"/>
      </w:pPr>
      <w:r w:rsidRPr="00AD38ED">
        <w:t>Heces líquidas: entre 5 y 10 ml.</w:t>
      </w:r>
    </w:p>
    <w:p w:rsidR="00BC52A2" w:rsidRPr="00A56C54" w:rsidRDefault="00BC52A2" w:rsidP="00820A39">
      <w:pPr>
        <w:pStyle w:val="PrrafoNormal"/>
        <w:rPr>
          <w:b/>
        </w:rPr>
      </w:pPr>
      <w:r w:rsidRPr="00A56C54">
        <w:rPr>
          <w:b/>
        </w:rPr>
        <w:t>Transporte</w:t>
      </w:r>
    </w:p>
    <w:p w:rsidR="00BC52A2" w:rsidRPr="00817B0A" w:rsidRDefault="00BC52A2" w:rsidP="00820A39">
      <w:pPr>
        <w:pStyle w:val="PrrafoNormal"/>
        <w:numPr>
          <w:ilvl w:val="0"/>
          <w:numId w:val="46"/>
        </w:numPr>
        <w:tabs>
          <w:tab w:val="clear" w:pos="341"/>
        </w:tabs>
        <w:ind w:left="720" w:hanging="256"/>
      </w:pPr>
      <w:r w:rsidRPr="00817B0A">
        <w:t>Estudio bacteriológico y de toxinas de C. difficile: Remitir en menos de 2 horas, a temperatura ambiente. Si el envío se va a demorar mantener en refrigeración.</w:t>
      </w:r>
    </w:p>
    <w:p w:rsidR="00BC52A2" w:rsidRPr="00817B0A" w:rsidRDefault="00BC52A2" w:rsidP="00820A39">
      <w:pPr>
        <w:pStyle w:val="PrrafoNormal"/>
        <w:numPr>
          <w:ilvl w:val="0"/>
          <w:numId w:val="46"/>
        </w:numPr>
        <w:tabs>
          <w:tab w:val="clear" w:pos="341"/>
        </w:tabs>
        <w:ind w:left="720" w:hanging="256"/>
      </w:pPr>
      <w:r w:rsidRPr="00817B0A">
        <w:t>Estudio virológico: Mantener el envase en refrigeración.</w:t>
      </w:r>
    </w:p>
    <w:p w:rsidR="00BC52A2" w:rsidRPr="00817B0A" w:rsidRDefault="00BC52A2" w:rsidP="00820A39">
      <w:pPr>
        <w:pStyle w:val="PrrafoNormal"/>
        <w:numPr>
          <w:ilvl w:val="0"/>
          <w:numId w:val="46"/>
        </w:numPr>
        <w:tabs>
          <w:tab w:val="clear" w:pos="341"/>
        </w:tabs>
        <w:ind w:left="720" w:hanging="256"/>
      </w:pPr>
      <w:r w:rsidRPr="00817B0A">
        <w:t>Estudio de parásitos: Enviar una muestra de heces en un medio fijador (si se sospecha infección por Amebas o Strongyloides enviar otra muestra sin medio fijador).Introducir en el líquido una porción de las heces, hasta que el líquido llegue al nivel indicado en la etiqueta del contenedor. Cerrar el contenedor y agitar vigorosamente. Conservar las muestras a temperatura ambiente hasta su envío al laboratorio.</w:t>
      </w:r>
    </w:p>
    <w:p w:rsidR="00BC52A2" w:rsidRPr="00A56C54" w:rsidRDefault="00BC52A2" w:rsidP="00820A39">
      <w:pPr>
        <w:pStyle w:val="PrrafoNormal"/>
        <w:rPr>
          <w:b/>
        </w:rPr>
      </w:pPr>
      <w:r w:rsidRPr="00A56C54">
        <w:rPr>
          <w:b/>
        </w:rPr>
        <w:t>Observaciones</w:t>
      </w:r>
    </w:p>
    <w:p w:rsidR="00BC52A2" w:rsidRDefault="00BC52A2" w:rsidP="00820A39">
      <w:pPr>
        <w:pStyle w:val="PrrafoNormal"/>
      </w:pPr>
      <w:r>
        <w:t xml:space="preserve">- </w:t>
      </w:r>
      <w:r w:rsidRPr="00AD38ED">
        <w:t>Las muestras para coprocultivo, deberán tomarse antes de la administración de antimicrobianos o agentes antidiarreicos. Es conveniente también evitar, sobre todo para estudios parasitológicos la utilización previa de antiácidos y laxantes oleosos, así como de los compuestos habitualmente utilizados para estudios radiológicos digestivos (bario, bismuto).</w:t>
      </w:r>
    </w:p>
    <w:p w:rsidR="00BC52A2" w:rsidRPr="00AD38ED" w:rsidRDefault="00BC52A2" w:rsidP="00820A39">
      <w:pPr>
        <w:pStyle w:val="PrrafoNormal"/>
      </w:pPr>
      <w:r w:rsidRPr="00AD38ED">
        <w:t>Si con la primera muestra no se detecta la presencia de enteropatógenos, es necesario enviar en los días siguientes, dos tomas adicionales.</w:t>
      </w:r>
    </w:p>
    <w:p w:rsidR="00BC52A2" w:rsidRPr="005B6A38" w:rsidRDefault="00BC52A2" w:rsidP="00820A39">
      <w:pPr>
        <w:pStyle w:val="PrrafoNormal"/>
      </w:pPr>
      <w:r>
        <w:lastRenderedPageBreak/>
        <w:t>Si el estudio parasit</w:t>
      </w:r>
      <w:r w:rsidRPr="00AD38ED">
        <w:t>ológico es negativo y la sospecha clínica es alta, se deben enviar tres muestras de heces tomadas en diferentes días. Pueden enviarse por separado o en conjunto al laboratorio (mantener a temperatura ambiente).</w:t>
      </w:r>
    </w:p>
    <w:p w:rsidR="00BC52A2" w:rsidRPr="0098637D" w:rsidRDefault="00BC52A2" w:rsidP="00820A39">
      <w:pPr>
        <w:pStyle w:val="PrrafoNormal"/>
        <w:rPr>
          <w:bCs/>
        </w:rPr>
      </w:pPr>
      <w:r>
        <w:rPr>
          <w:bCs/>
        </w:rPr>
        <w:t xml:space="preserve">- Con las muestras para sangre oculta en heces se procederá como sigue: </w:t>
      </w:r>
      <w:r w:rsidRPr="00AD38ED">
        <w:t xml:space="preserve">Tres días antes de la recogida de las muestras, el paciente debe empezar una dieta especial en la que se debe: </w:t>
      </w:r>
    </w:p>
    <w:p w:rsidR="00BC52A2" w:rsidRPr="00817B0A" w:rsidRDefault="00BC52A2" w:rsidP="00820A39">
      <w:pPr>
        <w:pStyle w:val="PrrafoNormal"/>
        <w:numPr>
          <w:ilvl w:val="0"/>
          <w:numId w:val="46"/>
        </w:numPr>
        <w:tabs>
          <w:tab w:val="clear" w:pos="341"/>
        </w:tabs>
        <w:ind w:left="720" w:hanging="256"/>
      </w:pPr>
      <w:r w:rsidRPr="00817B0A">
        <w:t xml:space="preserve">Evitar comer carne, embutidos, pescado, huevos, lentejas, espinacas o plátanos </w:t>
      </w:r>
    </w:p>
    <w:p w:rsidR="00BC52A2" w:rsidRPr="004F32BB" w:rsidRDefault="00BC52A2" w:rsidP="00820A39">
      <w:pPr>
        <w:pStyle w:val="PrrafoNormal"/>
        <w:numPr>
          <w:ilvl w:val="0"/>
          <w:numId w:val="46"/>
        </w:numPr>
        <w:tabs>
          <w:tab w:val="clear" w:pos="341"/>
        </w:tabs>
        <w:ind w:left="720" w:hanging="256"/>
        <w:rPr>
          <w:lang w:val="pt-PT"/>
        </w:rPr>
      </w:pPr>
      <w:r w:rsidRPr="004F32BB">
        <w:rPr>
          <w:lang w:val="pt-PT"/>
        </w:rPr>
        <w:t xml:space="preserve">Comer hidratos de carbono (patatas, garbanzos, arroz...) </w:t>
      </w:r>
    </w:p>
    <w:p w:rsidR="00BC52A2" w:rsidRPr="00817B0A" w:rsidRDefault="00BC52A2" w:rsidP="00820A39">
      <w:pPr>
        <w:pStyle w:val="PrrafoNormal"/>
        <w:numPr>
          <w:ilvl w:val="0"/>
          <w:numId w:val="46"/>
        </w:numPr>
        <w:tabs>
          <w:tab w:val="clear" w:pos="341"/>
        </w:tabs>
        <w:ind w:left="720" w:hanging="256"/>
      </w:pPr>
      <w:r w:rsidRPr="00817B0A">
        <w:t xml:space="preserve">No tomar medicamentos que contengan hierro, hemoglobina, vitamina C o ácido acetil salicílico </w:t>
      </w:r>
    </w:p>
    <w:p w:rsidR="00BC52A2" w:rsidRPr="00817B0A" w:rsidRDefault="00BC52A2" w:rsidP="00820A39">
      <w:pPr>
        <w:pStyle w:val="PrrafoNormal"/>
        <w:numPr>
          <w:ilvl w:val="0"/>
          <w:numId w:val="46"/>
        </w:numPr>
        <w:tabs>
          <w:tab w:val="clear" w:pos="341"/>
        </w:tabs>
        <w:ind w:left="720" w:hanging="256"/>
      </w:pPr>
      <w:r w:rsidRPr="00817B0A">
        <w:t>El paciente tendrá además un especial cuidado durante la higiene bucal para evitar el sangrado de las encías</w:t>
      </w:r>
    </w:p>
    <w:p w:rsidR="00BC52A2" w:rsidRPr="00682077" w:rsidRDefault="00BC52A2" w:rsidP="00820A39">
      <w:pPr>
        <w:pStyle w:val="PrrafoNormal"/>
      </w:pPr>
      <w:r>
        <w:t>Las muestras se recogerán a partir del tercer día de la dieta durante los tres días siguientes, una muestra cada día, cada muestra en un bote de boca ancha.</w:t>
      </w:r>
    </w:p>
    <w:p w:rsidR="00BC52A2" w:rsidRDefault="00BC52A2" w:rsidP="004D269D">
      <w:pPr>
        <w:pStyle w:val="Ttulo4"/>
      </w:pPr>
      <w:bookmarkStart w:id="128" w:name="_Toc210111228"/>
      <w:r w:rsidRPr="00904F69">
        <w:t>Hisopo rectal</w:t>
      </w:r>
      <w:bookmarkEnd w:id="128"/>
    </w:p>
    <w:tbl>
      <w:tblPr>
        <w:tblStyle w:val="Tablaconcuadrcula"/>
        <w:tblW w:w="0" w:type="auto"/>
        <w:tblInd w:w="468" w:type="dxa"/>
        <w:tblLook w:val="01E0" w:firstRow="1" w:lastRow="1" w:firstColumn="1" w:lastColumn="1" w:noHBand="0" w:noVBand="0"/>
      </w:tblPr>
      <w:tblGrid>
        <w:gridCol w:w="8176"/>
      </w:tblGrid>
      <w:tr w:rsidR="00BC52A2" w:rsidRPr="00817B0A">
        <w:tc>
          <w:tcPr>
            <w:tcW w:w="8176" w:type="dxa"/>
            <w:shd w:val="clear" w:color="auto" w:fill="E0E0E0"/>
          </w:tcPr>
          <w:p w:rsidR="00BC52A2" w:rsidRPr="00817B0A" w:rsidRDefault="00BC52A2" w:rsidP="00820A39">
            <w:pPr>
              <w:pStyle w:val="PrrafoNormal"/>
              <w:rPr>
                <w:rFonts w:cs="BookmanOldStyle-Bold"/>
                <w:b/>
                <w:bCs/>
                <w:u w:val="single"/>
              </w:rPr>
            </w:pPr>
            <w:r w:rsidRPr="00817B0A">
              <w:rPr>
                <w:b/>
                <w:u w:val="single"/>
              </w:rPr>
              <w:t>RECUERDE</w:t>
            </w:r>
            <w:r w:rsidRPr="00817B0A">
              <w:rPr>
                <w:rFonts w:cs="BookmanOldStyle-Bold"/>
                <w:b/>
                <w:bCs/>
                <w:u w:val="single"/>
              </w:rPr>
              <w:t xml:space="preserve"> </w:t>
            </w:r>
          </w:p>
          <w:p w:rsidR="00BC52A2" w:rsidRPr="00817B0A" w:rsidRDefault="00BC52A2" w:rsidP="00820A39">
            <w:pPr>
              <w:pStyle w:val="PrrafoNormal"/>
              <w:rPr>
                <w:rFonts w:cs="BookmanOldStyle-Bold"/>
                <w:bCs/>
              </w:rPr>
            </w:pPr>
            <w:r w:rsidRPr="00817B0A">
              <w:rPr>
                <w:rFonts w:cs="BookmanOldStyle-Bold"/>
                <w:bCs/>
              </w:rPr>
              <w:t>Consiste en la recogida de una muestra para la investigación de oxiuros (gusanos). La muestra se debe recoger a primera hora de la mañana, ya que por la noche la hembra pone los huevos en los márgenes del ano, sin lavarse la zona.</w:t>
            </w:r>
          </w:p>
        </w:tc>
      </w:tr>
    </w:tbl>
    <w:p w:rsidR="00BC52A2" w:rsidRPr="00682077" w:rsidRDefault="00BC52A2" w:rsidP="004D269D">
      <w:pPr>
        <w:pStyle w:val="Ttulo5"/>
      </w:pPr>
      <w:bookmarkStart w:id="129" w:name="_Toc210111229"/>
      <w:r w:rsidRPr="00556822">
        <w:t>Técnica de recogida</w:t>
      </w:r>
      <w:bookmarkEnd w:id="129"/>
    </w:p>
    <w:p w:rsidR="00BC52A2" w:rsidRPr="00A56C54" w:rsidRDefault="00BC52A2" w:rsidP="00820A39">
      <w:pPr>
        <w:pStyle w:val="PrrafoNormal"/>
        <w:rPr>
          <w:b/>
        </w:rPr>
      </w:pPr>
      <w:r w:rsidRPr="00A56C54">
        <w:rPr>
          <w:b/>
        </w:rPr>
        <w:t>Material necesario</w:t>
      </w:r>
    </w:p>
    <w:p w:rsidR="00BC52A2" w:rsidRPr="00817B0A" w:rsidRDefault="00BC52A2" w:rsidP="00820A39">
      <w:pPr>
        <w:pStyle w:val="PrrafoNormal"/>
        <w:numPr>
          <w:ilvl w:val="0"/>
          <w:numId w:val="46"/>
        </w:numPr>
        <w:tabs>
          <w:tab w:val="clear" w:pos="341"/>
        </w:tabs>
        <w:ind w:left="720" w:hanging="256"/>
      </w:pPr>
      <w:r w:rsidRPr="00817B0A">
        <w:t>Torunda con medio de transporte, debidamente identificado.</w:t>
      </w:r>
    </w:p>
    <w:p w:rsidR="00BC52A2" w:rsidRPr="00817B0A" w:rsidRDefault="00BC52A2" w:rsidP="00820A39">
      <w:pPr>
        <w:pStyle w:val="PrrafoNormal"/>
        <w:numPr>
          <w:ilvl w:val="0"/>
          <w:numId w:val="46"/>
        </w:numPr>
        <w:tabs>
          <w:tab w:val="clear" w:pos="341"/>
        </w:tabs>
        <w:ind w:left="720" w:hanging="256"/>
      </w:pPr>
      <w:r w:rsidRPr="00817B0A">
        <w:t>Guantes desechables.</w:t>
      </w:r>
    </w:p>
    <w:p w:rsidR="00BC52A2" w:rsidRPr="00A56C54" w:rsidRDefault="00BC52A2" w:rsidP="00820A39">
      <w:pPr>
        <w:pStyle w:val="PrrafoNormal"/>
        <w:rPr>
          <w:b/>
        </w:rPr>
      </w:pPr>
      <w:r w:rsidRPr="00A56C54">
        <w:rPr>
          <w:b/>
        </w:rPr>
        <w:t>Obtención de la muestra – protocolo de actuación</w:t>
      </w:r>
    </w:p>
    <w:p w:rsidR="00BC52A2" w:rsidRPr="00817B0A" w:rsidRDefault="00BC52A2" w:rsidP="00820A39">
      <w:pPr>
        <w:pStyle w:val="PrrafoNormal"/>
        <w:numPr>
          <w:ilvl w:val="0"/>
          <w:numId w:val="46"/>
        </w:numPr>
        <w:tabs>
          <w:tab w:val="clear" w:pos="341"/>
        </w:tabs>
        <w:ind w:left="720" w:hanging="256"/>
      </w:pPr>
      <w:r w:rsidRPr="00817B0A">
        <w:t>Explicar al paciente al paciente lo que se le va a hacer, pidiéndole su colaboración.</w:t>
      </w:r>
    </w:p>
    <w:p w:rsidR="00BC52A2" w:rsidRDefault="00BC52A2" w:rsidP="00820A39">
      <w:pPr>
        <w:pStyle w:val="PrrafoNormal"/>
        <w:numPr>
          <w:ilvl w:val="0"/>
          <w:numId w:val="46"/>
        </w:numPr>
        <w:tabs>
          <w:tab w:val="clear" w:pos="341"/>
        </w:tabs>
        <w:ind w:left="720" w:hanging="256"/>
      </w:pPr>
      <w:r w:rsidRPr="00817B0A">
        <w:t>Lavarse las manos y ponerse los guantes.</w:t>
      </w:r>
    </w:p>
    <w:tbl>
      <w:tblPr>
        <w:tblStyle w:val="Tablaconcuadrcula"/>
        <w:tblW w:w="0" w:type="auto"/>
        <w:tblInd w:w="468" w:type="dxa"/>
        <w:tblLook w:val="01E0" w:firstRow="1" w:lastRow="1" w:firstColumn="1" w:lastColumn="1" w:noHBand="0" w:noVBand="0"/>
      </w:tblPr>
      <w:tblGrid>
        <w:gridCol w:w="8252"/>
      </w:tblGrid>
      <w:tr w:rsidR="00BC52A2" w:rsidRPr="00AD205D" w:rsidTr="00AD205D">
        <w:tc>
          <w:tcPr>
            <w:tcW w:w="8252" w:type="dxa"/>
            <w:shd w:val="clear" w:color="auto" w:fill="E0E0E0"/>
          </w:tcPr>
          <w:p w:rsidR="00BC52A2" w:rsidRPr="00AD205D" w:rsidRDefault="00BC52A2" w:rsidP="00820A39">
            <w:pPr>
              <w:pStyle w:val="PrrafoNormal"/>
              <w:numPr>
                <w:ilvl w:val="0"/>
                <w:numId w:val="46"/>
              </w:numPr>
              <w:tabs>
                <w:tab w:val="clear" w:pos="341"/>
              </w:tabs>
              <w:ind w:left="252" w:hanging="252"/>
            </w:pPr>
            <w:r w:rsidRPr="00AD205D">
              <w:rPr>
                <w:b/>
                <w:u w:val="single"/>
              </w:rPr>
              <w:t>RECUERDE</w:t>
            </w:r>
            <w:r w:rsidRPr="00AD205D">
              <w:t xml:space="preserve"> Se introduce la torunda sobrepasando un poco el esfínter anal y se rota para hacer la toma de las criptas anales; dejar 10</w:t>
            </w:r>
            <w:r>
              <w:t>-</w:t>
            </w:r>
            <w:r w:rsidRPr="00AD205D">
              <w:t>30 segundos para que se absorban los microorganismos, retirar e introducir en el medio de transporte.</w:t>
            </w:r>
          </w:p>
        </w:tc>
      </w:tr>
    </w:tbl>
    <w:p w:rsidR="00BC52A2" w:rsidRPr="00817B0A" w:rsidRDefault="00BC52A2" w:rsidP="00820A39">
      <w:pPr>
        <w:pStyle w:val="PrrafoNormal"/>
        <w:numPr>
          <w:ilvl w:val="0"/>
          <w:numId w:val="46"/>
        </w:numPr>
        <w:tabs>
          <w:tab w:val="clear" w:pos="341"/>
        </w:tabs>
        <w:ind w:left="720" w:hanging="256"/>
      </w:pPr>
      <w:r w:rsidRPr="00817B0A">
        <w:t>Identificar debidamente la muestra.</w:t>
      </w:r>
    </w:p>
    <w:p w:rsidR="00BC52A2" w:rsidRPr="00817B0A" w:rsidRDefault="00BC52A2" w:rsidP="00820A39">
      <w:pPr>
        <w:pStyle w:val="PrrafoNormal"/>
        <w:numPr>
          <w:ilvl w:val="0"/>
          <w:numId w:val="46"/>
        </w:numPr>
        <w:tabs>
          <w:tab w:val="clear" w:pos="341"/>
        </w:tabs>
        <w:ind w:left="720" w:hanging="256"/>
      </w:pPr>
      <w:r w:rsidRPr="00817B0A">
        <w:t>Enviar al laboratorio en menos de 2 horas, a temperatura ambiente.</w:t>
      </w:r>
    </w:p>
    <w:p w:rsidR="00BC52A2" w:rsidRPr="00817B0A" w:rsidRDefault="00BC52A2" w:rsidP="00820A39">
      <w:pPr>
        <w:pStyle w:val="PrrafoNormal"/>
        <w:numPr>
          <w:ilvl w:val="0"/>
          <w:numId w:val="46"/>
        </w:numPr>
        <w:tabs>
          <w:tab w:val="clear" w:pos="341"/>
        </w:tabs>
        <w:ind w:left="720" w:hanging="256"/>
      </w:pPr>
      <w:r w:rsidRPr="00817B0A">
        <w:lastRenderedPageBreak/>
        <w:t>Limpiar al paciente, recoger todo el material y dejarlo cómodamente instalado.</w:t>
      </w:r>
    </w:p>
    <w:p w:rsidR="00BC52A2" w:rsidRPr="00817B0A" w:rsidRDefault="00BC52A2" w:rsidP="00820A39">
      <w:pPr>
        <w:pStyle w:val="PrrafoNormal"/>
        <w:numPr>
          <w:ilvl w:val="0"/>
          <w:numId w:val="46"/>
        </w:numPr>
        <w:tabs>
          <w:tab w:val="clear" w:pos="341"/>
        </w:tabs>
        <w:ind w:left="720" w:hanging="256"/>
      </w:pPr>
      <w:r w:rsidRPr="00817B0A">
        <w:t>Quitarse los guantes y lavarse las manos.</w:t>
      </w:r>
    </w:p>
    <w:p w:rsidR="00BC52A2" w:rsidRPr="00817B0A" w:rsidRDefault="00BC52A2" w:rsidP="00820A39">
      <w:pPr>
        <w:pStyle w:val="PrrafoNormal"/>
        <w:numPr>
          <w:ilvl w:val="0"/>
          <w:numId w:val="46"/>
        </w:numPr>
        <w:tabs>
          <w:tab w:val="clear" w:pos="341"/>
        </w:tabs>
        <w:ind w:left="720" w:hanging="256"/>
      </w:pPr>
      <w:r w:rsidRPr="00817B0A">
        <w:t>Anotar el procedimiento en la hoja de enfermería junto con las incidencias observadas.</w:t>
      </w:r>
    </w:p>
    <w:p w:rsidR="00BC52A2" w:rsidRPr="00A56C54" w:rsidRDefault="00BC52A2" w:rsidP="00820A39">
      <w:pPr>
        <w:pStyle w:val="PrrafoNormal"/>
        <w:rPr>
          <w:b/>
        </w:rPr>
      </w:pPr>
      <w:r w:rsidRPr="00A56C54">
        <w:rPr>
          <w:b/>
        </w:rPr>
        <w:t>Observaciones</w:t>
      </w:r>
    </w:p>
    <w:p w:rsidR="00BC52A2" w:rsidRPr="00A90BA7" w:rsidRDefault="00BC52A2" w:rsidP="00820A39">
      <w:pPr>
        <w:pStyle w:val="PrrafoNormal"/>
      </w:pPr>
      <w:r w:rsidRPr="00A90BA7">
        <w:t>En general, debe de</w:t>
      </w:r>
      <w:r>
        <w:t xml:space="preserve">saconsejarse su uso, aunque hay </w:t>
      </w:r>
      <w:r w:rsidRPr="00A90BA7">
        <w:t>que recurrir a él si no se puede disponer de heces, como en</w:t>
      </w:r>
      <w:r>
        <w:t xml:space="preserve"> </w:t>
      </w:r>
      <w:r w:rsidRPr="00A90BA7">
        <w:t>neonatos o adultos debilitados. No es válido para la búsqueda</w:t>
      </w:r>
      <w:r>
        <w:t xml:space="preserve"> </w:t>
      </w:r>
      <w:r w:rsidRPr="00A90BA7">
        <w:t>de antígenos.</w:t>
      </w:r>
    </w:p>
    <w:p w:rsidR="00BC52A2" w:rsidRDefault="00BC52A2" w:rsidP="00820A39">
      <w:pPr>
        <w:pStyle w:val="Ttulo3"/>
      </w:pPr>
      <w:bookmarkStart w:id="130" w:name="_Toc210111230"/>
      <w:r w:rsidRPr="00D12BD7">
        <w:t>Muestras de esputos</w:t>
      </w:r>
      <w:bookmarkEnd w:id="130"/>
    </w:p>
    <w:p w:rsidR="00BC52A2" w:rsidRPr="00682077" w:rsidRDefault="00BC52A2" w:rsidP="00820A39">
      <w:pPr>
        <w:pStyle w:val="PrrafoNormal"/>
        <w:rPr>
          <w:b/>
          <w:bCs/>
          <w:color w:val="FF6600"/>
        </w:rPr>
      </w:pPr>
      <w:r>
        <w:t>Los esputos son mucosidades, u otro tipo de sustancias o elementos, procedentes de las vías respiratorias inferiores, que se expulsan al exterior gracias al acto reflejo de la tos.</w:t>
      </w:r>
    </w:p>
    <w:p w:rsidR="00BC52A2" w:rsidRDefault="00BC52A2" w:rsidP="00820A39">
      <w:pPr>
        <w:pStyle w:val="PrrafoNormal"/>
      </w:pPr>
      <w:r>
        <w:t>El objetivo del análisis de las muestras de esputo es determinar sus características: macroscópicas (color, volumen, consistencia, cantidad y olor) y microscópicas (estudio citológico y microbiológico).</w:t>
      </w:r>
    </w:p>
    <w:p w:rsidR="00BC52A2" w:rsidRDefault="00BC52A2" w:rsidP="00820A39">
      <w:pPr>
        <w:pStyle w:val="PrrafoNormal"/>
      </w:pPr>
      <w:r>
        <w:t>La muestra de esputo debe ser recogida de la secreción traqueobronquial. Es aconsejable tomar la muestra a primera hora de la mañana, debido a que durante la noche se acumulan un mayor número de secreciones.</w:t>
      </w:r>
    </w:p>
    <w:p w:rsidR="00BC52A2" w:rsidRDefault="00BC52A2" w:rsidP="00820A39">
      <w:pPr>
        <w:pStyle w:val="PrrafoNormal"/>
      </w:pPr>
      <w:r>
        <w:t>Para hacer un estudio microbiológico, se debe recoger la muestra durante tres días consecutivos.</w:t>
      </w:r>
    </w:p>
    <w:p w:rsidR="00BC52A2" w:rsidRDefault="00BC52A2" w:rsidP="00820A39">
      <w:pPr>
        <w:pStyle w:val="PrrafoNormal"/>
      </w:pPr>
      <w:r>
        <w:t>Estas muestras las recoge:</w:t>
      </w:r>
    </w:p>
    <w:p w:rsidR="00BC52A2" w:rsidRPr="00817B0A" w:rsidRDefault="00BC52A2" w:rsidP="00820A39">
      <w:pPr>
        <w:pStyle w:val="PrrafoNormal"/>
        <w:numPr>
          <w:ilvl w:val="0"/>
          <w:numId w:val="46"/>
        </w:numPr>
        <w:tabs>
          <w:tab w:val="clear" w:pos="341"/>
        </w:tabs>
        <w:ind w:left="720" w:hanging="256"/>
      </w:pPr>
      <w:r w:rsidRPr="00817B0A">
        <w:t>El</w:t>
      </w:r>
      <w:r>
        <w:t>/la</w:t>
      </w:r>
      <w:r w:rsidRPr="00817B0A">
        <w:t xml:space="preserve"> auxiliar de enfermería, bajo la supervisión de</w:t>
      </w:r>
      <w:r>
        <w:t>l DUE</w:t>
      </w:r>
      <w:r w:rsidRPr="00817B0A">
        <w:t>, si el paciente esta consciente. Este es el caso del que nos ocuparemos al explicar la técnica de recogida.</w:t>
      </w:r>
    </w:p>
    <w:p w:rsidR="00BC52A2" w:rsidRPr="00817B0A" w:rsidRDefault="00BC52A2" w:rsidP="00820A39">
      <w:pPr>
        <w:pStyle w:val="PrrafoNormal"/>
        <w:numPr>
          <w:ilvl w:val="0"/>
          <w:numId w:val="46"/>
        </w:numPr>
        <w:tabs>
          <w:tab w:val="clear" w:pos="341"/>
        </w:tabs>
        <w:ind w:left="720" w:hanging="256"/>
      </w:pPr>
      <w:r>
        <w:t>El DUE</w:t>
      </w:r>
      <w:r w:rsidRPr="00817B0A">
        <w:t>, si el paciente está inconsciente o traqueotomizado.</w:t>
      </w:r>
    </w:p>
    <w:p w:rsidR="00BC52A2" w:rsidRDefault="00BC52A2" w:rsidP="00820A39">
      <w:pPr>
        <w:pStyle w:val="Ttulo4"/>
      </w:pPr>
      <w:bookmarkStart w:id="131" w:name="_Toc210111231"/>
      <w:r w:rsidRPr="00556822">
        <w:t>Técnica de recogida</w:t>
      </w:r>
      <w:bookmarkEnd w:id="131"/>
    </w:p>
    <w:p w:rsidR="00BC52A2" w:rsidRPr="00A56C54" w:rsidRDefault="00BC52A2" w:rsidP="00D06C99">
      <w:pPr>
        <w:pStyle w:val="PrrafoNormal"/>
        <w:keepNext/>
        <w:rPr>
          <w:b/>
        </w:rPr>
      </w:pPr>
      <w:r w:rsidRPr="00A56C54">
        <w:rPr>
          <w:b/>
        </w:rPr>
        <w:t>Material necesario</w:t>
      </w:r>
    </w:p>
    <w:p w:rsidR="00BC52A2" w:rsidRPr="00817B0A" w:rsidRDefault="00BC52A2" w:rsidP="00820A39">
      <w:pPr>
        <w:pStyle w:val="PrrafoNormal"/>
        <w:numPr>
          <w:ilvl w:val="0"/>
          <w:numId w:val="46"/>
        </w:numPr>
        <w:tabs>
          <w:tab w:val="clear" w:pos="341"/>
        </w:tabs>
        <w:ind w:left="720" w:hanging="256"/>
      </w:pPr>
      <w:r w:rsidRPr="00817B0A">
        <w:t>Frasco (recipiente) estéril.</w:t>
      </w:r>
    </w:p>
    <w:p w:rsidR="00BC52A2" w:rsidRPr="00817B0A" w:rsidRDefault="00BC52A2" w:rsidP="00820A39">
      <w:pPr>
        <w:pStyle w:val="PrrafoNormal"/>
        <w:numPr>
          <w:ilvl w:val="0"/>
          <w:numId w:val="46"/>
        </w:numPr>
        <w:tabs>
          <w:tab w:val="clear" w:pos="341"/>
        </w:tabs>
        <w:ind w:left="720" w:hanging="256"/>
      </w:pPr>
      <w:r w:rsidRPr="00817B0A">
        <w:t>Etiquetas para su identificación.</w:t>
      </w:r>
    </w:p>
    <w:p w:rsidR="00BC52A2" w:rsidRPr="00817B0A" w:rsidRDefault="00BC52A2" w:rsidP="00820A39">
      <w:pPr>
        <w:pStyle w:val="PrrafoNormal"/>
        <w:numPr>
          <w:ilvl w:val="0"/>
          <w:numId w:val="46"/>
        </w:numPr>
        <w:tabs>
          <w:tab w:val="clear" w:pos="341"/>
        </w:tabs>
        <w:ind w:left="720" w:hanging="256"/>
      </w:pPr>
      <w:r w:rsidRPr="00817B0A">
        <w:t>Pañuelos desechables o gasas.</w:t>
      </w:r>
    </w:p>
    <w:p w:rsidR="00BC52A2" w:rsidRPr="00817B0A" w:rsidRDefault="00BC52A2" w:rsidP="00820A39">
      <w:pPr>
        <w:pStyle w:val="PrrafoNormal"/>
        <w:numPr>
          <w:ilvl w:val="0"/>
          <w:numId w:val="46"/>
        </w:numPr>
        <w:tabs>
          <w:tab w:val="clear" w:pos="341"/>
        </w:tabs>
        <w:ind w:left="720" w:hanging="256"/>
      </w:pPr>
      <w:r w:rsidRPr="00817B0A">
        <w:t>Guantes desechables.</w:t>
      </w:r>
    </w:p>
    <w:p w:rsidR="00BC52A2" w:rsidRPr="00A56C54" w:rsidRDefault="00BC52A2" w:rsidP="00820A39">
      <w:pPr>
        <w:pStyle w:val="PrrafoNormal"/>
        <w:rPr>
          <w:b/>
        </w:rPr>
      </w:pPr>
      <w:r w:rsidRPr="00A56C54">
        <w:rPr>
          <w:b/>
        </w:rPr>
        <w:t>Obtención de la muestra – protocolo de actuación</w:t>
      </w:r>
    </w:p>
    <w:p w:rsidR="00BC52A2" w:rsidRPr="00817B0A" w:rsidRDefault="00BC52A2" w:rsidP="00820A39">
      <w:pPr>
        <w:pStyle w:val="PrrafoNormal"/>
        <w:numPr>
          <w:ilvl w:val="0"/>
          <w:numId w:val="46"/>
        </w:numPr>
        <w:tabs>
          <w:tab w:val="clear" w:pos="341"/>
        </w:tabs>
        <w:ind w:left="720" w:hanging="256"/>
      </w:pPr>
      <w:bookmarkStart w:id="132" w:name="marc07"/>
      <w:bookmarkEnd w:id="132"/>
      <w:r w:rsidRPr="00817B0A">
        <w:t>Lavarse las manos con agua y jabón y colocarse guantes.</w:t>
      </w:r>
    </w:p>
    <w:p w:rsidR="00BC52A2" w:rsidRPr="00817B0A" w:rsidRDefault="00BC52A2" w:rsidP="00820A39">
      <w:pPr>
        <w:pStyle w:val="PrrafoNormal"/>
        <w:numPr>
          <w:ilvl w:val="0"/>
          <w:numId w:val="46"/>
        </w:numPr>
        <w:tabs>
          <w:tab w:val="clear" w:pos="341"/>
        </w:tabs>
        <w:ind w:left="720" w:hanging="256"/>
      </w:pPr>
      <w:r w:rsidRPr="00817B0A">
        <w:t xml:space="preserve">Informar al paciente de lo que se va a hacer. </w:t>
      </w:r>
    </w:p>
    <w:p w:rsidR="00BC52A2" w:rsidRPr="00817B0A" w:rsidRDefault="00BC52A2" w:rsidP="00820A39">
      <w:pPr>
        <w:pStyle w:val="PrrafoNormal"/>
        <w:numPr>
          <w:ilvl w:val="0"/>
          <w:numId w:val="46"/>
        </w:numPr>
        <w:tabs>
          <w:tab w:val="clear" w:pos="341"/>
        </w:tabs>
        <w:ind w:left="720" w:hanging="256"/>
      </w:pPr>
      <w:r w:rsidRPr="00817B0A">
        <w:lastRenderedPageBreak/>
        <w:t>Realizar un lavado de boca al paciente solo con agua.</w:t>
      </w:r>
    </w:p>
    <w:p w:rsidR="00BC52A2" w:rsidRPr="00817B0A" w:rsidRDefault="00BC52A2" w:rsidP="00820A39">
      <w:pPr>
        <w:pStyle w:val="PrrafoNormal"/>
        <w:numPr>
          <w:ilvl w:val="0"/>
          <w:numId w:val="46"/>
        </w:numPr>
        <w:tabs>
          <w:tab w:val="clear" w:pos="341"/>
        </w:tabs>
        <w:ind w:left="720" w:hanging="256"/>
      </w:pPr>
      <w:r w:rsidRPr="00817B0A">
        <w:t>Colocar el frasco estéril abierto pegado a la boca del paciente.</w:t>
      </w:r>
    </w:p>
    <w:p w:rsidR="00BC52A2" w:rsidRPr="00817B0A" w:rsidRDefault="00BC52A2" w:rsidP="00820A39">
      <w:pPr>
        <w:pStyle w:val="PrrafoNormal"/>
        <w:numPr>
          <w:ilvl w:val="0"/>
          <w:numId w:val="46"/>
        </w:numPr>
        <w:tabs>
          <w:tab w:val="clear" w:pos="341"/>
        </w:tabs>
        <w:ind w:left="720" w:hanging="256"/>
      </w:pPr>
      <w:r w:rsidRPr="00817B0A">
        <w:t xml:space="preserve">Pedirle que respire profundamente dos o tres veces consecutivas y que en la última tosa para liberar el esputo. </w:t>
      </w:r>
    </w:p>
    <w:p w:rsidR="00BC52A2" w:rsidRPr="00817B0A" w:rsidRDefault="00BC52A2" w:rsidP="00820A39">
      <w:pPr>
        <w:pStyle w:val="PrrafoNormal"/>
        <w:numPr>
          <w:ilvl w:val="0"/>
          <w:numId w:val="46"/>
        </w:numPr>
        <w:tabs>
          <w:tab w:val="clear" w:pos="341"/>
        </w:tabs>
        <w:ind w:left="720" w:hanging="256"/>
      </w:pPr>
      <w:r w:rsidRPr="00817B0A">
        <w:t xml:space="preserve">Una vez haya esputado, cerrar el frasco. </w:t>
      </w:r>
    </w:p>
    <w:p w:rsidR="00BC52A2" w:rsidRPr="00817B0A" w:rsidRDefault="00BC52A2" w:rsidP="00820A39">
      <w:pPr>
        <w:pStyle w:val="PrrafoNormal"/>
        <w:numPr>
          <w:ilvl w:val="0"/>
          <w:numId w:val="46"/>
        </w:numPr>
        <w:tabs>
          <w:tab w:val="clear" w:pos="341"/>
        </w:tabs>
        <w:ind w:left="720" w:hanging="256"/>
      </w:pPr>
      <w:r w:rsidRPr="00817B0A">
        <w:t>Identificar la muestra adecuadamente y enviar al laboratorio.</w:t>
      </w:r>
    </w:p>
    <w:p w:rsidR="00BC52A2" w:rsidRPr="00817B0A" w:rsidRDefault="00BC52A2" w:rsidP="00820A39">
      <w:pPr>
        <w:pStyle w:val="PrrafoNormal"/>
        <w:numPr>
          <w:ilvl w:val="0"/>
          <w:numId w:val="46"/>
        </w:numPr>
        <w:tabs>
          <w:tab w:val="clear" w:pos="341"/>
        </w:tabs>
        <w:ind w:left="720" w:hanging="256"/>
      </w:pPr>
      <w:r w:rsidRPr="00817B0A">
        <w:t>Colocar al paciente en posición cómoda y adecuada.</w:t>
      </w:r>
    </w:p>
    <w:p w:rsidR="00BC52A2" w:rsidRPr="00817B0A" w:rsidRDefault="00BC52A2" w:rsidP="00820A39">
      <w:pPr>
        <w:pStyle w:val="PrrafoNormal"/>
        <w:numPr>
          <w:ilvl w:val="0"/>
          <w:numId w:val="46"/>
        </w:numPr>
        <w:tabs>
          <w:tab w:val="clear" w:pos="341"/>
        </w:tabs>
        <w:ind w:left="720" w:hanging="256"/>
      </w:pPr>
      <w:r w:rsidRPr="00817B0A">
        <w:t>Recoger el equipo y ordenar la habitación.</w:t>
      </w:r>
    </w:p>
    <w:p w:rsidR="00BC52A2" w:rsidRPr="00817B0A" w:rsidRDefault="00BC52A2" w:rsidP="00820A39">
      <w:pPr>
        <w:pStyle w:val="PrrafoNormal"/>
        <w:numPr>
          <w:ilvl w:val="0"/>
          <w:numId w:val="46"/>
        </w:numPr>
        <w:tabs>
          <w:tab w:val="clear" w:pos="341"/>
        </w:tabs>
        <w:ind w:left="720" w:hanging="256"/>
      </w:pPr>
      <w:r w:rsidRPr="00817B0A">
        <w:t>Quitarse los guantes y lavarse las manos.</w:t>
      </w:r>
    </w:p>
    <w:p w:rsidR="00BC52A2" w:rsidRPr="00817B0A" w:rsidRDefault="00BC52A2" w:rsidP="00820A39">
      <w:pPr>
        <w:pStyle w:val="PrrafoNormal"/>
        <w:numPr>
          <w:ilvl w:val="0"/>
          <w:numId w:val="46"/>
        </w:numPr>
        <w:tabs>
          <w:tab w:val="clear" w:pos="341"/>
        </w:tabs>
        <w:ind w:left="720" w:hanging="256"/>
      </w:pPr>
      <w:r w:rsidRPr="00817B0A">
        <w:t>Trasladar la muestra al laboratorio.</w:t>
      </w:r>
    </w:p>
    <w:p w:rsidR="00BC52A2" w:rsidRPr="00817B0A" w:rsidRDefault="00BC52A2" w:rsidP="00820A39">
      <w:pPr>
        <w:pStyle w:val="PrrafoNormal"/>
        <w:numPr>
          <w:ilvl w:val="0"/>
          <w:numId w:val="46"/>
        </w:numPr>
        <w:tabs>
          <w:tab w:val="clear" w:pos="341"/>
        </w:tabs>
        <w:ind w:left="720" w:hanging="256"/>
      </w:pPr>
      <w:r w:rsidRPr="00817B0A">
        <w:t>Anotar el procedimiento en la hoja de enfermería junto con las incidencias observadas.</w:t>
      </w:r>
    </w:p>
    <w:p w:rsidR="00BC52A2" w:rsidRDefault="00BC52A2" w:rsidP="00DA5978">
      <w:pPr>
        <w:pStyle w:val="Ttulo1"/>
      </w:pPr>
      <w:bookmarkStart w:id="133" w:name="_Toc210111232"/>
      <w:r>
        <w:lastRenderedPageBreak/>
        <w:t>5.- Cuidados, necesidades básicas.(Maslow). Problemas psicosociales y de adaptación del paciente ingresados.</w:t>
      </w:r>
      <w:bookmarkEnd w:id="133"/>
    </w:p>
    <w:p w:rsidR="00BC52A2" w:rsidRDefault="00BC52A2" w:rsidP="00DA5978">
      <w:pPr>
        <w:pStyle w:val="PrrafoNormal"/>
      </w:pPr>
      <w:r>
        <w:t>La persona no es solamente un cuerpo que podemos ver o palpar. Es un ser multidimensional que vive, se desarrolla y siente necesidades, no sólo como un organismo físico, sino como una totalidad de la que forma parte (</w:t>
      </w:r>
      <w:r>
        <w:rPr>
          <w:b/>
          <w:i/>
        </w:rPr>
        <w:t>ser bio-psico-social</w:t>
      </w:r>
      <w:r>
        <w:t>). Y con una cultura determinada, formada por las creencias espirituales, por las normas personales vividas, por los ritos y costumbres sociales, etc.</w:t>
      </w:r>
    </w:p>
    <w:p w:rsidR="00BC52A2" w:rsidRDefault="00BC52A2" w:rsidP="00DA5978">
      <w:pPr>
        <w:pStyle w:val="PrrafoNormal"/>
      </w:pPr>
      <w:r>
        <w:t xml:space="preserve">Considerando al ser humano desde este enfoque, surge el concepto de </w:t>
      </w:r>
      <w:r>
        <w:rPr>
          <w:i/>
        </w:rPr>
        <w:t>cuidado integral</w:t>
      </w:r>
      <w:r>
        <w:t xml:space="preserve"> de la persona como respuesta que la enfermería debe dar al paciente en la relación asistencial que se establece entre ambas partes.</w:t>
      </w:r>
    </w:p>
    <w:p w:rsidR="00BC52A2" w:rsidRDefault="00BC52A2" w:rsidP="00DA5978">
      <w:pPr>
        <w:pStyle w:val="PrrafoNormal"/>
      </w:pPr>
      <w:r>
        <w:t>La esencia de la profesión de enfermería es el cuidado de la persona.</w:t>
      </w:r>
    </w:p>
    <w:tbl>
      <w:tblPr>
        <w:tblStyle w:val="Tablaconcuadrcula"/>
        <w:tblW w:w="0" w:type="auto"/>
        <w:tblInd w:w="360" w:type="dxa"/>
        <w:tblLook w:val="01E0" w:firstRow="1" w:lastRow="1" w:firstColumn="1" w:lastColumn="1" w:noHBand="0" w:noVBand="0"/>
      </w:tblPr>
      <w:tblGrid>
        <w:gridCol w:w="8360"/>
      </w:tblGrid>
      <w:tr w:rsidR="00BC52A2" w:rsidRPr="00FF030A" w:rsidTr="00EF0F84">
        <w:tc>
          <w:tcPr>
            <w:tcW w:w="8360" w:type="dxa"/>
            <w:shd w:val="clear" w:color="auto" w:fill="E0E0E0"/>
          </w:tcPr>
          <w:p w:rsidR="00BC52A2" w:rsidRPr="00FF030A" w:rsidRDefault="00BC52A2" w:rsidP="008A262F">
            <w:pPr>
              <w:pStyle w:val="PrrafoNormal"/>
              <w:ind w:left="0"/>
              <w:rPr>
                <w:b/>
                <w:u w:val="single"/>
              </w:rPr>
            </w:pPr>
            <w:r w:rsidRPr="00FF030A">
              <w:rPr>
                <w:b/>
                <w:u w:val="single"/>
              </w:rPr>
              <w:t xml:space="preserve">RECUERDE </w:t>
            </w:r>
          </w:p>
          <w:p w:rsidR="00BC52A2" w:rsidRPr="00FF030A" w:rsidRDefault="00BC52A2" w:rsidP="00FF030A">
            <w:pPr>
              <w:pStyle w:val="PrrafoNormal"/>
              <w:ind w:left="0"/>
              <w:rPr>
                <w:rFonts w:cs="Arial"/>
                <w:szCs w:val="22"/>
              </w:rPr>
            </w:pPr>
            <w:r w:rsidRPr="00FF030A">
              <w:t>Los cuidados contribuyen a la salud de las personas</w:t>
            </w:r>
            <w:r>
              <w:t>. D</w:t>
            </w:r>
            <w:r w:rsidRPr="00FF030A">
              <w:t>ependiendo de</w:t>
            </w:r>
            <w:r>
              <w:t xml:space="preserve"> su</w:t>
            </w:r>
            <w:r w:rsidRPr="00FF030A">
              <w:t xml:space="preserve"> estado de salud o enfermedad los cuidados tendrán diferentes </w:t>
            </w:r>
            <w:r w:rsidRPr="00FF030A">
              <w:rPr>
                <w:rFonts w:cs="Arial"/>
                <w:i/>
                <w:szCs w:val="22"/>
              </w:rPr>
              <w:t>finalidades</w:t>
            </w:r>
            <w:r w:rsidRPr="00FF030A">
              <w:rPr>
                <w:rFonts w:cs="Arial"/>
                <w:szCs w:val="22"/>
              </w:rPr>
              <w:t xml:space="preserve">: </w:t>
            </w:r>
          </w:p>
          <w:p w:rsidR="00BC52A2" w:rsidRPr="00FF030A" w:rsidRDefault="00BC52A2" w:rsidP="00FF030A">
            <w:pPr>
              <w:numPr>
                <w:ilvl w:val="0"/>
                <w:numId w:val="28"/>
              </w:numPr>
              <w:jc w:val="both"/>
              <w:rPr>
                <w:rFonts w:ascii="Arial" w:hAnsi="Arial" w:cs="Arial"/>
                <w:sz w:val="22"/>
                <w:szCs w:val="22"/>
              </w:rPr>
            </w:pPr>
            <w:r w:rsidRPr="00FF030A">
              <w:rPr>
                <w:rFonts w:ascii="Arial" w:hAnsi="Arial" w:cs="Arial"/>
                <w:sz w:val="22"/>
                <w:szCs w:val="22"/>
              </w:rPr>
              <w:t>Mejorar y mantener la salud.</w:t>
            </w:r>
          </w:p>
          <w:p w:rsidR="00BC52A2" w:rsidRPr="00FF030A" w:rsidRDefault="00BC52A2" w:rsidP="00FF030A">
            <w:pPr>
              <w:numPr>
                <w:ilvl w:val="0"/>
                <w:numId w:val="28"/>
              </w:numPr>
              <w:jc w:val="both"/>
              <w:rPr>
                <w:rFonts w:ascii="Arial" w:hAnsi="Arial" w:cs="Arial"/>
                <w:sz w:val="22"/>
                <w:szCs w:val="22"/>
              </w:rPr>
            </w:pPr>
            <w:r w:rsidRPr="00FF030A">
              <w:rPr>
                <w:rFonts w:ascii="Arial" w:hAnsi="Arial" w:cs="Arial"/>
                <w:sz w:val="22"/>
                <w:szCs w:val="22"/>
              </w:rPr>
              <w:t>Recuperara la salud.</w:t>
            </w:r>
          </w:p>
          <w:p w:rsidR="00BC52A2" w:rsidRPr="00FF030A" w:rsidRDefault="00BC52A2" w:rsidP="00FF030A">
            <w:pPr>
              <w:numPr>
                <w:ilvl w:val="0"/>
                <w:numId w:val="28"/>
              </w:numPr>
              <w:jc w:val="both"/>
              <w:rPr>
                <w:rFonts w:ascii="Arial" w:hAnsi="Arial" w:cs="Arial"/>
                <w:sz w:val="22"/>
                <w:szCs w:val="22"/>
              </w:rPr>
            </w:pPr>
            <w:r w:rsidRPr="00FF030A">
              <w:rPr>
                <w:rFonts w:ascii="Arial" w:hAnsi="Arial" w:cs="Arial"/>
                <w:sz w:val="22"/>
                <w:szCs w:val="22"/>
              </w:rPr>
              <w:t xml:space="preserve">Evitar complicaciones en la enfermedad. </w:t>
            </w:r>
          </w:p>
          <w:p w:rsidR="00BC52A2" w:rsidRPr="00FF030A" w:rsidRDefault="00BC52A2" w:rsidP="00FF030A">
            <w:pPr>
              <w:numPr>
                <w:ilvl w:val="0"/>
                <w:numId w:val="28"/>
              </w:numPr>
              <w:jc w:val="both"/>
              <w:rPr>
                <w:rFonts w:ascii="Arial" w:hAnsi="Arial" w:cs="Arial"/>
                <w:sz w:val="22"/>
                <w:szCs w:val="22"/>
              </w:rPr>
            </w:pPr>
            <w:r w:rsidRPr="00FF030A">
              <w:rPr>
                <w:rFonts w:ascii="Arial" w:hAnsi="Arial" w:cs="Arial"/>
                <w:sz w:val="22"/>
                <w:szCs w:val="22"/>
              </w:rPr>
              <w:t>Adaptarse a la enfermedad.</w:t>
            </w:r>
            <w:r w:rsidRPr="00FF030A">
              <w:rPr>
                <w:rFonts w:ascii="Arial" w:hAnsi="Arial" w:cs="Arial"/>
                <w:b/>
                <w:color w:val="000000"/>
                <w:sz w:val="22"/>
                <w:szCs w:val="22"/>
                <w:vertAlign w:val="subscript"/>
              </w:rPr>
              <w:t xml:space="preserve"> </w:t>
            </w:r>
          </w:p>
          <w:p w:rsidR="00BC52A2" w:rsidRPr="00FF030A" w:rsidRDefault="00BC52A2" w:rsidP="008A262F">
            <w:pPr>
              <w:pStyle w:val="PrrafoNormal"/>
              <w:ind w:left="0"/>
              <w:rPr>
                <w:highlight w:val="cyan"/>
              </w:rPr>
            </w:pPr>
          </w:p>
        </w:tc>
      </w:tr>
    </w:tbl>
    <w:p w:rsidR="00BC52A2" w:rsidRDefault="00BC52A2" w:rsidP="00FF030A">
      <w:pPr>
        <w:pStyle w:val="PrrafoNormal"/>
      </w:pPr>
      <w:r>
        <w:t>La responsabilidad de los cuidados de salud debe ser:</w:t>
      </w:r>
    </w:p>
    <w:p w:rsidR="00BC52A2" w:rsidRDefault="00BC52A2" w:rsidP="004D3C2C">
      <w:pPr>
        <w:numPr>
          <w:ilvl w:val="0"/>
          <w:numId w:val="28"/>
        </w:numPr>
        <w:jc w:val="both"/>
        <w:rPr>
          <w:rFonts w:ascii="Verdana" w:hAnsi="Verdana"/>
        </w:rPr>
      </w:pPr>
      <w:r>
        <w:rPr>
          <w:rFonts w:ascii="Verdana" w:hAnsi="Verdana"/>
        </w:rPr>
        <w:t>De la persona.</w:t>
      </w:r>
    </w:p>
    <w:p w:rsidR="00BC52A2" w:rsidRDefault="00BC52A2" w:rsidP="004D3C2C">
      <w:pPr>
        <w:numPr>
          <w:ilvl w:val="0"/>
          <w:numId w:val="28"/>
        </w:numPr>
        <w:jc w:val="both"/>
        <w:rPr>
          <w:rFonts w:ascii="Verdana" w:hAnsi="Verdana"/>
        </w:rPr>
      </w:pPr>
      <w:r>
        <w:rPr>
          <w:rFonts w:ascii="Verdana" w:hAnsi="Verdana"/>
        </w:rPr>
        <w:t>De los cercanos (familiares…).</w:t>
      </w:r>
    </w:p>
    <w:p w:rsidR="00BC52A2" w:rsidRDefault="00BC52A2" w:rsidP="004D3C2C">
      <w:pPr>
        <w:numPr>
          <w:ilvl w:val="0"/>
          <w:numId w:val="28"/>
        </w:numPr>
        <w:jc w:val="both"/>
        <w:rPr>
          <w:rFonts w:ascii="Verdana" w:hAnsi="Verdana"/>
        </w:rPr>
      </w:pPr>
      <w:r>
        <w:rPr>
          <w:rFonts w:ascii="Verdana" w:hAnsi="Verdana"/>
        </w:rPr>
        <w:t>De la enfermería.</w:t>
      </w:r>
    </w:p>
    <w:p w:rsidR="00BC52A2" w:rsidRDefault="00BC52A2" w:rsidP="00DA5978">
      <w:pPr>
        <w:pStyle w:val="PrrafoNormal"/>
      </w:pPr>
      <w:r>
        <w:lastRenderedPageBreak/>
        <w:t>Entendemos por cuidado enfermero, la atención que los profesionales de los equipos de enfermería ofrecen a las personas que lo necesitan, teniendo en cuenta que su entorno y su estado de salud van a condicionar dichos cuidados.</w:t>
      </w:r>
    </w:p>
    <w:tbl>
      <w:tblPr>
        <w:tblStyle w:val="Tablaconcuadrcula"/>
        <w:tblW w:w="0" w:type="auto"/>
        <w:tblInd w:w="402" w:type="dxa"/>
        <w:tblLook w:val="01E0" w:firstRow="1" w:lastRow="1" w:firstColumn="1" w:lastColumn="1" w:noHBand="0" w:noVBand="0"/>
      </w:tblPr>
      <w:tblGrid>
        <w:gridCol w:w="8318"/>
      </w:tblGrid>
      <w:tr w:rsidR="00BC52A2" w:rsidRPr="00FF030A" w:rsidTr="00EF0F84">
        <w:tc>
          <w:tcPr>
            <w:tcW w:w="8318" w:type="dxa"/>
            <w:shd w:val="clear" w:color="auto" w:fill="E0E0E0"/>
          </w:tcPr>
          <w:p w:rsidR="00BC52A2" w:rsidRPr="00FF030A" w:rsidRDefault="00BC52A2" w:rsidP="008A262F">
            <w:pPr>
              <w:pStyle w:val="PrrafoNormal"/>
              <w:ind w:left="0"/>
              <w:rPr>
                <w:b/>
                <w:u w:val="single"/>
              </w:rPr>
            </w:pPr>
            <w:r w:rsidRPr="00FF030A">
              <w:rPr>
                <w:b/>
                <w:u w:val="single"/>
              </w:rPr>
              <w:t xml:space="preserve">RECUERDE </w:t>
            </w:r>
          </w:p>
          <w:p w:rsidR="00BC52A2" w:rsidRPr="00FF030A" w:rsidRDefault="00BC52A2" w:rsidP="008A262F">
            <w:pPr>
              <w:pStyle w:val="PrrafoNormal"/>
              <w:ind w:left="0"/>
              <w:rPr>
                <w:b/>
              </w:rPr>
            </w:pPr>
            <w:r w:rsidRPr="00FF030A">
              <w:t xml:space="preserve">La enfermería puede definirse como la ciencia de cuidar. Los auxiliares de enfermería junto con el personal de enfermería componen un equipo de trabajo y colaboración. </w:t>
            </w:r>
          </w:p>
        </w:tc>
      </w:tr>
    </w:tbl>
    <w:p w:rsidR="00BC52A2" w:rsidRDefault="00BC52A2" w:rsidP="00FF030A">
      <w:pPr>
        <w:pStyle w:val="PrrafoNormal"/>
      </w:pPr>
      <w:r>
        <w:t xml:space="preserve">Según la legislación española vigente la competencia general del Técnico en Cuidados Auxiliares de Enfermería consiste en: </w:t>
      </w:r>
    </w:p>
    <w:p w:rsidR="00BC52A2" w:rsidRDefault="00BC52A2" w:rsidP="00FF030A">
      <w:pPr>
        <w:pStyle w:val="PrrafoNormal"/>
      </w:pPr>
      <w:r>
        <w:t xml:space="preserve"> “Proporcionar cuidados auxiliares al paciente/cliente y actuar sobre las condiciones sanitarias de su entorno como miembro de un equipo de enfermería en los centros sanitarios de atención especializada y de atención primaria, bajo la dependencia del Diplomado en Enfermería o, en su caso, como miembro de un equipo de salud en la asistencia sanitaria derivada de la práctica de ejercicio liberal, bajo la supervisión correspondiente.”</w:t>
      </w:r>
    </w:p>
    <w:tbl>
      <w:tblPr>
        <w:tblStyle w:val="Tablaconcuadrcula"/>
        <w:tblW w:w="0" w:type="auto"/>
        <w:tblInd w:w="388" w:type="dxa"/>
        <w:tblLook w:val="01E0" w:firstRow="1" w:lastRow="1" w:firstColumn="1" w:lastColumn="1" w:noHBand="0" w:noVBand="0"/>
      </w:tblPr>
      <w:tblGrid>
        <w:gridCol w:w="8332"/>
      </w:tblGrid>
      <w:tr w:rsidR="00BC52A2" w:rsidRPr="00FF030A" w:rsidTr="00EF0F84">
        <w:trPr>
          <w:trHeight w:val="1405"/>
        </w:trPr>
        <w:tc>
          <w:tcPr>
            <w:tcW w:w="8332" w:type="dxa"/>
            <w:shd w:val="clear" w:color="auto" w:fill="E0E0E0"/>
          </w:tcPr>
          <w:p w:rsidR="00BC52A2" w:rsidRPr="00FF030A" w:rsidRDefault="00BC52A2" w:rsidP="008A262F">
            <w:pPr>
              <w:pStyle w:val="PrrafoNormal"/>
              <w:ind w:left="0" w:right="0"/>
              <w:rPr>
                <w:b/>
              </w:rPr>
            </w:pPr>
            <w:r w:rsidRPr="00FF030A">
              <w:rPr>
                <w:b/>
              </w:rPr>
              <w:t>RECUERDE</w:t>
            </w:r>
          </w:p>
          <w:p w:rsidR="00BC52A2" w:rsidRPr="00FF030A" w:rsidRDefault="00BC52A2" w:rsidP="008A262F">
            <w:pPr>
              <w:pStyle w:val="PrrafoNormal"/>
              <w:ind w:left="0" w:right="0"/>
              <w:rPr>
                <w:b/>
              </w:rPr>
            </w:pPr>
            <w:r w:rsidRPr="00FF030A">
              <w:t xml:space="preserve"> El trabajo de enfermería debe ser riguroso y organizado; utiliza un método que es el Proceso de Atención de Enfermería (PAE)</w:t>
            </w:r>
          </w:p>
        </w:tc>
      </w:tr>
    </w:tbl>
    <w:p w:rsidR="00BC52A2" w:rsidRDefault="00BC52A2" w:rsidP="00FF030A">
      <w:pPr>
        <w:pStyle w:val="PrrafoNormal"/>
      </w:pPr>
      <w:r>
        <w:t>En el PAE se desarrollan herramientas como la comunicación, la relación de ayuda entre el profesional y el paciente y familiares, incluso entre profesionales de la sanidad, la educación para la salud, etc., para conseguir al final la mayor independencia posible en el aprendizaje de los autocuidados por el paciente y por su familia.</w:t>
      </w:r>
    </w:p>
    <w:p w:rsidR="00BC52A2" w:rsidRDefault="00BC52A2" w:rsidP="00820A39">
      <w:pPr>
        <w:pStyle w:val="Ttulo2"/>
      </w:pPr>
      <w:bookmarkStart w:id="134" w:name="_Toc210111233"/>
      <w:r>
        <w:t>Proceso de Atención de Enfermería</w:t>
      </w:r>
      <w:bookmarkEnd w:id="134"/>
    </w:p>
    <w:p w:rsidR="00BC52A2" w:rsidRDefault="00BC52A2" w:rsidP="00820A39">
      <w:pPr>
        <w:pStyle w:val="PrrafoNormal"/>
      </w:pPr>
      <w:r>
        <w:t>El Proceso de Atención de Enfermería (PAE) es la aplicación del método científico en la práctica asistencial del personal de enfermería. Este permite prestar cuidados de una forma racional, lógica y siguiendo un orden, identificando los problemas de salud y aplicando los cuidados dirigidos a satisfacer las necesidades.</w:t>
      </w:r>
    </w:p>
    <w:p w:rsidR="00BC52A2" w:rsidRDefault="00BC52A2" w:rsidP="00820A39">
      <w:pPr>
        <w:pStyle w:val="Ttulo3"/>
      </w:pPr>
      <w:bookmarkStart w:id="135" w:name="_Toc210111234"/>
      <w:r>
        <w:t>Definición</w:t>
      </w:r>
      <w:bookmarkEnd w:id="135"/>
      <w:r>
        <w:t xml:space="preserve"> </w:t>
      </w:r>
    </w:p>
    <w:p w:rsidR="00BC52A2" w:rsidRDefault="00BC52A2" w:rsidP="00820A39">
      <w:pPr>
        <w:pStyle w:val="PrrafoNormal"/>
        <w:rPr>
          <w:b/>
        </w:rPr>
      </w:pPr>
      <w:r>
        <w:t xml:space="preserve">El Proceso de Atención de Enfermería (PAE) se </w:t>
      </w:r>
      <w:r>
        <w:rPr>
          <w:b/>
        </w:rPr>
        <w:t>define</w:t>
      </w:r>
      <w:r>
        <w:t xml:space="preserve"> como: </w:t>
      </w:r>
    </w:p>
    <w:p w:rsidR="00BC52A2" w:rsidRDefault="00BC52A2" w:rsidP="00820A39">
      <w:pPr>
        <w:pStyle w:val="PrrafoNormal"/>
      </w:pPr>
      <w:r>
        <w:t xml:space="preserve"> "El conjunto de acciones intencionadas que </w:t>
      </w:r>
      <w:smartTag w:uri="urn:schemas-microsoft-com:office:smarttags" w:element="PersonName">
        <w:smartTagPr>
          <w:attr w:name="ProductID" w:val="el personal de"/>
        </w:smartTagPr>
        <w:r>
          <w:t>el personal de</w:t>
        </w:r>
      </w:smartTag>
      <w:r>
        <w:t xml:space="preserve"> enfermería realiza en un orden específico, con el fin de asegurar que una persona o grupo de personas necesitadas de cuidados de salud reciban la mejor atención posible de los profesionales de Enfermería" </w:t>
      </w:r>
    </w:p>
    <w:p w:rsidR="00BC52A2" w:rsidRDefault="00BC52A2" w:rsidP="00820A39">
      <w:pPr>
        <w:pStyle w:val="Ttulo3"/>
      </w:pPr>
      <w:bookmarkStart w:id="136" w:name="_Toc210111235"/>
      <w:r>
        <w:lastRenderedPageBreak/>
        <w:t>Etapas del PAE</w:t>
      </w:r>
      <w:bookmarkEnd w:id="136"/>
    </w:p>
    <w:tbl>
      <w:tblPr>
        <w:tblStyle w:val="Tablaconcuadrcula"/>
        <w:tblW w:w="0" w:type="auto"/>
        <w:tblInd w:w="962" w:type="dxa"/>
        <w:tblLook w:val="01E0" w:firstRow="1" w:lastRow="1" w:firstColumn="1" w:lastColumn="1" w:noHBand="0" w:noVBand="0"/>
      </w:tblPr>
      <w:tblGrid>
        <w:gridCol w:w="7606"/>
      </w:tblGrid>
      <w:tr w:rsidR="00BC52A2" w:rsidRPr="00FF030A" w:rsidTr="00EF0F84">
        <w:trPr>
          <w:trHeight w:val="1990"/>
        </w:trPr>
        <w:tc>
          <w:tcPr>
            <w:tcW w:w="7606" w:type="dxa"/>
            <w:shd w:val="clear" w:color="auto" w:fill="E0E0E0"/>
          </w:tcPr>
          <w:p w:rsidR="00BC52A2" w:rsidRDefault="00BC52A2" w:rsidP="00820A39">
            <w:pPr>
              <w:pStyle w:val="PrrafoNormal"/>
              <w:rPr>
                <w:b/>
                <w:u w:val="single"/>
              </w:rPr>
            </w:pPr>
            <w:r w:rsidRPr="00FF030A">
              <w:rPr>
                <w:b/>
                <w:u w:val="single"/>
              </w:rPr>
              <w:t>RECUERDE</w:t>
            </w:r>
            <w:r>
              <w:rPr>
                <w:b/>
                <w:u w:val="single"/>
              </w:rPr>
              <w:t xml:space="preserve"> </w:t>
            </w:r>
          </w:p>
          <w:p w:rsidR="00BC52A2" w:rsidRPr="00FF030A" w:rsidRDefault="00BC52A2" w:rsidP="00820A39">
            <w:pPr>
              <w:pStyle w:val="PrrafoNormal"/>
            </w:pPr>
            <w:r>
              <w:t>La</w:t>
            </w:r>
            <w:r w:rsidRPr="00FF030A">
              <w:t>s etapas sucesivas del PAE son cinco:</w:t>
            </w:r>
          </w:p>
          <w:p w:rsidR="00BC52A2" w:rsidRPr="00FF030A" w:rsidRDefault="00BC52A2" w:rsidP="00820A39">
            <w:pPr>
              <w:pStyle w:val="PrrafoNormal"/>
              <w:numPr>
                <w:ilvl w:val="0"/>
                <w:numId w:val="47"/>
              </w:numPr>
              <w:spacing w:before="40" w:after="40"/>
              <w:ind w:left="1077" w:hanging="357"/>
            </w:pPr>
            <w:r w:rsidRPr="00FF030A">
              <w:t>Valoración</w:t>
            </w:r>
          </w:p>
          <w:p w:rsidR="00BC52A2" w:rsidRPr="00FF030A" w:rsidRDefault="00BC52A2" w:rsidP="00820A39">
            <w:pPr>
              <w:pStyle w:val="PrrafoNormal"/>
              <w:numPr>
                <w:ilvl w:val="0"/>
                <w:numId w:val="47"/>
              </w:numPr>
              <w:spacing w:before="40" w:after="40"/>
              <w:ind w:left="1077" w:hanging="357"/>
            </w:pPr>
            <w:r w:rsidRPr="00FF030A">
              <w:t>Diagnóstico de Enfermería</w:t>
            </w:r>
          </w:p>
          <w:p w:rsidR="00BC52A2" w:rsidRPr="00FF030A" w:rsidRDefault="00BC52A2" w:rsidP="00820A39">
            <w:pPr>
              <w:pStyle w:val="PrrafoNormal"/>
              <w:numPr>
                <w:ilvl w:val="0"/>
                <w:numId w:val="47"/>
              </w:numPr>
              <w:spacing w:before="40" w:after="40"/>
              <w:ind w:left="1077" w:hanging="357"/>
            </w:pPr>
            <w:r w:rsidRPr="00FF030A">
              <w:t xml:space="preserve">Planificación </w:t>
            </w:r>
          </w:p>
          <w:p w:rsidR="00BC52A2" w:rsidRPr="00FF030A" w:rsidRDefault="00BC52A2" w:rsidP="00820A39">
            <w:pPr>
              <w:pStyle w:val="PrrafoNormal"/>
              <w:numPr>
                <w:ilvl w:val="0"/>
                <w:numId w:val="47"/>
              </w:numPr>
              <w:spacing w:before="40" w:after="40"/>
              <w:ind w:left="1077" w:hanging="357"/>
            </w:pPr>
            <w:r w:rsidRPr="00FF030A">
              <w:t xml:space="preserve">Ejecución </w:t>
            </w:r>
          </w:p>
          <w:p w:rsidR="00BC52A2" w:rsidRPr="00FF030A" w:rsidRDefault="00BC52A2" w:rsidP="00820A39">
            <w:pPr>
              <w:pStyle w:val="PrrafoNormal"/>
              <w:numPr>
                <w:ilvl w:val="0"/>
                <w:numId w:val="47"/>
              </w:numPr>
              <w:spacing w:before="40" w:after="40"/>
              <w:ind w:left="1077" w:hanging="357"/>
            </w:pPr>
            <w:r w:rsidRPr="00FF030A">
              <w:t xml:space="preserve">Evaluación </w:t>
            </w:r>
          </w:p>
        </w:tc>
      </w:tr>
    </w:tbl>
    <w:p w:rsidR="00BC52A2" w:rsidRDefault="00BC52A2" w:rsidP="00820A39">
      <w:pPr>
        <w:pStyle w:val="Opcion1"/>
        <w:rPr>
          <w:b/>
        </w:rPr>
      </w:pPr>
      <w:r>
        <w:rPr>
          <w:b/>
        </w:rPr>
        <w:t>Valoración</w:t>
      </w:r>
      <w:r>
        <w:t xml:space="preserve">. Es la primera fase que consiste en la recogida y organización de los datos que se refieren a la persona, familia y su entorno. </w:t>
      </w:r>
      <w:r>
        <w:rPr>
          <w:b/>
        </w:rPr>
        <w:t>Son la base para las decisiones y actuaciones posteriores.</w:t>
      </w:r>
    </w:p>
    <w:p w:rsidR="00BC52A2" w:rsidRDefault="00BC52A2" w:rsidP="00820A39">
      <w:pPr>
        <w:pStyle w:val="SgtOpcion1"/>
      </w:pPr>
      <w:r>
        <w:t xml:space="preserve">El auxiliar debe tener una presencia activa durante la valoración, colaborando en la entrevista, en la exploración, en el </w:t>
      </w:r>
      <w:smartTag w:uri="urn:schemas-microsoft-com:office:smarttags" w:element="PersonName">
        <w:r>
          <w:t>registro</w:t>
        </w:r>
      </w:smartTag>
      <w:r>
        <w:t xml:space="preserve"> de datos y en el establecimiento de una relación terapéutica.</w:t>
      </w:r>
    </w:p>
    <w:p w:rsidR="00BC52A2" w:rsidRDefault="00BC52A2" w:rsidP="00820A39">
      <w:pPr>
        <w:pStyle w:val="Opcion1"/>
        <w:rPr>
          <w:b/>
        </w:rPr>
      </w:pPr>
      <w:r>
        <w:rPr>
          <w:b/>
        </w:rPr>
        <w:t>Diagnóstico de Enfermería</w:t>
      </w:r>
      <w:r>
        <w:t>. Con la información recogida se realiza el análisis de las necesidades y problemas y culmina en la elaboración del diagnóstico de enfermería.</w:t>
      </w:r>
    </w:p>
    <w:p w:rsidR="00BC52A2" w:rsidRDefault="00BC52A2" w:rsidP="00820A39">
      <w:pPr>
        <w:pStyle w:val="SgtOpcion1"/>
      </w:pPr>
      <w:r>
        <w:t>El diagnóstico de enfermería lo realiza el DUE, respetando el plan de los otros profesionales.</w:t>
      </w:r>
    </w:p>
    <w:p w:rsidR="00BC52A2" w:rsidRDefault="00BC52A2" w:rsidP="00820A39">
      <w:pPr>
        <w:pStyle w:val="Opcion1"/>
      </w:pPr>
      <w:r>
        <w:rPr>
          <w:b/>
        </w:rPr>
        <w:t>Planificación</w:t>
      </w:r>
      <w:r>
        <w:t xml:space="preserve">. Se desarrollan estrategias para prevenir, minimizar o corregir los problemas, así como para promocionar </w:t>
      </w:r>
      <w:smartTag w:uri="urn:schemas-microsoft-com:office:smarttags" w:element="PersonName">
        <w:smartTagPr>
          <w:attr w:name="ProductID" w:val="la Salud."/>
        </w:smartTagPr>
        <w:r>
          <w:t>la Salud.</w:t>
        </w:r>
      </w:smartTag>
      <w:r>
        <w:t xml:space="preserve"> </w:t>
      </w:r>
    </w:p>
    <w:p w:rsidR="00BC52A2" w:rsidRDefault="00BC52A2" w:rsidP="00820A39">
      <w:pPr>
        <w:pStyle w:val="SgtOpcion1"/>
      </w:pPr>
      <w:r>
        <w:t>Los planes de cuidados los realiza el DUE y en ellos colabora el auxiliar. El auxiliar verá reflejado en él los objetivos de las tareas a realizar, así como lo que tiene que hacer, cuándo y cuántas veces.</w:t>
      </w:r>
    </w:p>
    <w:p w:rsidR="00BC52A2" w:rsidRDefault="00BC52A2" w:rsidP="00820A39">
      <w:pPr>
        <w:pStyle w:val="Opcion1"/>
      </w:pPr>
      <w:r>
        <w:rPr>
          <w:b/>
        </w:rPr>
        <w:t>Ejecución</w:t>
      </w:r>
      <w:r>
        <w:t xml:space="preserve">. Es la realización o puesta en práctica de los cuidados programados. </w:t>
      </w:r>
    </w:p>
    <w:tbl>
      <w:tblPr>
        <w:tblStyle w:val="Tablaconcuadrcula"/>
        <w:tblW w:w="0" w:type="auto"/>
        <w:tblInd w:w="1536" w:type="dxa"/>
        <w:tblLook w:val="01E0" w:firstRow="1" w:lastRow="1" w:firstColumn="1" w:lastColumn="1" w:noHBand="0" w:noVBand="0"/>
      </w:tblPr>
      <w:tblGrid>
        <w:gridCol w:w="7184"/>
      </w:tblGrid>
      <w:tr w:rsidR="00BC52A2" w:rsidRPr="00FF030A" w:rsidTr="00EF0F84">
        <w:tc>
          <w:tcPr>
            <w:tcW w:w="7184" w:type="dxa"/>
            <w:shd w:val="clear" w:color="auto" w:fill="E0E0E0"/>
          </w:tcPr>
          <w:p w:rsidR="00BC52A2" w:rsidRDefault="00BC52A2" w:rsidP="00820A39">
            <w:pPr>
              <w:jc w:val="both"/>
              <w:rPr>
                <w:rFonts w:ascii="Verdana" w:hAnsi="Verdana"/>
              </w:rPr>
            </w:pPr>
            <w:r w:rsidRPr="00FF030A">
              <w:rPr>
                <w:rFonts w:ascii="Verdana" w:hAnsi="Verdana"/>
                <w:b/>
                <w:u w:val="single"/>
              </w:rPr>
              <w:t>RECUERDE</w:t>
            </w:r>
            <w:r w:rsidRPr="00FF030A">
              <w:rPr>
                <w:rFonts w:ascii="Verdana" w:hAnsi="Verdana"/>
              </w:rPr>
              <w:t xml:space="preserve">: </w:t>
            </w:r>
          </w:p>
          <w:p w:rsidR="00BC52A2" w:rsidRPr="00FF030A" w:rsidRDefault="00BC52A2" w:rsidP="00EF0F84">
            <w:pPr>
              <w:pStyle w:val="PrrafoNormal"/>
            </w:pPr>
            <w:r w:rsidRPr="00FF030A">
              <w:t>Todas las actividades que se realicen deben ser registradas en el docume</w:t>
            </w:r>
            <w:r w:rsidRPr="00EF0F84">
              <w:t>n</w:t>
            </w:r>
            <w:r w:rsidRPr="00FF030A">
              <w:t>to apropiado.</w:t>
            </w:r>
          </w:p>
        </w:tc>
      </w:tr>
    </w:tbl>
    <w:p w:rsidR="00BC52A2" w:rsidRDefault="00BC52A2" w:rsidP="00820A39">
      <w:pPr>
        <w:pStyle w:val="Opcion1"/>
      </w:pPr>
      <w:r>
        <w:rPr>
          <w:b/>
        </w:rPr>
        <w:t>Evaluación</w:t>
      </w:r>
      <w:r>
        <w:t>. Comparar las repuestas de la persona, determinar si se han conseguido los objetivos establecidos.</w:t>
      </w:r>
    </w:p>
    <w:p w:rsidR="00BC52A2" w:rsidRDefault="00BC52A2" w:rsidP="00820A39">
      <w:pPr>
        <w:pStyle w:val="Ttulo3"/>
      </w:pPr>
      <w:bookmarkStart w:id="137" w:name="_Toc210111236"/>
      <w:r>
        <w:t>Objetivo</w:t>
      </w:r>
      <w:bookmarkEnd w:id="137"/>
      <w:r>
        <w:t xml:space="preserve"> </w:t>
      </w:r>
    </w:p>
    <w:p w:rsidR="00BC52A2" w:rsidRDefault="00BC52A2" w:rsidP="00820A39">
      <w:pPr>
        <w:pStyle w:val="PrrafoNormal"/>
      </w:pPr>
      <w:r>
        <w:t xml:space="preserve">El </w:t>
      </w:r>
      <w:r>
        <w:rPr>
          <w:b/>
        </w:rPr>
        <w:t>objetivo principal</w:t>
      </w:r>
      <w:r>
        <w:t xml:space="preserve"> del proceso de enfermería es constituir una estructura que pueda cubrir las necesidades del paciente, la familia y </w:t>
      </w:r>
      <w:smartTag w:uri="urn:schemas-microsoft-com:office:smarttags" w:element="PersonName">
        <w:smartTagPr>
          <w:attr w:name="ProductID" w:val="la comunidad. El"/>
        </w:smartTagPr>
        <w:r>
          <w:t>la comunidad. El</w:t>
        </w:r>
      </w:smartTag>
      <w:r>
        <w:t xml:space="preserve"> proceso de enfermería implica la existencia de una relación con interacciones entre el paciente, el/la enfermera/o y personal sanitario auxiliar, en donde el objetivo es el paciente. El DUE, corrobora sus datos con el paciente, participando conjuntamente en el proceso. Ello ayuda al paciente a enfrentarse con los cambios en su salud, </w:t>
      </w:r>
      <w:r>
        <w:lastRenderedPageBreak/>
        <w:t xml:space="preserve">tanto actuales como potenciales, y su consecuencia es la atención sanitaria individualizada. </w:t>
      </w:r>
    </w:p>
    <w:p w:rsidR="00BC52A2" w:rsidRDefault="00BC52A2" w:rsidP="00820A39">
      <w:pPr>
        <w:pStyle w:val="Ttulo3"/>
      </w:pPr>
      <w:bookmarkStart w:id="138" w:name="_Toc210111237"/>
      <w:r>
        <w:t>Ventajas</w:t>
      </w:r>
      <w:bookmarkEnd w:id="138"/>
      <w:r>
        <w:t xml:space="preserve"> </w:t>
      </w:r>
    </w:p>
    <w:tbl>
      <w:tblPr>
        <w:tblStyle w:val="Tablaconcuadrcula"/>
        <w:tblW w:w="0" w:type="auto"/>
        <w:tblInd w:w="468" w:type="dxa"/>
        <w:tblLook w:val="01E0" w:firstRow="1" w:lastRow="1" w:firstColumn="1" w:lastColumn="1" w:noHBand="0" w:noVBand="0"/>
      </w:tblPr>
      <w:tblGrid>
        <w:gridCol w:w="7172"/>
      </w:tblGrid>
      <w:tr w:rsidR="00BC52A2" w:rsidRPr="00F625A9" w:rsidTr="00465781">
        <w:trPr>
          <w:trHeight w:val="2563"/>
        </w:trPr>
        <w:tc>
          <w:tcPr>
            <w:tcW w:w="7172" w:type="dxa"/>
            <w:shd w:val="clear" w:color="auto" w:fill="E0E0E0"/>
          </w:tcPr>
          <w:p w:rsidR="00BC52A2" w:rsidRPr="00846A16" w:rsidRDefault="00BC52A2" w:rsidP="00820A39">
            <w:pPr>
              <w:pStyle w:val="PrrafoNormal"/>
              <w:ind w:left="0" w:right="0"/>
              <w:rPr>
                <w:u w:val="single"/>
              </w:rPr>
            </w:pPr>
            <w:r w:rsidRPr="00846A16">
              <w:rPr>
                <w:b/>
                <w:u w:val="single"/>
              </w:rPr>
              <w:t>RECUERDE</w:t>
            </w:r>
            <w:r w:rsidRPr="00846A16">
              <w:rPr>
                <w:u w:val="single"/>
              </w:rPr>
              <w:t xml:space="preserve"> </w:t>
            </w:r>
          </w:p>
          <w:p w:rsidR="00BC52A2" w:rsidRPr="00F625A9" w:rsidRDefault="00BC52A2" w:rsidP="00820A39">
            <w:pPr>
              <w:pStyle w:val="PrrafoNormal"/>
              <w:ind w:left="0" w:right="0"/>
            </w:pPr>
            <w:r w:rsidRPr="00F625A9">
              <w:t xml:space="preserve">Las ventajas para el paciente son: </w:t>
            </w:r>
          </w:p>
          <w:p w:rsidR="00BC52A2" w:rsidRPr="00F625A9" w:rsidRDefault="00BC52A2" w:rsidP="00820A39">
            <w:pPr>
              <w:pStyle w:val="PrrafoNormal"/>
              <w:numPr>
                <w:ilvl w:val="0"/>
                <w:numId w:val="48"/>
              </w:numPr>
              <w:tabs>
                <w:tab w:val="clear" w:pos="57"/>
              </w:tabs>
              <w:ind w:left="432" w:right="0"/>
            </w:pPr>
            <w:r w:rsidRPr="00F625A9">
              <w:t xml:space="preserve">Participación en su propio cuidado. </w:t>
            </w:r>
          </w:p>
          <w:p w:rsidR="00BC52A2" w:rsidRPr="00F625A9" w:rsidRDefault="00BC52A2" w:rsidP="00820A39">
            <w:pPr>
              <w:pStyle w:val="PrrafoNormal"/>
              <w:numPr>
                <w:ilvl w:val="0"/>
                <w:numId w:val="48"/>
              </w:numPr>
              <w:tabs>
                <w:tab w:val="clear" w:pos="57"/>
              </w:tabs>
              <w:ind w:left="432" w:right="0"/>
            </w:pPr>
            <w:r w:rsidRPr="00F625A9">
              <w:t>Continuidad en la atención.</w:t>
            </w:r>
          </w:p>
          <w:p w:rsidR="00BC52A2" w:rsidRPr="00F625A9" w:rsidRDefault="00BC52A2" w:rsidP="00820A39">
            <w:pPr>
              <w:pStyle w:val="PrrafoNormal"/>
              <w:numPr>
                <w:ilvl w:val="0"/>
                <w:numId w:val="48"/>
              </w:numPr>
              <w:tabs>
                <w:tab w:val="clear" w:pos="57"/>
              </w:tabs>
              <w:ind w:left="432" w:right="0"/>
            </w:pPr>
            <w:r w:rsidRPr="00F625A9">
              <w:t xml:space="preserve">Mejora la calidad de la atención. </w:t>
            </w:r>
          </w:p>
        </w:tc>
      </w:tr>
    </w:tbl>
    <w:p w:rsidR="00BC52A2" w:rsidRDefault="00BC52A2" w:rsidP="00820A39">
      <w:pPr>
        <w:pStyle w:val="PrrafoNormal"/>
      </w:pPr>
      <w:r>
        <w:t xml:space="preserve">Para el DUE: </w:t>
      </w:r>
    </w:p>
    <w:p w:rsidR="00BC52A2" w:rsidRDefault="00BC52A2" w:rsidP="00820A39">
      <w:pPr>
        <w:numPr>
          <w:ilvl w:val="0"/>
          <w:numId w:val="27"/>
        </w:numPr>
        <w:jc w:val="both"/>
        <w:rPr>
          <w:rFonts w:ascii="Verdana" w:hAnsi="Verdana"/>
        </w:rPr>
      </w:pPr>
      <w:r>
        <w:rPr>
          <w:rFonts w:ascii="Verdana" w:hAnsi="Verdana"/>
        </w:rPr>
        <w:t xml:space="preserve">Se convierte en experto. </w:t>
      </w:r>
    </w:p>
    <w:p w:rsidR="00BC52A2" w:rsidRDefault="00BC52A2" w:rsidP="00820A39">
      <w:pPr>
        <w:numPr>
          <w:ilvl w:val="0"/>
          <w:numId w:val="27"/>
        </w:numPr>
        <w:jc w:val="both"/>
        <w:rPr>
          <w:rFonts w:ascii="Verdana" w:hAnsi="Verdana"/>
        </w:rPr>
      </w:pPr>
      <w:r>
        <w:rPr>
          <w:rFonts w:ascii="Verdana" w:hAnsi="Verdana"/>
        </w:rPr>
        <w:t xml:space="preserve">Satisfacción en el trabajo. </w:t>
      </w:r>
    </w:p>
    <w:p w:rsidR="00BC52A2" w:rsidRDefault="00BC52A2" w:rsidP="00820A39">
      <w:pPr>
        <w:numPr>
          <w:ilvl w:val="0"/>
          <w:numId w:val="27"/>
        </w:numPr>
        <w:jc w:val="both"/>
        <w:rPr>
          <w:rFonts w:ascii="Verdana" w:hAnsi="Verdana"/>
        </w:rPr>
      </w:pPr>
      <w:r>
        <w:rPr>
          <w:rFonts w:ascii="Verdana" w:hAnsi="Verdana"/>
        </w:rPr>
        <w:t xml:space="preserve">Crecimiento profesional. </w:t>
      </w:r>
    </w:p>
    <w:p w:rsidR="00BC52A2" w:rsidRDefault="00BC52A2" w:rsidP="00820A39">
      <w:pPr>
        <w:pStyle w:val="Ttulo3"/>
        <w:rPr>
          <w:color w:val="FF0000"/>
          <w:vertAlign w:val="subscript"/>
        </w:rPr>
      </w:pPr>
      <w:bookmarkStart w:id="139" w:name="_Toc210111238"/>
      <w:r>
        <w:t>Características del PAE</w:t>
      </w:r>
      <w:bookmarkEnd w:id="139"/>
      <w:r>
        <w:t xml:space="preserve"> </w:t>
      </w:r>
    </w:p>
    <w:p w:rsidR="00BC52A2" w:rsidRPr="00846A16" w:rsidRDefault="00BC52A2" w:rsidP="00820A39">
      <w:pPr>
        <w:pStyle w:val="PrrafoNormal"/>
      </w:pPr>
      <w:r w:rsidRPr="00846A16">
        <w:rPr>
          <w:b/>
        </w:rPr>
        <w:t>Tiene una finalidad</w:t>
      </w:r>
      <w:r w:rsidRPr="00846A16">
        <w:t xml:space="preserve">: Se dirige a un objetivo. </w:t>
      </w:r>
    </w:p>
    <w:p w:rsidR="00BC52A2" w:rsidRPr="00846A16" w:rsidRDefault="00BC52A2" w:rsidP="00820A39">
      <w:pPr>
        <w:pStyle w:val="PrrafoNormal"/>
      </w:pPr>
      <w:r w:rsidRPr="00846A16">
        <w:t xml:space="preserve">Es </w:t>
      </w:r>
      <w:r w:rsidRPr="00846A16">
        <w:rPr>
          <w:b/>
        </w:rPr>
        <w:t>sistemático</w:t>
      </w:r>
      <w:r w:rsidRPr="00846A16">
        <w:t xml:space="preserve">: Implica partir de un planteamiento organizado para alcanzar un objetivo. </w:t>
      </w:r>
    </w:p>
    <w:p w:rsidR="00BC52A2" w:rsidRPr="00846A16" w:rsidRDefault="00BC52A2" w:rsidP="00820A39">
      <w:pPr>
        <w:pStyle w:val="PrrafoNormal"/>
      </w:pPr>
      <w:r w:rsidRPr="00846A16">
        <w:t xml:space="preserve">Es </w:t>
      </w:r>
      <w:r w:rsidRPr="00846A16">
        <w:rPr>
          <w:b/>
        </w:rPr>
        <w:t>dinámico</w:t>
      </w:r>
      <w:r w:rsidRPr="00846A16">
        <w:t xml:space="preserve">: Responde a un cambio continuo. </w:t>
      </w:r>
    </w:p>
    <w:p w:rsidR="00BC52A2" w:rsidRPr="00846A16" w:rsidRDefault="00BC52A2" w:rsidP="00820A39">
      <w:pPr>
        <w:pStyle w:val="PrrafoNormal"/>
      </w:pPr>
      <w:r w:rsidRPr="00846A16">
        <w:t xml:space="preserve">Es </w:t>
      </w:r>
      <w:r w:rsidRPr="00846A16">
        <w:rPr>
          <w:b/>
        </w:rPr>
        <w:t>interactivo</w:t>
      </w:r>
      <w:r w:rsidRPr="00846A16">
        <w:t xml:space="preserve">: Basado en las relaciones recíprocas que se establecen entre la enfermera y el paciente, su familia y los demás profesionales de la salud. </w:t>
      </w:r>
    </w:p>
    <w:p w:rsidR="00BC52A2" w:rsidRPr="00846A16" w:rsidRDefault="00BC52A2" w:rsidP="00820A39">
      <w:pPr>
        <w:pStyle w:val="PrrafoNormal"/>
      </w:pPr>
      <w:r w:rsidRPr="00846A16">
        <w:t xml:space="preserve">Es </w:t>
      </w:r>
      <w:r w:rsidRPr="00846A16">
        <w:rPr>
          <w:b/>
        </w:rPr>
        <w:t>flexible</w:t>
      </w:r>
      <w:r w:rsidRPr="00846A16">
        <w:t xml:space="preserve">: Se puede adaptar al ejercicio de la enfermería en cualquier lugar o área especializada que trate con individuos, grupos o comunidades. Sus fases pueden utilizarse sucesiva o conjuntamente. </w:t>
      </w:r>
    </w:p>
    <w:p w:rsidR="00BC52A2" w:rsidRPr="00846A16" w:rsidRDefault="00BC52A2" w:rsidP="00820A39">
      <w:pPr>
        <w:pStyle w:val="PrrafoNormal"/>
      </w:pPr>
      <w:r w:rsidRPr="00846A16">
        <w:t xml:space="preserve">Tiene una </w:t>
      </w:r>
      <w:r w:rsidRPr="00846A16">
        <w:rPr>
          <w:b/>
        </w:rPr>
        <w:t>base teórica</w:t>
      </w:r>
      <w:r w:rsidRPr="00846A16">
        <w:t xml:space="preserve">: El proceso ha sido concebido a partir de numerosos conocimientos que incluyen ciencias y humanidades, y se puede aplicar a cualquier modelo teórico de enfermería. </w:t>
      </w:r>
    </w:p>
    <w:tbl>
      <w:tblPr>
        <w:tblStyle w:val="Tablaconcuadrcula"/>
        <w:tblW w:w="0" w:type="auto"/>
        <w:tblInd w:w="1188" w:type="dxa"/>
        <w:tblLook w:val="01E0" w:firstRow="1" w:lastRow="1" w:firstColumn="1" w:lastColumn="1" w:noHBand="0" w:noVBand="0"/>
      </w:tblPr>
      <w:tblGrid>
        <w:gridCol w:w="6120"/>
      </w:tblGrid>
      <w:tr w:rsidR="00BC52A2" w:rsidRPr="00846A16">
        <w:trPr>
          <w:trHeight w:val="2935"/>
        </w:trPr>
        <w:tc>
          <w:tcPr>
            <w:tcW w:w="6120" w:type="dxa"/>
            <w:shd w:val="clear" w:color="auto" w:fill="E0E0E0"/>
          </w:tcPr>
          <w:p w:rsidR="00BC52A2" w:rsidRPr="00846A16" w:rsidRDefault="00BC52A2" w:rsidP="00820A39">
            <w:pPr>
              <w:pStyle w:val="PrrafoNormal"/>
              <w:ind w:left="0" w:right="0"/>
              <w:rPr>
                <w:u w:val="single"/>
              </w:rPr>
            </w:pPr>
            <w:r w:rsidRPr="00846A16">
              <w:rPr>
                <w:b/>
                <w:u w:val="single"/>
              </w:rPr>
              <w:t>RECUERDE</w:t>
            </w:r>
            <w:r w:rsidRPr="00846A16">
              <w:rPr>
                <w:u w:val="single"/>
              </w:rPr>
              <w:t xml:space="preserve"> </w:t>
            </w:r>
          </w:p>
          <w:p w:rsidR="00BC52A2" w:rsidRPr="00846A16" w:rsidRDefault="00BC52A2" w:rsidP="00820A39">
            <w:pPr>
              <w:pStyle w:val="PrrafoNormal"/>
              <w:ind w:left="0" w:right="0"/>
            </w:pPr>
            <w:r>
              <w:t>Las características del PAE son</w:t>
            </w:r>
            <w:r w:rsidRPr="00846A16">
              <w:t xml:space="preserve">: </w:t>
            </w:r>
          </w:p>
          <w:p w:rsidR="00BC52A2" w:rsidRDefault="00BC52A2" w:rsidP="00820A39">
            <w:pPr>
              <w:pStyle w:val="PrrafoNormal"/>
              <w:numPr>
                <w:ilvl w:val="0"/>
                <w:numId w:val="48"/>
              </w:numPr>
              <w:spacing w:before="100" w:after="100"/>
              <w:ind w:left="431" w:right="0"/>
            </w:pPr>
            <w:r>
              <w:t>Tiene una finalidad</w:t>
            </w:r>
          </w:p>
          <w:p w:rsidR="00BC52A2" w:rsidRDefault="00BC52A2" w:rsidP="00820A39">
            <w:pPr>
              <w:pStyle w:val="PrrafoNormal"/>
              <w:numPr>
                <w:ilvl w:val="0"/>
                <w:numId w:val="48"/>
              </w:numPr>
              <w:spacing w:before="100" w:after="100"/>
              <w:ind w:left="431" w:right="0"/>
            </w:pPr>
            <w:r>
              <w:t>Es sistemático</w:t>
            </w:r>
          </w:p>
          <w:p w:rsidR="00BC52A2" w:rsidRDefault="00BC52A2" w:rsidP="00820A39">
            <w:pPr>
              <w:pStyle w:val="PrrafoNormal"/>
              <w:numPr>
                <w:ilvl w:val="0"/>
                <w:numId w:val="48"/>
              </w:numPr>
              <w:spacing w:before="100" w:after="100"/>
              <w:ind w:left="431" w:right="0"/>
            </w:pPr>
            <w:r>
              <w:t>Interactivo</w:t>
            </w:r>
          </w:p>
          <w:p w:rsidR="00BC52A2" w:rsidRDefault="00BC52A2" w:rsidP="00820A39">
            <w:pPr>
              <w:pStyle w:val="PrrafoNormal"/>
              <w:numPr>
                <w:ilvl w:val="0"/>
                <w:numId w:val="48"/>
              </w:numPr>
              <w:spacing w:before="100" w:after="100"/>
              <w:ind w:left="431" w:right="0"/>
            </w:pPr>
            <w:r>
              <w:t>Flexible</w:t>
            </w:r>
          </w:p>
          <w:p w:rsidR="00BC52A2" w:rsidRPr="00846A16" w:rsidRDefault="00BC52A2" w:rsidP="00820A39">
            <w:pPr>
              <w:pStyle w:val="PrrafoNormal"/>
              <w:numPr>
                <w:ilvl w:val="0"/>
                <w:numId w:val="48"/>
              </w:numPr>
              <w:spacing w:before="100" w:after="100"/>
              <w:ind w:left="431" w:right="0"/>
            </w:pPr>
            <w:r>
              <w:t>Base teórica</w:t>
            </w:r>
            <w:r w:rsidRPr="00846A16">
              <w:t xml:space="preserve">. </w:t>
            </w:r>
          </w:p>
        </w:tc>
      </w:tr>
    </w:tbl>
    <w:p w:rsidR="00BC52A2" w:rsidRDefault="00BC52A2" w:rsidP="00820A39">
      <w:pPr>
        <w:pStyle w:val="Ttulo2"/>
      </w:pPr>
      <w:bookmarkStart w:id="140" w:name="_Toc210111239"/>
      <w:r>
        <w:lastRenderedPageBreak/>
        <w:t>Necesidades Básicas</w:t>
      </w:r>
      <w:bookmarkEnd w:id="140"/>
    </w:p>
    <w:p w:rsidR="00BC52A2" w:rsidRDefault="00BC52A2" w:rsidP="00820A39">
      <w:pPr>
        <w:pStyle w:val="Ttulo3"/>
      </w:pPr>
      <w:bookmarkStart w:id="141" w:name="_Toc210111240"/>
      <w:r>
        <w:t>Necesidad</w:t>
      </w:r>
      <w:bookmarkEnd w:id="141"/>
    </w:p>
    <w:p w:rsidR="00BC52A2" w:rsidRDefault="00BC52A2" w:rsidP="00820A39">
      <w:pPr>
        <w:pStyle w:val="PrrafoNormal"/>
      </w:pPr>
      <w:r>
        <w:t>Una definición clásica de necesidad es la que la define como:</w:t>
      </w:r>
    </w:p>
    <w:p w:rsidR="00BC52A2" w:rsidRDefault="00BC52A2" w:rsidP="00820A39">
      <w:pPr>
        <w:pStyle w:val="PrrafoNormal"/>
      </w:pPr>
      <w:r>
        <w:t xml:space="preserve">“la presencia de un problema que interfiere la evolución, rehabilitación o integración social de un enfermo, por el que éste precise o necesite algún tipo específico de respuesta, cuidado o solución”. </w:t>
      </w:r>
    </w:p>
    <w:p w:rsidR="00BC52A2" w:rsidRDefault="00BC52A2" w:rsidP="00820A39">
      <w:pPr>
        <w:pStyle w:val="PrrafoNormal"/>
      </w:pPr>
      <w:r>
        <w:t>Desde una perspectiva sociológica se distinguen los siguientes tipos de necesidades:</w:t>
      </w:r>
    </w:p>
    <w:p w:rsidR="00BC52A2" w:rsidRDefault="00BC52A2" w:rsidP="00820A39">
      <w:pPr>
        <w:pStyle w:val="Opcion1"/>
      </w:pPr>
      <w:r>
        <w:rPr>
          <w:rFonts w:cs="SymbolMT"/>
        </w:rPr>
        <w:t xml:space="preserve">• </w:t>
      </w:r>
      <w:r>
        <w:rPr>
          <w:b/>
        </w:rPr>
        <w:t>Necesidad normativa</w:t>
      </w:r>
      <w:r>
        <w:t>, la carencia de un sujeto en comparación con un determinado estándar o patrón tipo, al que se considera como “</w:t>
      </w:r>
      <w:r>
        <w:rPr>
          <w:i/>
          <w:iCs/>
        </w:rPr>
        <w:t>normal</w:t>
      </w:r>
      <w:r>
        <w:t>” o dentro de la norma.</w:t>
      </w:r>
    </w:p>
    <w:p w:rsidR="00BC52A2" w:rsidRDefault="00BC52A2" w:rsidP="00820A39">
      <w:pPr>
        <w:pStyle w:val="Opcion1"/>
      </w:pPr>
      <w:r>
        <w:rPr>
          <w:rFonts w:cs="SymbolMT"/>
        </w:rPr>
        <w:t xml:space="preserve">• </w:t>
      </w:r>
      <w:r>
        <w:rPr>
          <w:b/>
        </w:rPr>
        <w:t>Necesidad sentida o experimentada</w:t>
      </w:r>
      <w:r>
        <w:t>, sería la que obtenemos cuando preguntamos directamente al sujeto “¿</w:t>
      </w:r>
      <w:r>
        <w:rPr>
          <w:i/>
          <w:iCs/>
        </w:rPr>
        <w:t>qué necesitas</w:t>
      </w:r>
      <w:r>
        <w:t>?”, “¿</w:t>
      </w:r>
      <w:r>
        <w:rPr>
          <w:i/>
          <w:iCs/>
        </w:rPr>
        <w:t>qué desearías tener</w:t>
      </w:r>
      <w:r>
        <w:t>?”. La propia percepción subjetiva de lo que cree que le hace falta.</w:t>
      </w:r>
    </w:p>
    <w:p w:rsidR="00BC52A2" w:rsidRDefault="00BC52A2" w:rsidP="00820A39">
      <w:pPr>
        <w:pStyle w:val="Opcion1"/>
      </w:pPr>
      <w:r>
        <w:rPr>
          <w:rFonts w:cs="SymbolMT"/>
        </w:rPr>
        <w:t xml:space="preserve">• </w:t>
      </w:r>
      <w:r>
        <w:rPr>
          <w:b/>
        </w:rPr>
        <w:t>Necesidad expresada o demandada</w:t>
      </w:r>
      <w:r>
        <w:t>, es el resultado de la expresión comercial u objetiva de la necesidad. Algo que sea muy utilizado o muy demandado se considera muy necesario. Se refleja en función de las demandas de un servicio o programa de intervención.</w:t>
      </w:r>
    </w:p>
    <w:p w:rsidR="00BC52A2" w:rsidRDefault="00BC52A2" w:rsidP="00820A39">
      <w:pPr>
        <w:pStyle w:val="Opcion1"/>
      </w:pPr>
      <w:r>
        <w:rPr>
          <w:rFonts w:cs="SymbolMT"/>
        </w:rPr>
        <w:t xml:space="preserve">• </w:t>
      </w:r>
      <w:r>
        <w:rPr>
          <w:b/>
        </w:rPr>
        <w:t>Necesidad relativa o comparativa</w:t>
      </w:r>
      <w:r>
        <w:t>, basada en la justicia distributiva. Todo lo que no posee un determinado grupo con características similares a otro que si lo tiene.</w:t>
      </w:r>
    </w:p>
    <w:p w:rsidR="00BC52A2" w:rsidRDefault="00BC52A2" w:rsidP="00820A39">
      <w:pPr>
        <w:pStyle w:val="Ttulo3"/>
      </w:pPr>
      <w:bookmarkStart w:id="142" w:name="_Toc210111241"/>
      <w:r>
        <w:t>Necesidades básicas</w:t>
      </w:r>
      <w:bookmarkEnd w:id="142"/>
    </w:p>
    <w:p w:rsidR="00BC52A2" w:rsidRDefault="00BC52A2" w:rsidP="00820A39">
      <w:pPr>
        <w:pStyle w:val="PrrafoNormal"/>
      </w:pPr>
      <w:r>
        <w:rPr>
          <w:b/>
        </w:rPr>
        <w:t>Maslow</w:t>
      </w:r>
      <w:r>
        <w:t xml:space="preserve"> propuso una </w:t>
      </w:r>
      <w:r>
        <w:rPr>
          <w:i/>
        </w:rPr>
        <w:t>jerarquía de necesidades</w:t>
      </w:r>
      <w:r>
        <w:t xml:space="preserve"> en las que incluía desde las necesidades fisiológicas básicas, hasta la necesidad de autorrealización, pasando por la de seguridad, de amor y de autoestima. Su teoría defiende que conforme se satisfacen las </w:t>
      </w:r>
      <w:r>
        <w:rPr>
          <w:i/>
        </w:rPr>
        <w:t>necesidades básicas</w:t>
      </w:r>
      <w:r>
        <w:t>, los seres humanos desarrollamos necesidades y deseos más elevados.</w:t>
      </w:r>
    </w:p>
    <w:p w:rsidR="00BC52A2" w:rsidRDefault="00B215CF" w:rsidP="00820A39">
      <w:pPr>
        <w:jc w:val="center"/>
        <w:rPr>
          <w:rFonts w:ascii="Verdana" w:hAnsi="Verdana"/>
          <w:color w:val="FF0000"/>
        </w:rPr>
      </w:pPr>
      <w:r>
        <w:rPr>
          <w:noProof/>
          <w:lang w:val="es-ES"/>
        </w:rPr>
        <w:lastRenderedPageBreak/>
        <w:drawing>
          <wp:inline distT="0" distB="0" distL="0" distR="0">
            <wp:extent cx="3971925" cy="3505200"/>
            <wp:effectExtent l="0" t="0" r="9525" b="0"/>
            <wp:docPr id="12" name="Imagen 12" descr="http://delma-acarapi-ccmk27.nireblog.com/blogs/delma-acarapi-ccmk27/files/mas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elma-acarapi-ccmk27.nireblog.com/blogs/delma-acarapi-ccmk27/files/maslow.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71925" cy="3505200"/>
                    </a:xfrm>
                    <a:prstGeom prst="rect">
                      <a:avLst/>
                    </a:prstGeom>
                    <a:noFill/>
                    <a:ln>
                      <a:noFill/>
                    </a:ln>
                  </pic:spPr>
                </pic:pic>
              </a:graphicData>
            </a:graphic>
          </wp:inline>
        </w:drawing>
      </w:r>
    </w:p>
    <w:p w:rsidR="00BC52A2" w:rsidRDefault="00BC52A2" w:rsidP="00820A39">
      <w:pPr>
        <w:pStyle w:val="PrrafoNormal"/>
        <w:ind w:left="0"/>
      </w:pPr>
      <w:r>
        <w:t>De acuerdo con la estructura ya comentada, las necesidades identificadas por Maslow son:</w:t>
      </w:r>
    </w:p>
    <w:p w:rsidR="00BC52A2" w:rsidRPr="00AD205D" w:rsidRDefault="00BC52A2" w:rsidP="00820A39">
      <w:pPr>
        <w:pStyle w:val="PrrafoNormal"/>
        <w:rPr>
          <w:b/>
          <w:u w:val="single"/>
        </w:rPr>
      </w:pPr>
      <w:bookmarkStart w:id="143" w:name="_Toc208819571"/>
      <w:r w:rsidRPr="00AD205D">
        <w:rPr>
          <w:b/>
          <w:u w:val="single"/>
        </w:rPr>
        <w:t>Necesidades fisiológicas básicas</w:t>
      </w:r>
      <w:bookmarkEnd w:id="143"/>
    </w:p>
    <w:p w:rsidR="00BC52A2" w:rsidRDefault="00BC52A2" w:rsidP="00820A39">
      <w:pPr>
        <w:pStyle w:val="PrrafoNormal"/>
      </w:pPr>
      <w:r>
        <w:t>Son necesidades fisiológicas básicas para mantener la homeostasis (referido a la salud del individuo), dentro de estas se incluyen:</w:t>
      </w:r>
    </w:p>
    <w:p w:rsidR="00BC52A2" w:rsidRPr="0084431A" w:rsidRDefault="00BC52A2" w:rsidP="00820A39">
      <w:pPr>
        <w:numPr>
          <w:ilvl w:val="1"/>
          <w:numId w:val="29"/>
        </w:numPr>
        <w:spacing w:before="100" w:beforeAutospacing="1" w:after="100" w:afterAutospacing="1"/>
        <w:jc w:val="both"/>
        <w:rPr>
          <w:rFonts w:ascii="Verdana" w:hAnsi="Verdana"/>
        </w:rPr>
      </w:pPr>
      <w:r w:rsidRPr="0084431A">
        <w:rPr>
          <w:rFonts w:ascii="Verdana" w:hAnsi="Verdana"/>
        </w:rPr>
        <w:t>Necesidad de respirar.</w:t>
      </w:r>
    </w:p>
    <w:p w:rsidR="00BC52A2" w:rsidRPr="0084431A" w:rsidRDefault="00BC52A2" w:rsidP="00820A39">
      <w:pPr>
        <w:numPr>
          <w:ilvl w:val="1"/>
          <w:numId w:val="29"/>
        </w:numPr>
        <w:spacing w:before="100" w:beforeAutospacing="1" w:after="100" w:afterAutospacing="1"/>
        <w:jc w:val="both"/>
        <w:rPr>
          <w:rFonts w:ascii="Verdana" w:hAnsi="Verdana"/>
        </w:rPr>
      </w:pPr>
      <w:r w:rsidRPr="0084431A">
        <w:rPr>
          <w:rFonts w:ascii="Verdana" w:hAnsi="Verdana"/>
        </w:rPr>
        <w:t>Necesidad de beber agua.</w:t>
      </w:r>
    </w:p>
    <w:p w:rsidR="00BC52A2" w:rsidRPr="0084431A" w:rsidRDefault="00BC52A2" w:rsidP="00820A39">
      <w:pPr>
        <w:numPr>
          <w:ilvl w:val="1"/>
          <w:numId w:val="29"/>
        </w:numPr>
        <w:spacing w:before="100" w:beforeAutospacing="1" w:after="100" w:afterAutospacing="1"/>
        <w:jc w:val="both"/>
        <w:rPr>
          <w:rFonts w:ascii="Verdana" w:hAnsi="Verdana"/>
        </w:rPr>
      </w:pPr>
      <w:r w:rsidRPr="0084431A">
        <w:rPr>
          <w:rFonts w:ascii="Verdana" w:hAnsi="Verdana"/>
        </w:rPr>
        <w:t>Necesidad de comer.</w:t>
      </w:r>
    </w:p>
    <w:p w:rsidR="00BC52A2" w:rsidRPr="0084431A" w:rsidRDefault="00BC52A2" w:rsidP="00820A39">
      <w:pPr>
        <w:numPr>
          <w:ilvl w:val="1"/>
          <w:numId w:val="29"/>
        </w:numPr>
        <w:spacing w:before="100" w:beforeAutospacing="1" w:after="100" w:afterAutospacing="1"/>
        <w:jc w:val="both"/>
        <w:rPr>
          <w:rFonts w:ascii="Verdana" w:hAnsi="Verdana"/>
        </w:rPr>
      </w:pPr>
      <w:r w:rsidRPr="0084431A">
        <w:rPr>
          <w:rFonts w:ascii="Verdana" w:hAnsi="Verdana"/>
        </w:rPr>
        <w:t>Necesidad de dormir.</w:t>
      </w:r>
    </w:p>
    <w:p w:rsidR="00BC52A2" w:rsidRPr="0084431A" w:rsidRDefault="00BC52A2" w:rsidP="00820A39">
      <w:pPr>
        <w:numPr>
          <w:ilvl w:val="1"/>
          <w:numId w:val="29"/>
        </w:numPr>
        <w:spacing w:before="100" w:beforeAutospacing="1" w:after="100" w:afterAutospacing="1"/>
        <w:jc w:val="both"/>
        <w:rPr>
          <w:rFonts w:ascii="Verdana" w:hAnsi="Verdana"/>
        </w:rPr>
      </w:pPr>
      <w:r w:rsidRPr="0084431A">
        <w:rPr>
          <w:rFonts w:ascii="Verdana" w:hAnsi="Verdana"/>
        </w:rPr>
        <w:t xml:space="preserve">Necesidad de eliminar los desechos. </w:t>
      </w:r>
    </w:p>
    <w:p w:rsidR="00BC52A2" w:rsidRPr="00AD205D" w:rsidRDefault="00BC52A2" w:rsidP="00820A39">
      <w:pPr>
        <w:pStyle w:val="PrrafoNormal"/>
        <w:rPr>
          <w:b/>
          <w:u w:val="single"/>
        </w:rPr>
      </w:pPr>
      <w:bookmarkStart w:id="144" w:name="Necesidades_de_seguridad"/>
      <w:bookmarkStart w:id="145" w:name="_Toc208819572"/>
      <w:bookmarkEnd w:id="144"/>
      <w:r w:rsidRPr="00AD205D">
        <w:rPr>
          <w:b/>
          <w:u w:val="single"/>
        </w:rPr>
        <w:t>Necesidades de seguridad</w:t>
      </w:r>
      <w:bookmarkEnd w:id="145"/>
    </w:p>
    <w:p w:rsidR="00BC52A2" w:rsidRDefault="00BC52A2" w:rsidP="00820A39">
      <w:pPr>
        <w:pStyle w:val="PrrafoNormal"/>
      </w:pPr>
      <w:r>
        <w:t>Surgen de la necesidad de que la persona se sienta segura y protegida. Dentro de ellas se encuentran:</w:t>
      </w:r>
    </w:p>
    <w:p w:rsidR="00BC52A2" w:rsidRDefault="00BC52A2" w:rsidP="00820A39">
      <w:pPr>
        <w:numPr>
          <w:ilvl w:val="1"/>
          <w:numId w:val="30"/>
        </w:numPr>
        <w:spacing w:before="100" w:beforeAutospacing="1" w:after="100" w:afterAutospacing="1"/>
        <w:jc w:val="both"/>
        <w:rPr>
          <w:rFonts w:ascii="Verdana" w:hAnsi="Verdana"/>
        </w:rPr>
      </w:pPr>
      <w:r>
        <w:rPr>
          <w:rFonts w:ascii="Verdana" w:hAnsi="Verdana"/>
        </w:rPr>
        <w:t>Seguridad física.</w:t>
      </w:r>
    </w:p>
    <w:p w:rsidR="00BC52A2" w:rsidRDefault="00BC52A2" w:rsidP="00820A39">
      <w:pPr>
        <w:numPr>
          <w:ilvl w:val="1"/>
          <w:numId w:val="30"/>
        </w:numPr>
        <w:spacing w:before="100" w:beforeAutospacing="1" w:after="100" w:afterAutospacing="1"/>
        <w:jc w:val="both"/>
        <w:rPr>
          <w:rFonts w:ascii="Verdana" w:hAnsi="Verdana"/>
        </w:rPr>
      </w:pPr>
      <w:r>
        <w:rPr>
          <w:rFonts w:ascii="Verdana" w:hAnsi="Verdana"/>
        </w:rPr>
        <w:t>Seguridad de empleo.</w:t>
      </w:r>
    </w:p>
    <w:p w:rsidR="00BC52A2" w:rsidRDefault="00BC52A2" w:rsidP="00820A39">
      <w:pPr>
        <w:numPr>
          <w:ilvl w:val="1"/>
          <w:numId w:val="30"/>
        </w:numPr>
        <w:spacing w:before="100" w:beforeAutospacing="1" w:after="100" w:afterAutospacing="1"/>
        <w:jc w:val="both"/>
        <w:rPr>
          <w:rFonts w:ascii="Verdana" w:hAnsi="Verdana"/>
        </w:rPr>
      </w:pPr>
      <w:r>
        <w:rPr>
          <w:rFonts w:ascii="Verdana" w:hAnsi="Verdana"/>
        </w:rPr>
        <w:t>Seguridad de ingresos y recursos.</w:t>
      </w:r>
    </w:p>
    <w:p w:rsidR="00BC52A2" w:rsidRPr="00AD205D" w:rsidRDefault="00BC52A2" w:rsidP="00820A39">
      <w:pPr>
        <w:pStyle w:val="PrrafoNormal"/>
        <w:rPr>
          <w:b/>
          <w:u w:val="single"/>
        </w:rPr>
      </w:pPr>
      <w:bookmarkStart w:id="146" w:name="De_pertenencia_y_afecto"/>
      <w:bookmarkStart w:id="147" w:name="_Toc208819573"/>
      <w:bookmarkEnd w:id="146"/>
      <w:r w:rsidRPr="00AD205D">
        <w:rPr>
          <w:b/>
          <w:u w:val="single"/>
        </w:rPr>
        <w:t>De pertenencia y afecto (Sociales)</w:t>
      </w:r>
      <w:bookmarkEnd w:id="147"/>
    </w:p>
    <w:p w:rsidR="00BC52A2" w:rsidRDefault="00BC52A2" w:rsidP="00820A39">
      <w:pPr>
        <w:pStyle w:val="PrrafoNormal"/>
      </w:pPr>
      <w:r>
        <w:t>Están relacionadas con el desarrollo afectivo del individuo, son las necesidades de asociación, participación y aceptación. En el grupo de trabajo, entre estas se encuentran: la amistad, el afecto y el amor. Se satisfacen mediante las funciones de servicios y prestaciones que incluyen actividades deportivas, culturales y recreativas. El ser humano por naturaleza siente la necesidad de relacionarse, de agruparse; en familia o con amigos o formalmente en las organizaciones.</w:t>
      </w:r>
    </w:p>
    <w:p w:rsidR="00BC52A2" w:rsidRPr="00AD205D" w:rsidRDefault="00BC52A2" w:rsidP="00820A39">
      <w:pPr>
        <w:pStyle w:val="PrrafoNormal"/>
        <w:keepNext/>
        <w:rPr>
          <w:b/>
          <w:u w:val="single"/>
        </w:rPr>
      </w:pPr>
      <w:bookmarkStart w:id="148" w:name="Estima_o_reconocimiento"/>
      <w:bookmarkStart w:id="149" w:name="_Toc208819574"/>
      <w:bookmarkEnd w:id="148"/>
      <w:r w:rsidRPr="00AD205D">
        <w:rPr>
          <w:b/>
          <w:u w:val="single"/>
        </w:rPr>
        <w:lastRenderedPageBreak/>
        <w:t>Estima o reconocimiento (de Ego)</w:t>
      </w:r>
      <w:bookmarkEnd w:id="149"/>
    </w:p>
    <w:p w:rsidR="00BC52A2" w:rsidRDefault="00BC52A2" w:rsidP="00820A39">
      <w:pPr>
        <w:pStyle w:val="PrrafoNormal"/>
      </w:pPr>
      <w:r>
        <w:t xml:space="preserve">En ocasiones las empresas no toman muy en serio este punto ya que solo se enfocan en la remuneración económica y se olvidan que las personas también tienen sentimientos. </w:t>
      </w:r>
    </w:p>
    <w:p w:rsidR="00BC52A2" w:rsidRDefault="00BC52A2" w:rsidP="00820A39">
      <w:pPr>
        <w:pStyle w:val="PrrafoNormal"/>
      </w:pPr>
      <w:r>
        <w:t>Esto no solo afecta benéficamente al individuo sino a toda su familia. Un ejemplo bien claro es cuando un padre de familia asiste a la firma de notas de su pequeño y al termino de ésta la maestra se acerca al padre de familia y felicita al niño por su gran desempeño. No solo se siente bien el niño sino toda su familia porque se refleja el esfuerzo de cada uno de los miembros y por ende el niño tendrá una motivación que lo invitara a seguirse esforzando.</w:t>
      </w:r>
    </w:p>
    <w:p w:rsidR="00BC52A2" w:rsidRPr="00AD205D" w:rsidRDefault="00BC52A2" w:rsidP="00820A39">
      <w:pPr>
        <w:pStyle w:val="PrrafoNormal"/>
        <w:rPr>
          <w:b/>
          <w:u w:val="single"/>
        </w:rPr>
      </w:pPr>
      <w:bookmarkStart w:id="150" w:name="Autorrealizaci.C3.B3n"/>
      <w:bookmarkStart w:id="151" w:name="_Toc208819575"/>
      <w:bookmarkEnd w:id="150"/>
      <w:r w:rsidRPr="00AD205D">
        <w:rPr>
          <w:b/>
          <w:u w:val="single"/>
        </w:rPr>
        <w:t>Autorrealización</w:t>
      </w:r>
      <w:bookmarkEnd w:id="151"/>
    </w:p>
    <w:p w:rsidR="00BC52A2" w:rsidRDefault="00BC52A2" w:rsidP="00820A39">
      <w:pPr>
        <w:pStyle w:val="PrrafoNormal"/>
      </w:pPr>
      <w:r>
        <w:t>Son las más elevadas, se hallan en la cima de la jerarquía, a través de su satisfacción personal, encuentran un sentido a la vida mediante el desarrollo de su potencial en una actividad. Se llega a ésta, cuando todos los niveles anteriores han sido alcanzados y completados.</w:t>
      </w:r>
    </w:p>
    <w:tbl>
      <w:tblPr>
        <w:tblStyle w:val="Tablaconcuadrcula"/>
        <w:tblW w:w="0" w:type="auto"/>
        <w:tblInd w:w="1188" w:type="dxa"/>
        <w:tblLook w:val="01E0" w:firstRow="1" w:lastRow="1" w:firstColumn="1" w:lastColumn="1" w:noHBand="0" w:noVBand="0"/>
      </w:tblPr>
      <w:tblGrid>
        <w:gridCol w:w="7532"/>
      </w:tblGrid>
      <w:tr w:rsidR="00BC52A2" w:rsidRPr="0084431A">
        <w:trPr>
          <w:trHeight w:val="2482"/>
        </w:trPr>
        <w:tc>
          <w:tcPr>
            <w:tcW w:w="7532" w:type="dxa"/>
            <w:shd w:val="clear" w:color="auto" w:fill="E0E0E0"/>
          </w:tcPr>
          <w:p w:rsidR="00BC52A2" w:rsidRPr="0084431A" w:rsidRDefault="00BC52A2" w:rsidP="00820A39">
            <w:pPr>
              <w:pStyle w:val="PrrafoNormal"/>
              <w:ind w:left="0" w:right="0"/>
              <w:rPr>
                <w:b/>
                <w:u w:val="single"/>
              </w:rPr>
            </w:pPr>
            <w:r w:rsidRPr="0084431A">
              <w:rPr>
                <w:b/>
                <w:u w:val="single"/>
              </w:rPr>
              <w:t>RECUERDE</w:t>
            </w:r>
          </w:p>
          <w:p w:rsidR="00BC52A2" w:rsidRPr="0084431A" w:rsidRDefault="00BC52A2" w:rsidP="00820A39">
            <w:pPr>
              <w:pStyle w:val="PrrafoNormal"/>
              <w:ind w:left="0" w:right="0"/>
              <w:rPr>
                <w:b/>
              </w:rPr>
            </w:pPr>
            <w:r w:rsidRPr="0084431A">
              <w:t>Necesidades fisiológicas básicas</w:t>
            </w:r>
            <w:r>
              <w:t xml:space="preserve"> incluyen</w:t>
            </w:r>
          </w:p>
          <w:p w:rsidR="00BC52A2" w:rsidRPr="0084431A" w:rsidRDefault="00BC52A2" w:rsidP="00820A39">
            <w:pPr>
              <w:numPr>
                <w:ilvl w:val="1"/>
                <w:numId w:val="29"/>
              </w:numPr>
              <w:spacing w:before="100" w:beforeAutospacing="1" w:after="100" w:afterAutospacing="1"/>
              <w:jc w:val="both"/>
              <w:rPr>
                <w:rFonts w:ascii="Arial" w:hAnsi="Arial" w:cs="Arial"/>
                <w:sz w:val="22"/>
                <w:szCs w:val="22"/>
              </w:rPr>
            </w:pPr>
            <w:r w:rsidRPr="0084431A">
              <w:rPr>
                <w:rFonts w:ascii="Arial" w:hAnsi="Arial" w:cs="Arial"/>
                <w:sz w:val="22"/>
                <w:szCs w:val="22"/>
              </w:rPr>
              <w:t>Necesidad de respirar.</w:t>
            </w:r>
          </w:p>
          <w:p w:rsidR="00BC52A2" w:rsidRPr="0084431A" w:rsidRDefault="00BC52A2" w:rsidP="00820A39">
            <w:pPr>
              <w:numPr>
                <w:ilvl w:val="1"/>
                <w:numId w:val="29"/>
              </w:numPr>
              <w:spacing w:before="100" w:beforeAutospacing="1" w:after="100" w:afterAutospacing="1"/>
              <w:jc w:val="both"/>
              <w:rPr>
                <w:rFonts w:ascii="Arial" w:hAnsi="Arial" w:cs="Arial"/>
                <w:sz w:val="22"/>
                <w:szCs w:val="22"/>
              </w:rPr>
            </w:pPr>
            <w:r w:rsidRPr="0084431A">
              <w:rPr>
                <w:rFonts w:ascii="Arial" w:hAnsi="Arial" w:cs="Arial"/>
                <w:sz w:val="22"/>
                <w:szCs w:val="22"/>
              </w:rPr>
              <w:t>Necesidad de beber agua.</w:t>
            </w:r>
          </w:p>
          <w:p w:rsidR="00BC52A2" w:rsidRPr="0084431A" w:rsidRDefault="00BC52A2" w:rsidP="00820A39">
            <w:pPr>
              <w:numPr>
                <w:ilvl w:val="1"/>
                <w:numId w:val="29"/>
              </w:numPr>
              <w:spacing w:before="100" w:beforeAutospacing="1" w:after="100" w:afterAutospacing="1"/>
              <w:jc w:val="both"/>
              <w:rPr>
                <w:rFonts w:ascii="Arial" w:hAnsi="Arial" w:cs="Arial"/>
                <w:sz w:val="22"/>
                <w:szCs w:val="22"/>
              </w:rPr>
            </w:pPr>
            <w:r w:rsidRPr="0084431A">
              <w:rPr>
                <w:rFonts w:ascii="Arial" w:hAnsi="Arial" w:cs="Arial"/>
                <w:sz w:val="22"/>
                <w:szCs w:val="22"/>
              </w:rPr>
              <w:t>Necesidad de comer.</w:t>
            </w:r>
          </w:p>
          <w:p w:rsidR="00BC52A2" w:rsidRPr="0084431A" w:rsidRDefault="00BC52A2" w:rsidP="00820A39">
            <w:pPr>
              <w:numPr>
                <w:ilvl w:val="1"/>
                <w:numId w:val="29"/>
              </w:numPr>
              <w:spacing w:before="100" w:beforeAutospacing="1" w:after="100" w:afterAutospacing="1"/>
              <w:jc w:val="both"/>
              <w:rPr>
                <w:rFonts w:ascii="Arial" w:hAnsi="Arial" w:cs="Arial"/>
                <w:sz w:val="22"/>
                <w:szCs w:val="22"/>
              </w:rPr>
            </w:pPr>
            <w:r w:rsidRPr="0084431A">
              <w:rPr>
                <w:rFonts w:ascii="Arial" w:hAnsi="Arial" w:cs="Arial"/>
                <w:sz w:val="22"/>
                <w:szCs w:val="22"/>
              </w:rPr>
              <w:t>Necesidad de dormir.</w:t>
            </w:r>
          </w:p>
          <w:p w:rsidR="00BC52A2" w:rsidRPr="0084431A" w:rsidRDefault="00BC52A2" w:rsidP="00820A39">
            <w:pPr>
              <w:numPr>
                <w:ilvl w:val="1"/>
                <w:numId w:val="29"/>
              </w:numPr>
              <w:spacing w:before="100" w:beforeAutospacing="1" w:after="100" w:afterAutospacing="1"/>
              <w:jc w:val="both"/>
              <w:rPr>
                <w:b/>
                <w:u w:val="single"/>
              </w:rPr>
            </w:pPr>
            <w:r w:rsidRPr="0084431A">
              <w:rPr>
                <w:rFonts w:ascii="Arial" w:hAnsi="Arial" w:cs="Arial"/>
                <w:sz w:val="22"/>
                <w:szCs w:val="22"/>
              </w:rPr>
              <w:t>Necesidad de eliminar los desechos.</w:t>
            </w:r>
            <w:r w:rsidRPr="0084431A">
              <w:rPr>
                <w:rFonts w:ascii="Verdana" w:hAnsi="Verdana"/>
              </w:rPr>
              <w:t xml:space="preserve"> </w:t>
            </w:r>
          </w:p>
        </w:tc>
      </w:tr>
    </w:tbl>
    <w:p w:rsidR="00BC52A2" w:rsidRPr="00AD205D" w:rsidRDefault="00BC52A2" w:rsidP="00AD205D">
      <w:pPr>
        <w:pStyle w:val="Ttulo2"/>
      </w:pPr>
      <w:bookmarkStart w:id="152" w:name="_Toc210111242"/>
      <w:r w:rsidRPr="00AD205D">
        <w:t>Problemas psicosociales y de adaptación del paciente ingresado</w:t>
      </w:r>
      <w:bookmarkEnd w:id="152"/>
    </w:p>
    <w:p w:rsidR="00BC52A2" w:rsidRDefault="00BC52A2" w:rsidP="0084431A">
      <w:pPr>
        <w:pStyle w:val="PrrafoNormal"/>
      </w:pPr>
      <w:r>
        <w:t>Para la mayoría de nosotros, cada día de nuestra vida aporta algún suceso que nos produce estrés (hospitalización,..). El estrés está presente como una parte del ciclo normal de la vida.</w:t>
      </w:r>
    </w:p>
    <w:tbl>
      <w:tblPr>
        <w:tblStyle w:val="Tablaconcuadrcula"/>
        <w:tblW w:w="0" w:type="auto"/>
        <w:tblInd w:w="1188" w:type="dxa"/>
        <w:tblLook w:val="01E0" w:firstRow="1" w:lastRow="1" w:firstColumn="1" w:lastColumn="1" w:noHBand="0" w:noVBand="0"/>
      </w:tblPr>
      <w:tblGrid>
        <w:gridCol w:w="7456"/>
      </w:tblGrid>
      <w:tr w:rsidR="00BC52A2" w:rsidRPr="0084431A">
        <w:trPr>
          <w:trHeight w:val="490"/>
        </w:trPr>
        <w:tc>
          <w:tcPr>
            <w:tcW w:w="7456" w:type="dxa"/>
            <w:shd w:val="clear" w:color="auto" w:fill="E0E0E0"/>
          </w:tcPr>
          <w:p w:rsidR="00BC52A2" w:rsidRPr="0084431A" w:rsidRDefault="00BC52A2" w:rsidP="0084431A">
            <w:pPr>
              <w:pStyle w:val="PrrafoNormal"/>
              <w:rPr>
                <w:u w:val="single"/>
              </w:rPr>
            </w:pPr>
            <w:r w:rsidRPr="0084431A">
              <w:rPr>
                <w:b/>
                <w:u w:val="single"/>
              </w:rPr>
              <w:t>RECUERDE</w:t>
            </w:r>
            <w:r w:rsidRPr="0084431A">
              <w:rPr>
                <w:u w:val="single"/>
              </w:rPr>
              <w:t xml:space="preserve"> </w:t>
            </w:r>
          </w:p>
          <w:p w:rsidR="00BC52A2" w:rsidRPr="0084431A" w:rsidRDefault="00BC52A2" w:rsidP="0084431A">
            <w:pPr>
              <w:pStyle w:val="PrrafoNormal"/>
            </w:pPr>
            <w:r w:rsidRPr="0084431A">
              <w:t>El estrés se define como:</w:t>
            </w:r>
          </w:p>
          <w:p w:rsidR="00BC52A2" w:rsidRPr="0084431A" w:rsidRDefault="00BC52A2" w:rsidP="0084431A">
            <w:pPr>
              <w:pStyle w:val="PrrafoNormal"/>
            </w:pPr>
            <w:r w:rsidRPr="0084431A">
              <w:tab/>
              <w:t>“Una respuesta inespecífica del cuerpo a cualquier demanda”</w:t>
            </w:r>
          </w:p>
        </w:tc>
      </w:tr>
    </w:tbl>
    <w:p w:rsidR="00BC52A2" w:rsidRDefault="00BC52A2" w:rsidP="008A262F">
      <w:pPr>
        <w:pStyle w:val="PrrafoNormal"/>
      </w:pPr>
      <w:r>
        <w:t>Cuando las personas estamos sujetas a una situación de estrés se producen unas reacciones a las que se les da el nombre de “Síndrome de Adaptación General” (SAG).</w:t>
      </w:r>
    </w:p>
    <w:tbl>
      <w:tblPr>
        <w:tblStyle w:val="Tablaconcuadrcula"/>
        <w:tblW w:w="0" w:type="auto"/>
        <w:tblInd w:w="284" w:type="dxa"/>
        <w:tblLook w:val="01E0" w:firstRow="1" w:lastRow="1" w:firstColumn="1" w:lastColumn="1" w:noHBand="0" w:noVBand="0"/>
      </w:tblPr>
      <w:tblGrid>
        <w:gridCol w:w="8436"/>
      </w:tblGrid>
      <w:tr w:rsidR="00BC52A2" w:rsidRPr="008A262F">
        <w:trPr>
          <w:trHeight w:val="2310"/>
        </w:trPr>
        <w:tc>
          <w:tcPr>
            <w:tcW w:w="8436" w:type="dxa"/>
            <w:shd w:val="clear" w:color="auto" w:fill="E0E0E0"/>
          </w:tcPr>
          <w:p w:rsidR="00BC52A2" w:rsidRPr="008A262F" w:rsidRDefault="00BC52A2" w:rsidP="008A262F">
            <w:pPr>
              <w:pStyle w:val="PrrafoNormal"/>
              <w:rPr>
                <w:b/>
                <w:u w:val="single"/>
              </w:rPr>
            </w:pPr>
            <w:r w:rsidRPr="008A262F">
              <w:rPr>
                <w:b/>
                <w:u w:val="single"/>
              </w:rPr>
              <w:lastRenderedPageBreak/>
              <w:t>RECUERDE</w:t>
            </w:r>
          </w:p>
          <w:p w:rsidR="00BC52A2" w:rsidRPr="008A262F" w:rsidRDefault="00BC52A2" w:rsidP="008A262F">
            <w:pPr>
              <w:pStyle w:val="PrrafoNormal"/>
            </w:pPr>
            <w:r w:rsidRPr="008A262F">
              <w:t xml:space="preserve"> El SAG tiene tres fases, que son:</w:t>
            </w:r>
          </w:p>
          <w:p w:rsidR="00BC52A2" w:rsidRPr="008A262F" w:rsidRDefault="00BC52A2" w:rsidP="008A262F">
            <w:pPr>
              <w:pStyle w:val="PrrafoNormal"/>
              <w:ind w:left="796"/>
            </w:pPr>
            <w:r w:rsidRPr="008A262F">
              <w:t>Reacción de alarma</w:t>
            </w:r>
          </w:p>
          <w:p w:rsidR="00BC52A2" w:rsidRPr="008A262F" w:rsidRDefault="00BC52A2" w:rsidP="008A262F">
            <w:pPr>
              <w:pStyle w:val="PrrafoNormal"/>
              <w:ind w:left="796"/>
            </w:pPr>
            <w:r w:rsidRPr="008A262F">
              <w:t>Etapa de resistencia</w:t>
            </w:r>
          </w:p>
          <w:p w:rsidR="00BC52A2" w:rsidRPr="008A262F" w:rsidRDefault="00BC52A2" w:rsidP="008A262F">
            <w:pPr>
              <w:pStyle w:val="PrrafoNormal"/>
              <w:ind w:left="796"/>
              <w:rPr>
                <w:highlight w:val="cyan"/>
              </w:rPr>
            </w:pPr>
            <w:r w:rsidRPr="008A262F">
              <w:t>Etapa de agotamiento</w:t>
            </w:r>
          </w:p>
        </w:tc>
      </w:tr>
    </w:tbl>
    <w:p w:rsidR="00BC52A2" w:rsidRDefault="00BC52A2" w:rsidP="004D3C2C">
      <w:pPr>
        <w:pStyle w:val="NormalWeb"/>
        <w:jc w:val="both"/>
        <w:rPr>
          <w:rFonts w:ascii="Verdana" w:hAnsi="Verdana"/>
        </w:rPr>
      </w:pPr>
    </w:p>
    <w:tbl>
      <w:tblPr>
        <w:tblStyle w:val="Tablaconcuadrcula"/>
        <w:tblW w:w="0" w:type="auto"/>
        <w:tblInd w:w="284" w:type="dxa"/>
        <w:tblLook w:val="01E0" w:firstRow="1" w:lastRow="1" w:firstColumn="1" w:lastColumn="1" w:noHBand="0" w:noVBand="0"/>
      </w:tblPr>
      <w:tblGrid>
        <w:gridCol w:w="8436"/>
      </w:tblGrid>
      <w:tr w:rsidR="00BC52A2" w:rsidRPr="008A262F">
        <w:tc>
          <w:tcPr>
            <w:tcW w:w="8436" w:type="dxa"/>
            <w:shd w:val="clear" w:color="auto" w:fill="E0E0E0"/>
          </w:tcPr>
          <w:p w:rsidR="00BC52A2" w:rsidRPr="008A262F" w:rsidRDefault="00BC52A2" w:rsidP="008A262F">
            <w:pPr>
              <w:pStyle w:val="PrrafoNormal"/>
              <w:ind w:left="0"/>
              <w:rPr>
                <w:u w:val="single"/>
              </w:rPr>
            </w:pPr>
            <w:r w:rsidRPr="008A262F">
              <w:rPr>
                <w:b/>
                <w:u w:val="single"/>
              </w:rPr>
              <w:t>RECUERDE</w:t>
            </w:r>
            <w:r w:rsidRPr="008A262F">
              <w:rPr>
                <w:u w:val="single"/>
              </w:rPr>
              <w:t xml:space="preserve"> </w:t>
            </w:r>
          </w:p>
          <w:p w:rsidR="00BC52A2" w:rsidRPr="008A262F" w:rsidRDefault="00BC52A2" w:rsidP="008A262F">
            <w:pPr>
              <w:pStyle w:val="PrrafoNormal"/>
              <w:ind w:left="0"/>
            </w:pPr>
            <w:r w:rsidRPr="008A262F">
              <w:t>No es el acontecimiento en sí mismo lo que provoca el estrés, sino la forma como lo percibe el individuo.</w:t>
            </w:r>
          </w:p>
        </w:tc>
      </w:tr>
    </w:tbl>
    <w:p w:rsidR="00BC52A2" w:rsidRDefault="00BC52A2" w:rsidP="008A262F">
      <w:pPr>
        <w:pStyle w:val="PrrafoNormal"/>
      </w:pPr>
      <w:r>
        <w:t>El Afrontamiento es una respuesta al estrés y tiene dos grandes funciones. La primera consiste en solucionar el problema: o bien conseguimos cambiar el ambiente de alguna manera o bien hemos de cambiar nuestras propias actividades y/o actitudes. En segundo lugar, el afrontamiento nos permite actuar sobre las respuestas emocionales y físicas relacionadas con el estrés, para poder mantener nuestro ánimo y continuar funcionando bien. Esto lo llevamos a cabo de varias maneras que producen más o menos éxito: a través de mecanismos de defensa como la negación, la racionalización, la proyección y otros.</w:t>
      </w:r>
    </w:p>
    <w:p w:rsidR="00BC52A2" w:rsidRDefault="00BC52A2" w:rsidP="008A262F">
      <w:pPr>
        <w:pStyle w:val="PrrafoNormal"/>
      </w:pPr>
      <w:r>
        <w:t>Los seres humanos luchamos contra las situaciones que nos producen estrés de una o más formas. Las acciones pueden ser adaptadas o inadaptadas, dependiendo de la forma de respuesta de cada uno.</w:t>
      </w:r>
    </w:p>
    <w:p w:rsidR="00BC52A2" w:rsidRDefault="00BC52A2" w:rsidP="008A262F">
      <w:pPr>
        <w:pStyle w:val="PrrafoNormal"/>
      </w:pPr>
      <w:r>
        <w:t>Podríamos dividir los patrones de conducta en los siguientes  grupos, de acuerdo a características generales propias de relacionarse con el medio y con los demás sujetos:</w:t>
      </w:r>
    </w:p>
    <w:p w:rsidR="00BC52A2" w:rsidRDefault="00BC52A2" w:rsidP="008A262F">
      <w:pPr>
        <w:pStyle w:val="Opcion1"/>
      </w:pPr>
      <w:r>
        <w:t>1.- Patrón de conducta "A": característico de personas que perciben su entorno como opuesto a sus objetivos y amenazador de su autoestima. Son individuos que tienden a ejercer la dominación y a competir, se sienten impulsados a vivir en forma permanente como bajo las pautas propias de un estado de lucha, lo que los lleva a actuar con manifiesta agresividad hacia los demás. Elaboran estrategias conductuales de lucha por la obtención del control, está en permanente competencia. Mantienen su organismo en activación constante y prolongada, llevándolo a un estado de resistencia y tensión. Sin embargo su conducta no llega a ser consumatoria.</w:t>
      </w:r>
    </w:p>
    <w:p w:rsidR="00BC52A2" w:rsidRDefault="00BC52A2" w:rsidP="008A262F">
      <w:pPr>
        <w:pStyle w:val="SgtOpcion1"/>
      </w:pPr>
      <w:r>
        <w:t>La inhibición de la conducta constituye una forma de claudicación del organismo en su intento de adaptación al medio.</w:t>
      </w:r>
    </w:p>
    <w:p w:rsidR="00BC52A2" w:rsidRDefault="00BC52A2" w:rsidP="008A262F">
      <w:pPr>
        <w:pStyle w:val="Opcion1"/>
      </w:pPr>
      <w:r>
        <w:t>2.- Patrón de conducta "B": es el que caracteriza a un individuo relajado y tranquilo, confiado en sus posibilidades, atento tanto a la satisfacción como a la obtención del bienestar personal; mantiene relaciones interpersonales relajadas, está abierto a las emociones, incluso las que manifiestan hostilidad.</w:t>
      </w:r>
    </w:p>
    <w:p w:rsidR="00BC52A2" w:rsidRDefault="00BC52A2" w:rsidP="008A262F">
      <w:pPr>
        <w:pStyle w:val="Opcion1"/>
      </w:pPr>
      <w:r>
        <w:lastRenderedPageBreak/>
        <w:t>3.- Patrón de conducta "C": es el conformado por personas de un estilo pasivo en su comunicación verbal, no asertivo, extraordinariamente colaborador, que manifiesta conductas de resignación, sumisión y bloqueo o contención emocional.</w:t>
      </w:r>
    </w:p>
    <w:p w:rsidR="00BC52A2" w:rsidRDefault="00BC52A2" w:rsidP="008A262F">
      <w:pPr>
        <w:pStyle w:val="Opcion1"/>
      </w:pPr>
      <w:r>
        <w:t>4.- Patrón manipulador del entorno: este patrón es característico de aquellas personas que creen que en el mundo están los demás y que éstos están para servirlos.</w:t>
      </w:r>
      <w:bookmarkStart w:id="153" w:name="_PictureBullets"/>
      <w:bookmarkEnd w:id="153"/>
    </w:p>
    <w:sectPr w:rsidR="00BC52A2" w:rsidSect="00BC52A2">
      <w:headerReference w:type="default" r:id="rId50"/>
      <w:footerReference w:type="even" r:id="rId51"/>
      <w:footerReference w:type="default" r:id="rId5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15A" w:rsidRDefault="003D615A">
      <w:r>
        <w:separator/>
      </w:r>
    </w:p>
  </w:endnote>
  <w:endnote w:type="continuationSeparator" w:id="0">
    <w:p w:rsidR="003D615A" w:rsidRDefault="003D6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embo">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80000000" w:usb2="00000008" w:usb3="00000000" w:csb0="000001FF" w:csb1="00000000"/>
  </w:font>
  <w:font w:name="BookmanOldStyle-Bold">
    <w:panose1 w:val="00000000000000000000"/>
    <w:charset w:val="00"/>
    <w:family w:val="roman"/>
    <w:notTrueType/>
    <w:pitch w:val="default"/>
    <w:sig w:usb0="00000003" w:usb1="00000000" w:usb2="00000000" w:usb3="00000000" w:csb0="00000001" w:csb1="00000000"/>
  </w:font>
  <w:font w:name="BookmanOldStyle-Italic">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LTAroma SemiBold">
    <w:panose1 w:val="020000030200000200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A2" w:rsidRDefault="00BC52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C52A2" w:rsidRDefault="00BC52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A2" w:rsidRDefault="00BC52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F62FD">
      <w:rPr>
        <w:rStyle w:val="Nmerodepgina"/>
        <w:noProof/>
      </w:rPr>
      <w:t>1</w:t>
    </w:r>
    <w:r>
      <w:rPr>
        <w:rStyle w:val="Nmerodepgina"/>
      </w:rPr>
      <w:fldChar w:fldCharType="end"/>
    </w:r>
  </w:p>
  <w:p w:rsidR="00BC52A2" w:rsidRDefault="00BC52A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15A" w:rsidRDefault="003D615A">
      <w:r>
        <w:separator/>
      </w:r>
    </w:p>
  </w:footnote>
  <w:footnote w:type="continuationSeparator" w:id="0">
    <w:p w:rsidR="003D615A" w:rsidRDefault="003D6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2A2" w:rsidRDefault="00B215CF">
    <w:pPr>
      <w:pStyle w:val="Encabezado"/>
    </w:pPr>
    <w:r>
      <w:rPr>
        <w:noProof/>
        <w:lang w:val="es-ES"/>
      </w:rPr>
      <mc:AlternateContent>
        <mc:Choice Requires="wpg">
          <w:drawing>
            <wp:anchor distT="0" distB="0" distL="114300" distR="114300" simplePos="0" relativeHeight="251660288" behindDoc="1" locked="1" layoutInCell="1" allowOverlap="1">
              <wp:simplePos x="0" y="0"/>
              <wp:positionH relativeFrom="page">
                <wp:posOffset>791845</wp:posOffset>
              </wp:positionH>
              <wp:positionV relativeFrom="page">
                <wp:posOffset>280670</wp:posOffset>
              </wp:positionV>
              <wp:extent cx="6742430" cy="10388600"/>
              <wp:effectExtent l="1270" t="4445" r="0" b="0"/>
              <wp:wrapNone/>
              <wp:docPr id="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2430" cy="10388600"/>
                        <a:chOff x="1247" y="442"/>
                        <a:chExt cx="10618" cy="16360"/>
                      </a:xfrm>
                    </wpg:grpSpPr>
                    <wpg:grpSp>
                      <wpg:cNvPr id="2" name="Group 7"/>
                      <wpg:cNvGrpSpPr>
                        <a:grpSpLocks/>
                      </wpg:cNvGrpSpPr>
                      <wpg:grpSpPr bwMode="auto">
                        <a:xfrm>
                          <a:off x="1247" y="442"/>
                          <a:ext cx="9559" cy="1091"/>
                          <a:chOff x="1247" y="442"/>
                          <a:chExt cx="9559" cy="1091"/>
                        </a:xfrm>
                      </wpg:grpSpPr>
                      <wps:wsp>
                        <wps:cNvPr id="3" name="Text Box 8"/>
                        <wps:cNvSpPr txBox="1">
                          <a:spLocks noChangeArrowheads="1"/>
                        </wps:cNvSpPr>
                        <wps:spPr bwMode="auto">
                          <a:xfrm>
                            <a:off x="8017" y="658"/>
                            <a:ext cx="2789" cy="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52A2" w:rsidRPr="006C5169" w:rsidRDefault="00BC52A2">
                              <w:pPr>
                                <w:jc w:val="right"/>
                                <w:rPr>
                                  <w:rFonts w:ascii="LTAroma SemiBold" w:hAnsi="LTAroma SemiBold"/>
                                  <w:sz w:val="16"/>
                                  <w:szCs w:val="16"/>
                                </w:rPr>
                              </w:pPr>
                              <w:r w:rsidRPr="006C5169">
                                <w:rPr>
                                  <w:rFonts w:ascii="LTAroma SemiBold" w:hAnsi="LTAroma SemiBold"/>
                                  <w:b/>
                                  <w:szCs w:val="16"/>
                                </w:rPr>
                                <w:t>Área de Recursos Humanos</w:t>
                              </w:r>
                            </w:p>
                            <w:p w:rsidR="00BC52A2" w:rsidRPr="006C5169" w:rsidRDefault="00BC52A2">
                              <w:pPr>
                                <w:jc w:val="right"/>
                                <w:rPr>
                                  <w:rFonts w:ascii="LTAroma SemiBold" w:hAnsi="LTAroma SemiBold"/>
                                  <w:sz w:val="16"/>
                                  <w:szCs w:val="16"/>
                                </w:rPr>
                              </w:pPr>
                              <w:r w:rsidRPr="006C5169">
                                <w:rPr>
                                  <w:rFonts w:ascii="LTAroma SemiBold" w:hAnsi="LTAroma SemiBold"/>
                                  <w:b/>
                                  <w:szCs w:val="16"/>
                                </w:rPr>
                                <w:t>DEPARTAMENTO DE FORMACIÓN</w:t>
                              </w:r>
                            </w:p>
                          </w:txbxContent>
                        </wps:txbx>
                        <wps:bodyPr rot="0" vert="horz" wrap="square" lIns="36000" tIns="36000" rIns="36000" bIns="36000" anchor="t" anchorCtr="0" upright="1">
                          <a:spAutoFit/>
                        </wps:bodyPr>
                      </wps:wsp>
                      <pic:pic xmlns:pic="http://schemas.openxmlformats.org/drawingml/2006/picture">
                        <pic:nvPicPr>
                          <pic:cNvPr id="4"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47" y="442"/>
                            <a:ext cx="1935" cy="73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5" name="Picture 10"/>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6674" y="11142"/>
                          <a:ext cx="5191" cy="56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 o:spid="_x0000_s1026" style="position:absolute;left:0;text-align:left;margin-left:62.35pt;margin-top:22.1pt;width:530.9pt;height:818pt;z-index:-251656192;mso-position-horizontal-relative:page;mso-position-vertical-relative:page" coordorigin="1247,442" coordsize="10618,1636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">
              <v:group id="Group 7" o:spid="_x0000_s1027" style="position:absolute;left:1247;top:442;width:9559;height:1091" coordorigin="1247,442" coordsize="9559,10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Text Box 8" o:spid="_x0000_s1028" type="#_x0000_t202" style="position:absolute;left:8017;top:658;width:2789;height: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UzscEA&#10;AADaAAAADwAAAGRycy9kb3ducmV2LnhtbESPwWrDMBBE74X+g9hCb7VsB0rjRAlNSKhvoXY+YLG2&#10;lom1MpZiu39fFQo9DjPzhtnuF9uLiUbfOVaQJSkI4sbpjlsF1/r88gbCB2SNvWNS8E0e9rvHhy0W&#10;2s38SVMVWhEh7AtUYEIYCil9Y8iiT9xAHL0vN1oMUY6t1CPOEW57mafpq7TYcVwwONDRUHOr7jZS&#10;alp/1F1eXk7tZXYZH8rbZJR6flreNyACLeE//NcutYIV/F6JN0D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VM7HBAAAA2gAAAA8AAAAAAAAAAAAAAAAAmAIAAGRycy9kb3du&#10;cmV2LnhtbFBLBQYAAAAABAAEAPUAAACGAwAAAAA=&#10;" filled="f" stroked="f">
                  <v:textbox style="mso-fit-shape-to-text:t" inset="1mm,1mm,1mm,1mm">
                    <w:txbxContent>
                      <w:p w:rsidR="00BC52A2" w:rsidRPr="006C5169" w:rsidRDefault="00BC52A2">
                        <w:pPr>
                          <w:jc w:val="right"/>
                          <w:rPr>
                            <w:rFonts w:ascii="LTAroma SemiBold" w:hAnsi="LTAroma SemiBold"/>
                            <w:sz w:val="16"/>
                            <w:szCs w:val="16"/>
                          </w:rPr>
                        </w:pPr>
                        <w:r w:rsidRPr="006C5169">
                          <w:rPr>
                            <w:rFonts w:ascii="LTAroma SemiBold" w:hAnsi="LTAroma SemiBold"/>
                            <w:b/>
                            <w:szCs w:val="16"/>
                          </w:rPr>
                          <w:t>Área de Recursos Humanos</w:t>
                        </w:r>
                      </w:p>
                      <w:p w:rsidR="00BC52A2" w:rsidRPr="006C5169" w:rsidRDefault="00BC52A2">
                        <w:pPr>
                          <w:jc w:val="right"/>
                          <w:rPr>
                            <w:rFonts w:ascii="LTAroma SemiBold" w:hAnsi="LTAroma SemiBold"/>
                            <w:sz w:val="16"/>
                            <w:szCs w:val="16"/>
                          </w:rPr>
                        </w:pPr>
                        <w:r w:rsidRPr="006C5169">
                          <w:rPr>
                            <w:rFonts w:ascii="LTAroma SemiBold" w:hAnsi="LTAroma SemiBold"/>
                            <w:b/>
                            <w:szCs w:val="16"/>
                          </w:rPr>
                          <w:t>DEPARTAMENTO DE FORMACIÓN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1247;top:442;width:1935;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W3vnEAAAA2gAAAA8AAABkcnMvZG93bnJldi54bWxEj0uLwkAQhO+C/2Hohb2tk/WxSHSUZR8q&#10;elh84LnJtEk00xMyYxL/vSMseCyq6itqOm9NIWqqXG5ZwXsvAkGcWJ1zquCw/30bg3AeWWNhmRTc&#10;yMF81u1MMda24S3VO5+KAGEXo4LM+zKW0iUZGXQ9WxIH72Qrgz7IKpW6wibATSH7UfQhDeYcFjIs&#10;6Suj5LK7GgWjwaUe0LpZLNf5ZrHs789/x59vpV5f2s8JCE+tf4b/2yutYAiPK+EGy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fW3vnEAAAA2gAAAA8AAAAAAAAAAAAAAAAA&#10;nwIAAGRycy9kb3ducmV2LnhtbFBLBQYAAAAABAAEAPcAAACQAwAAAAA=&#10;">
                  <v:imagedata r:id="rId3" o:title=""/>
                </v:shape>
              </v:group>
              <v:shape id="Picture 10" o:spid="_x0000_s1030" type="#_x0000_t75" style="position:absolute;left:6674;top:11142;width:5191;height:56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IOGnDAAAA2gAAAA8AAABkcnMvZG93bnJldi54bWxEj1trwkAUhN8L/oflCL41G8UWja4SgoIP&#10;heIFxLdD9uSC2bMhu5r477uFQh+HmfmGWW8H04gnda62rGAaxSCIc6trLhVczvv3BQjnkTU2lknB&#10;ixxsN6O3NSba9nyk58mXIkDYJaig8r5NpHR5RQZdZFvi4BW2M+iD7EqpO+wD3DRyFsef0mDNYaHC&#10;lrKK8vvpYRQc59nDfRU+jZf1dcf9bWrN916pyXhIVyA8Df4//Nc+aAUf8Hsl3AC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8g4acMAAADaAAAADwAAAAAAAAAAAAAAAACf&#10;AgAAZHJzL2Rvd25yZXYueG1sUEsFBgAAAAAEAAQA9wAAAI8DAAAAAA==&#10;">
                <v:imagedata r:id="rId4" o:title="" chromakey="white"/>
              </v:shape>
              <w10:wrap anchorx="page" anchory="page"/>
              <w10:anchorlock/>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4AEC"/>
    <w:multiLevelType w:val="hybridMultilevel"/>
    <w:tmpl w:val="0CFEECFC"/>
    <w:lvl w:ilvl="0" w:tplc="C9705690">
      <w:start w:val="17"/>
      <w:numFmt w:val="bullet"/>
      <w:lvlText w:val=""/>
      <w:lvlJc w:val="left"/>
      <w:pPr>
        <w:tabs>
          <w:tab w:val="num" w:pos="1348"/>
        </w:tabs>
        <w:ind w:left="1348" w:hanging="360"/>
      </w:pPr>
      <w:rPr>
        <w:rFonts w:ascii="Symbol" w:eastAsia="Times New Roman"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
    <w:nsid w:val="02511B31"/>
    <w:multiLevelType w:val="hybridMultilevel"/>
    <w:tmpl w:val="81FACF56"/>
    <w:lvl w:ilvl="0" w:tplc="0C0A000F">
      <w:start w:val="1"/>
      <w:numFmt w:val="decimal"/>
      <w:lvlText w:val="%1."/>
      <w:lvlJc w:val="left"/>
      <w:pPr>
        <w:tabs>
          <w:tab w:val="num" w:pos="2484"/>
        </w:tabs>
        <w:ind w:left="2484" w:hanging="360"/>
      </w:pPr>
      <w:rPr>
        <w:rFonts w:cs="Times New Roman"/>
        <w:color w:val="auto"/>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2">
    <w:nsid w:val="02EF4B30"/>
    <w:multiLevelType w:val="hybridMultilevel"/>
    <w:tmpl w:val="8E9443E6"/>
    <w:lvl w:ilvl="0" w:tplc="0C0A000F">
      <w:start w:val="1"/>
      <w:numFmt w:val="decimal"/>
      <w:lvlText w:val="%1."/>
      <w:lvlJc w:val="left"/>
      <w:pPr>
        <w:tabs>
          <w:tab w:val="num" w:pos="1080"/>
        </w:tabs>
        <w:ind w:left="1080" w:hanging="360"/>
      </w:pPr>
      <w:rPr>
        <w:rFonts w:cs="Times New Roman"/>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3">
    <w:nsid w:val="0470703F"/>
    <w:multiLevelType w:val="hybridMultilevel"/>
    <w:tmpl w:val="D96C88E0"/>
    <w:lvl w:ilvl="0" w:tplc="3C747794">
      <w:start w:val="1"/>
      <w:numFmt w:val="decimal"/>
      <w:lvlText w:val="%1."/>
      <w:lvlJc w:val="left"/>
      <w:pPr>
        <w:tabs>
          <w:tab w:val="num" w:pos="2136"/>
        </w:tabs>
        <w:ind w:left="2136" w:hanging="360"/>
      </w:pPr>
      <w:rPr>
        <w:rFonts w:cs="Times New Roman"/>
        <w:color w:val="auto"/>
      </w:rPr>
    </w:lvl>
    <w:lvl w:ilvl="1" w:tplc="0C0A0019" w:tentative="1">
      <w:start w:val="1"/>
      <w:numFmt w:val="lowerLetter"/>
      <w:lvlText w:val="%2."/>
      <w:lvlJc w:val="left"/>
      <w:pPr>
        <w:tabs>
          <w:tab w:val="num" w:pos="2508"/>
        </w:tabs>
        <w:ind w:left="2508" w:hanging="360"/>
      </w:pPr>
      <w:rPr>
        <w:rFonts w:cs="Times New Roman"/>
      </w:rPr>
    </w:lvl>
    <w:lvl w:ilvl="2" w:tplc="0C0A001B" w:tentative="1">
      <w:start w:val="1"/>
      <w:numFmt w:val="lowerRoman"/>
      <w:lvlText w:val="%3."/>
      <w:lvlJc w:val="right"/>
      <w:pPr>
        <w:tabs>
          <w:tab w:val="num" w:pos="3228"/>
        </w:tabs>
        <w:ind w:left="3228" w:hanging="180"/>
      </w:pPr>
      <w:rPr>
        <w:rFonts w:cs="Times New Roman"/>
      </w:rPr>
    </w:lvl>
    <w:lvl w:ilvl="3" w:tplc="0C0A000F" w:tentative="1">
      <w:start w:val="1"/>
      <w:numFmt w:val="decimal"/>
      <w:lvlText w:val="%4."/>
      <w:lvlJc w:val="left"/>
      <w:pPr>
        <w:tabs>
          <w:tab w:val="num" w:pos="3948"/>
        </w:tabs>
        <w:ind w:left="3948" w:hanging="360"/>
      </w:pPr>
      <w:rPr>
        <w:rFonts w:cs="Times New Roman"/>
      </w:rPr>
    </w:lvl>
    <w:lvl w:ilvl="4" w:tplc="0C0A0019" w:tentative="1">
      <w:start w:val="1"/>
      <w:numFmt w:val="lowerLetter"/>
      <w:lvlText w:val="%5."/>
      <w:lvlJc w:val="left"/>
      <w:pPr>
        <w:tabs>
          <w:tab w:val="num" w:pos="4668"/>
        </w:tabs>
        <w:ind w:left="4668" w:hanging="360"/>
      </w:pPr>
      <w:rPr>
        <w:rFonts w:cs="Times New Roman"/>
      </w:rPr>
    </w:lvl>
    <w:lvl w:ilvl="5" w:tplc="0C0A001B" w:tentative="1">
      <w:start w:val="1"/>
      <w:numFmt w:val="lowerRoman"/>
      <w:lvlText w:val="%6."/>
      <w:lvlJc w:val="right"/>
      <w:pPr>
        <w:tabs>
          <w:tab w:val="num" w:pos="5388"/>
        </w:tabs>
        <w:ind w:left="5388" w:hanging="180"/>
      </w:pPr>
      <w:rPr>
        <w:rFonts w:cs="Times New Roman"/>
      </w:rPr>
    </w:lvl>
    <w:lvl w:ilvl="6" w:tplc="0C0A000F" w:tentative="1">
      <w:start w:val="1"/>
      <w:numFmt w:val="decimal"/>
      <w:lvlText w:val="%7."/>
      <w:lvlJc w:val="left"/>
      <w:pPr>
        <w:tabs>
          <w:tab w:val="num" w:pos="6108"/>
        </w:tabs>
        <w:ind w:left="6108" w:hanging="360"/>
      </w:pPr>
      <w:rPr>
        <w:rFonts w:cs="Times New Roman"/>
      </w:rPr>
    </w:lvl>
    <w:lvl w:ilvl="7" w:tplc="0C0A0019" w:tentative="1">
      <w:start w:val="1"/>
      <w:numFmt w:val="lowerLetter"/>
      <w:lvlText w:val="%8."/>
      <w:lvlJc w:val="left"/>
      <w:pPr>
        <w:tabs>
          <w:tab w:val="num" w:pos="6828"/>
        </w:tabs>
        <w:ind w:left="6828" w:hanging="360"/>
      </w:pPr>
      <w:rPr>
        <w:rFonts w:cs="Times New Roman"/>
      </w:rPr>
    </w:lvl>
    <w:lvl w:ilvl="8" w:tplc="0C0A001B" w:tentative="1">
      <w:start w:val="1"/>
      <w:numFmt w:val="lowerRoman"/>
      <w:lvlText w:val="%9."/>
      <w:lvlJc w:val="right"/>
      <w:pPr>
        <w:tabs>
          <w:tab w:val="num" w:pos="7548"/>
        </w:tabs>
        <w:ind w:left="7548" w:hanging="180"/>
      </w:pPr>
      <w:rPr>
        <w:rFonts w:cs="Times New Roman"/>
      </w:rPr>
    </w:lvl>
  </w:abstractNum>
  <w:abstractNum w:abstractNumId="4">
    <w:nsid w:val="05E41BE3"/>
    <w:multiLevelType w:val="hybridMultilevel"/>
    <w:tmpl w:val="7A24316C"/>
    <w:lvl w:ilvl="0" w:tplc="0C0A000F">
      <w:start w:val="1"/>
      <w:numFmt w:val="decimal"/>
      <w:lvlText w:val="%1."/>
      <w:lvlJc w:val="left"/>
      <w:pPr>
        <w:tabs>
          <w:tab w:val="num" w:pos="2136"/>
        </w:tabs>
        <w:ind w:left="2136" w:hanging="360"/>
      </w:pPr>
      <w:rPr>
        <w:rFonts w:cs="Times New Roman"/>
      </w:rPr>
    </w:lvl>
    <w:lvl w:ilvl="1" w:tplc="0C0A000F">
      <w:start w:val="1"/>
      <w:numFmt w:val="decimal"/>
      <w:lvlText w:val="%2."/>
      <w:lvlJc w:val="left"/>
      <w:pPr>
        <w:tabs>
          <w:tab w:val="num" w:pos="2136"/>
        </w:tabs>
        <w:ind w:left="213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5">
    <w:nsid w:val="0C2E6A31"/>
    <w:multiLevelType w:val="hybridMultilevel"/>
    <w:tmpl w:val="4BD6A9A2"/>
    <w:lvl w:ilvl="0" w:tplc="0C0A000F">
      <w:start w:val="1"/>
      <w:numFmt w:val="decimal"/>
      <w:lvlText w:val="%1."/>
      <w:lvlJc w:val="left"/>
      <w:pPr>
        <w:tabs>
          <w:tab w:val="num" w:pos="2136"/>
        </w:tabs>
        <w:ind w:left="2136" w:hanging="360"/>
      </w:pPr>
      <w:rPr>
        <w:rFonts w:cs="Times New Roman"/>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6">
    <w:nsid w:val="119D75A2"/>
    <w:multiLevelType w:val="multilevel"/>
    <w:tmpl w:val="325E927E"/>
    <w:lvl w:ilvl="0">
      <w:start w:val="1"/>
      <w:numFmt w:val="decimal"/>
      <w:pStyle w:val="Esquema"/>
      <w:suff w:val="space"/>
      <w:lvlText w:val="%1."/>
      <w:lvlJc w:val="left"/>
      <w:pPr>
        <w:ind w:left="822" w:hanging="255"/>
      </w:pPr>
      <w:rPr>
        <w:rFonts w:cs="Times New Roman" w:hint="default"/>
        <w:b/>
        <w:i w:val="0"/>
      </w:rPr>
    </w:lvl>
    <w:lvl w:ilvl="1">
      <w:start w:val="1"/>
      <w:numFmt w:val="decimal"/>
      <w:suff w:val="space"/>
      <w:lvlText w:val="%1.%2."/>
      <w:lvlJc w:val="left"/>
      <w:pPr>
        <w:ind w:left="1298" w:hanging="447"/>
      </w:pPr>
      <w:rPr>
        <w:rFonts w:cs="Times New Roman" w:hint="default"/>
      </w:rPr>
    </w:lvl>
    <w:lvl w:ilvl="2">
      <w:start w:val="1"/>
      <w:numFmt w:val="decimal"/>
      <w:suff w:val="space"/>
      <w:lvlText w:val="%1.%2.%3."/>
      <w:lvlJc w:val="left"/>
      <w:pPr>
        <w:ind w:left="720" w:firstLine="414"/>
      </w:pPr>
      <w:rPr>
        <w:rFonts w:cs="Times New Roman" w:hint="default"/>
      </w:rPr>
    </w:lvl>
    <w:lvl w:ilvl="3">
      <w:start w:val="1"/>
      <w:numFmt w:val="decimal"/>
      <w:suff w:val="space"/>
      <w:lvlText w:val="%1.%2.%3.%4."/>
      <w:lvlJc w:val="left"/>
      <w:pPr>
        <w:ind w:left="864" w:firstLine="554"/>
      </w:pPr>
      <w:rPr>
        <w:rFonts w:cs="Times New Roman" w:hint="default"/>
      </w:rPr>
    </w:lvl>
    <w:lvl w:ilvl="4">
      <w:start w:val="1"/>
      <w:numFmt w:val="decimal"/>
      <w:suff w:val="space"/>
      <w:lvlText w:val="%1.%2.%3.%4.%5."/>
      <w:lvlJc w:val="left"/>
      <w:pPr>
        <w:ind w:left="1008" w:firstLine="693"/>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126725F9"/>
    <w:multiLevelType w:val="hybridMultilevel"/>
    <w:tmpl w:val="108ACDD8"/>
    <w:lvl w:ilvl="0" w:tplc="FAFADA6E">
      <w:numFmt w:val="bullet"/>
      <w:lvlText w:val="-"/>
      <w:lvlJc w:val="left"/>
      <w:pPr>
        <w:tabs>
          <w:tab w:val="num" w:pos="1428"/>
        </w:tabs>
        <w:ind w:left="1428" w:hanging="360"/>
      </w:pPr>
      <w:rPr>
        <w:rFonts w:ascii="Verdana" w:eastAsia="Times New Roman" w:hAnsi="Verdana"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nsid w:val="16A206DA"/>
    <w:multiLevelType w:val="hybridMultilevel"/>
    <w:tmpl w:val="C2A830B0"/>
    <w:lvl w:ilvl="0" w:tplc="E840A6E8">
      <w:start w:val="1"/>
      <w:numFmt w:val="decimal"/>
      <w:lvlText w:val="%1."/>
      <w:lvlJc w:val="left"/>
      <w:pPr>
        <w:tabs>
          <w:tab w:val="num" w:pos="1440"/>
        </w:tabs>
        <w:ind w:left="1440" w:hanging="360"/>
      </w:pPr>
      <w:rPr>
        <w:rFonts w:cs="Times New Roman"/>
        <w:b w:val="0"/>
      </w:rPr>
    </w:lvl>
    <w:lvl w:ilvl="1" w:tplc="0C0A0019">
      <w:start w:val="1"/>
      <w:numFmt w:val="lowerLetter"/>
      <w:lvlText w:val="%2."/>
      <w:lvlJc w:val="left"/>
      <w:pPr>
        <w:tabs>
          <w:tab w:val="num" w:pos="2160"/>
        </w:tabs>
        <w:ind w:left="2160" w:hanging="360"/>
      </w:pPr>
      <w:rPr>
        <w:rFonts w:cs="Times New Roman"/>
        <w:b w:val="0"/>
      </w:rPr>
    </w:lvl>
    <w:lvl w:ilvl="2" w:tplc="0C0A001B" w:tentative="1">
      <w:start w:val="1"/>
      <w:numFmt w:val="lowerRoman"/>
      <w:lvlText w:val="%3."/>
      <w:lvlJc w:val="right"/>
      <w:pPr>
        <w:tabs>
          <w:tab w:val="num" w:pos="2880"/>
        </w:tabs>
        <w:ind w:left="2880" w:hanging="180"/>
      </w:pPr>
      <w:rPr>
        <w:rFonts w:cs="Times New Roman"/>
      </w:rPr>
    </w:lvl>
    <w:lvl w:ilvl="3" w:tplc="0C0A000F" w:tentative="1">
      <w:start w:val="1"/>
      <w:numFmt w:val="decimal"/>
      <w:lvlText w:val="%4."/>
      <w:lvlJc w:val="left"/>
      <w:pPr>
        <w:tabs>
          <w:tab w:val="num" w:pos="3600"/>
        </w:tabs>
        <w:ind w:left="3600" w:hanging="360"/>
      </w:pPr>
      <w:rPr>
        <w:rFonts w:cs="Times New Roman"/>
      </w:rPr>
    </w:lvl>
    <w:lvl w:ilvl="4" w:tplc="0C0A0019" w:tentative="1">
      <w:start w:val="1"/>
      <w:numFmt w:val="lowerLetter"/>
      <w:lvlText w:val="%5."/>
      <w:lvlJc w:val="left"/>
      <w:pPr>
        <w:tabs>
          <w:tab w:val="num" w:pos="4320"/>
        </w:tabs>
        <w:ind w:left="4320" w:hanging="360"/>
      </w:pPr>
      <w:rPr>
        <w:rFonts w:cs="Times New Roman"/>
      </w:rPr>
    </w:lvl>
    <w:lvl w:ilvl="5" w:tplc="0C0A001B" w:tentative="1">
      <w:start w:val="1"/>
      <w:numFmt w:val="lowerRoman"/>
      <w:lvlText w:val="%6."/>
      <w:lvlJc w:val="right"/>
      <w:pPr>
        <w:tabs>
          <w:tab w:val="num" w:pos="5040"/>
        </w:tabs>
        <w:ind w:left="5040" w:hanging="180"/>
      </w:pPr>
      <w:rPr>
        <w:rFonts w:cs="Times New Roman"/>
      </w:rPr>
    </w:lvl>
    <w:lvl w:ilvl="6" w:tplc="0C0A000F" w:tentative="1">
      <w:start w:val="1"/>
      <w:numFmt w:val="decimal"/>
      <w:lvlText w:val="%7."/>
      <w:lvlJc w:val="left"/>
      <w:pPr>
        <w:tabs>
          <w:tab w:val="num" w:pos="5760"/>
        </w:tabs>
        <w:ind w:left="5760" w:hanging="360"/>
      </w:pPr>
      <w:rPr>
        <w:rFonts w:cs="Times New Roman"/>
      </w:rPr>
    </w:lvl>
    <w:lvl w:ilvl="7" w:tplc="0C0A0019" w:tentative="1">
      <w:start w:val="1"/>
      <w:numFmt w:val="lowerLetter"/>
      <w:lvlText w:val="%8."/>
      <w:lvlJc w:val="left"/>
      <w:pPr>
        <w:tabs>
          <w:tab w:val="num" w:pos="6480"/>
        </w:tabs>
        <w:ind w:left="6480" w:hanging="360"/>
      </w:pPr>
      <w:rPr>
        <w:rFonts w:cs="Times New Roman"/>
      </w:rPr>
    </w:lvl>
    <w:lvl w:ilvl="8" w:tplc="0C0A001B" w:tentative="1">
      <w:start w:val="1"/>
      <w:numFmt w:val="lowerRoman"/>
      <w:lvlText w:val="%9."/>
      <w:lvlJc w:val="right"/>
      <w:pPr>
        <w:tabs>
          <w:tab w:val="num" w:pos="7200"/>
        </w:tabs>
        <w:ind w:left="7200" w:hanging="180"/>
      </w:pPr>
      <w:rPr>
        <w:rFonts w:cs="Times New Roman"/>
      </w:rPr>
    </w:lvl>
  </w:abstractNum>
  <w:abstractNum w:abstractNumId="9">
    <w:nsid w:val="17DB6BE6"/>
    <w:multiLevelType w:val="hybridMultilevel"/>
    <w:tmpl w:val="695EAF72"/>
    <w:lvl w:ilvl="0" w:tplc="DB7A5E42">
      <w:numFmt w:val="bullet"/>
      <w:lvlText w:val="-"/>
      <w:lvlJc w:val="left"/>
      <w:pPr>
        <w:tabs>
          <w:tab w:val="num" w:pos="1065"/>
        </w:tabs>
        <w:ind w:left="1065" w:hanging="360"/>
      </w:pPr>
      <w:rPr>
        <w:rFonts w:ascii="Verdana" w:eastAsia="Times New Roman" w:hAnsi="Verdana"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nsid w:val="1F4F56C2"/>
    <w:multiLevelType w:val="hybridMultilevel"/>
    <w:tmpl w:val="12A2111C"/>
    <w:lvl w:ilvl="0" w:tplc="0C0A000F">
      <w:start w:val="1"/>
      <w:numFmt w:val="decimal"/>
      <w:lvlText w:val="%1."/>
      <w:lvlJc w:val="left"/>
      <w:pPr>
        <w:tabs>
          <w:tab w:val="num" w:pos="2136"/>
        </w:tabs>
        <w:ind w:left="2136" w:hanging="360"/>
      </w:pPr>
      <w:rPr>
        <w:rFonts w:cs="Times New Roman"/>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11">
    <w:nsid w:val="2042414A"/>
    <w:multiLevelType w:val="hybridMultilevel"/>
    <w:tmpl w:val="F7BA57C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20453341"/>
    <w:multiLevelType w:val="hybridMultilevel"/>
    <w:tmpl w:val="FA9A8F32"/>
    <w:lvl w:ilvl="0" w:tplc="0C0A000F">
      <w:start w:val="1"/>
      <w:numFmt w:val="decimal"/>
      <w:lvlText w:val="%1."/>
      <w:lvlJc w:val="left"/>
      <w:pPr>
        <w:tabs>
          <w:tab w:val="num" w:pos="1260"/>
        </w:tabs>
        <w:ind w:left="1260" w:hanging="360"/>
      </w:pPr>
      <w:rPr>
        <w:rFonts w:cs="Times New Roman"/>
      </w:rPr>
    </w:lvl>
    <w:lvl w:ilvl="1" w:tplc="0C0A0019" w:tentative="1">
      <w:start w:val="1"/>
      <w:numFmt w:val="lowerLetter"/>
      <w:lvlText w:val="%2."/>
      <w:lvlJc w:val="left"/>
      <w:pPr>
        <w:tabs>
          <w:tab w:val="num" w:pos="1980"/>
        </w:tabs>
        <w:ind w:left="1980" w:hanging="360"/>
      </w:pPr>
      <w:rPr>
        <w:rFonts w:cs="Times New Roman"/>
      </w:rPr>
    </w:lvl>
    <w:lvl w:ilvl="2" w:tplc="0C0A001B" w:tentative="1">
      <w:start w:val="1"/>
      <w:numFmt w:val="lowerRoman"/>
      <w:lvlText w:val="%3."/>
      <w:lvlJc w:val="right"/>
      <w:pPr>
        <w:tabs>
          <w:tab w:val="num" w:pos="2700"/>
        </w:tabs>
        <w:ind w:left="2700" w:hanging="180"/>
      </w:pPr>
      <w:rPr>
        <w:rFonts w:cs="Times New Roman"/>
      </w:rPr>
    </w:lvl>
    <w:lvl w:ilvl="3" w:tplc="0C0A000F" w:tentative="1">
      <w:start w:val="1"/>
      <w:numFmt w:val="decimal"/>
      <w:lvlText w:val="%4."/>
      <w:lvlJc w:val="left"/>
      <w:pPr>
        <w:tabs>
          <w:tab w:val="num" w:pos="3420"/>
        </w:tabs>
        <w:ind w:left="3420" w:hanging="360"/>
      </w:pPr>
      <w:rPr>
        <w:rFonts w:cs="Times New Roman"/>
      </w:rPr>
    </w:lvl>
    <w:lvl w:ilvl="4" w:tplc="0C0A0019" w:tentative="1">
      <w:start w:val="1"/>
      <w:numFmt w:val="lowerLetter"/>
      <w:lvlText w:val="%5."/>
      <w:lvlJc w:val="left"/>
      <w:pPr>
        <w:tabs>
          <w:tab w:val="num" w:pos="4140"/>
        </w:tabs>
        <w:ind w:left="4140" w:hanging="360"/>
      </w:pPr>
      <w:rPr>
        <w:rFonts w:cs="Times New Roman"/>
      </w:rPr>
    </w:lvl>
    <w:lvl w:ilvl="5" w:tplc="0C0A001B" w:tentative="1">
      <w:start w:val="1"/>
      <w:numFmt w:val="lowerRoman"/>
      <w:lvlText w:val="%6."/>
      <w:lvlJc w:val="right"/>
      <w:pPr>
        <w:tabs>
          <w:tab w:val="num" w:pos="4860"/>
        </w:tabs>
        <w:ind w:left="4860" w:hanging="180"/>
      </w:pPr>
      <w:rPr>
        <w:rFonts w:cs="Times New Roman"/>
      </w:rPr>
    </w:lvl>
    <w:lvl w:ilvl="6" w:tplc="0C0A000F" w:tentative="1">
      <w:start w:val="1"/>
      <w:numFmt w:val="decimal"/>
      <w:lvlText w:val="%7."/>
      <w:lvlJc w:val="left"/>
      <w:pPr>
        <w:tabs>
          <w:tab w:val="num" w:pos="5580"/>
        </w:tabs>
        <w:ind w:left="5580" w:hanging="360"/>
      </w:pPr>
      <w:rPr>
        <w:rFonts w:cs="Times New Roman"/>
      </w:rPr>
    </w:lvl>
    <w:lvl w:ilvl="7" w:tplc="0C0A0019" w:tentative="1">
      <w:start w:val="1"/>
      <w:numFmt w:val="lowerLetter"/>
      <w:lvlText w:val="%8."/>
      <w:lvlJc w:val="left"/>
      <w:pPr>
        <w:tabs>
          <w:tab w:val="num" w:pos="6300"/>
        </w:tabs>
        <w:ind w:left="6300" w:hanging="360"/>
      </w:pPr>
      <w:rPr>
        <w:rFonts w:cs="Times New Roman"/>
      </w:rPr>
    </w:lvl>
    <w:lvl w:ilvl="8" w:tplc="0C0A001B" w:tentative="1">
      <w:start w:val="1"/>
      <w:numFmt w:val="lowerRoman"/>
      <w:lvlText w:val="%9."/>
      <w:lvlJc w:val="right"/>
      <w:pPr>
        <w:tabs>
          <w:tab w:val="num" w:pos="7020"/>
        </w:tabs>
        <w:ind w:left="7020" w:hanging="180"/>
      </w:pPr>
      <w:rPr>
        <w:rFonts w:cs="Times New Roman"/>
      </w:rPr>
    </w:lvl>
  </w:abstractNum>
  <w:abstractNum w:abstractNumId="13">
    <w:nsid w:val="218B12B3"/>
    <w:multiLevelType w:val="hybridMultilevel"/>
    <w:tmpl w:val="0BC04368"/>
    <w:lvl w:ilvl="0" w:tplc="B0F647DC">
      <w:start w:val="1"/>
      <w:numFmt w:val="bullet"/>
      <w:lvlText w:val=""/>
      <w:lvlJc w:val="left"/>
      <w:pPr>
        <w:tabs>
          <w:tab w:val="num" w:pos="1137"/>
        </w:tabs>
        <w:ind w:left="1193" w:hanging="113"/>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4">
    <w:nsid w:val="22293A75"/>
    <w:multiLevelType w:val="hybridMultilevel"/>
    <w:tmpl w:val="B232D586"/>
    <w:lvl w:ilvl="0" w:tplc="B0F647DC">
      <w:start w:val="1"/>
      <w:numFmt w:val="bullet"/>
      <w:lvlText w:val=""/>
      <w:lvlJc w:val="left"/>
      <w:pPr>
        <w:tabs>
          <w:tab w:val="num" w:pos="341"/>
        </w:tabs>
        <w:ind w:left="397" w:hanging="113"/>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15">
    <w:nsid w:val="28B02E9B"/>
    <w:multiLevelType w:val="singleLevel"/>
    <w:tmpl w:val="7010866A"/>
    <w:lvl w:ilvl="0">
      <w:start w:val="1"/>
      <w:numFmt w:val="bullet"/>
      <w:pStyle w:val="PracticaInf"/>
      <w:lvlText w:val=""/>
      <w:lvlJc w:val="left"/>
      <w:pPr>
        <w:tabs>
          <w:tab w:val="num" w:pos="720"/>
        </w:tabs>
        <w:ind w:left="340" w:hanging="340"/>
      </w:pPr>
      <w:rPr>
        <w:rFonts w:ascii="Wingdings" w:hAnsi="Wingdings" w:hint="default"/>
        <w:b/>
        <w:i w:val="0"/>
        <w:sz w:val="44"/>
      </w:rPr>
    </w:lvl>
  </w:abstractNum>
  <w:abstractNum w:abstractNumId="16">
    <w:nsid w:val="2A6760F7"/>
    <w:multiLevelType w:val="multilevel"/>
    <w:tmpl w:val="3A7AACA0"/>
    <w:lvl w:ilvl="0">
      <w:start w:val="1"/>
      <w:numFmt w:val="decimal"/>
      <w:pStyle w:val="Ttulo01Num"/>
      <w:suff w:val="space"/>
      <w:lvlText w:val="%1."/>
      <w:lvlJc w:val="left"/>
      <w:pPr>
        <w:ind w:left="3119" w:hanging="284"/>
      </w:pPr>
      <w:rPr>
        <w:rFonts w:cs="Times New Roman" w:hint="default"/>
      </w:rPr>
    </w:lvl>
    <w:lvl w:ilvl="1">
      <w:start w:val="1"/>
      <w:numFmt w:val="decimal"/>
      <w:pStyle w:val="Ttulo02Num"/>
      <w:suff w:val="space"/>
      <w:lvlText w:val="%1.%2."/>
      <w:lvlJc w:val="left"/>
      <w:pPr>
        <w:ind w:left="1134" w:hanging="1077"/>
      </w:pPr>
      <w:rPr>
        <w:rFonts w:cs="Times New Roman" w:hint="default"/>
      </w:rPr>
    </w:lvl>
    <w:lvl w:ilvl="2">
      <w:start w:val="1"/>
      <w:numFmt w:val="decimal"/>
      <w:pStyle w:val="Ttulo03Num"/>
      <w:suff w:val="space"/>
      <w:lvlText w:val="%1.%2.%3."/>
      <w:lvlJc w:val="left"/>
      <w:pPr>
        <w:ind w:left="1304" w:hanging="1247"/>
      </w:pPr>
      <w:rPr>
        <w:rFonts w:cs="Times New Roman" w:hint="default"/>
      </w:rPr>
    </w:lvl>
    <w:lvl w:ilvl="3">
      <w:start w:val="1"/>
      <w:numFmt w:val="decimal"/>
      <w:pStyle w:val="Ttulo04Num"/>
      <w:suff w:val="space"/>
      <w:lvlText w:val="%1.%2.%3.%4."/>
      <w:lvlJc w:val="left"/>
      <w:pPr>
        <w:ind w:left="1440" w:hanging="1383"/>
      </w:pPr>
      <w:rPr>
        <w:rFonts w:cs="Times New Roman" w:hint="default"/>
      </w:rPr>
    </w:lvl>
    <w:lvl w:ilvl="4">
      <w:start w:val="1"/>
      <w:numFmt w:val="decimal"/>
      <w:pStyle w:val="Ttulo05Num"/>
      <w:suff w:val="space"/>
      <w:lvlText w:val="%1.%2.%3.%4.%5."/>
      <w:lvlJc w:val="left"/>
      <w:pPr>
        <w:ind w:left="1542" w:hanging="1485"/>
      </w:pPr>
      <w:rPr>
        <w:rFonts w:cs="Times New Roman" w:hint="default"/>
      </w:rPr>
    </w:lvl>
    <w:lvl w:ilvl="5">
      <w:start w:val="1"/>
      <w:numFmt w:val="decimal"/>
      <w:pStyle w:val="Ttulo06Num"/>
      <w:suff w:val="space"/>
      <w:lvlText w:val="%1.%2.%3.%4.%5.%6."/>
      <w:lvlJc w:val="left"/>
      <w:pPr>
        <w:ind w:left="1542" w:hanging="1485"/>
      </w:pPr>
      <w:rPr>
        <w:rFonts w:cs="Times New Roman" w:hint="default"/>
      </w:rPr>
    </w:lvl>
    <w:lvl w:ilvl="6">
      <w:start w:val="1"/>
      <w:numFmt w:val="decimal"/>
      <w:pStyle w:val="Ttulo07Num"/>
      <w:suff w:val="space"/>
      <w:lvlText w:val="%1.%2.%3.%4.%5.%6.%7."/>
      <w:lvlJc w:val="left"/>
      <w:pPr>
        <w:ind w:left="1599" w:hanging="1542"/>
      </w:pPr>
      <w:rPr>
        <w:rFonts w:cs="Times New Roman" w:hint="default"/>
      </w:rPr>
    </w:lvl>
    <w:lvl w:ilvl="7">
      <w:start w:val="1"/>
      <w:numFmt w:val="decimal"/>
      <w:suff w:val="space"/>
      <w:lvlText w:val="%1.%2.%3.%4.%5.%6.%7.%8."/>
      <w:lvlJc w:val="left"/>
      <w:pPr>
        <w:ind w:left="1599" w:hanging="1542"/>
      </w:pPr>
      <w:rPr>
        <w:rFonts w:cs="Times New Roman" w:hint="default"/>
      </w:rPr>
    </w:lvl>
    <w:lvl w:ilvl="8">
      <w:start w:val="1"/>
      <w:numFmt w:val="decimal"/>
      <w:pStyle w:val="Ttulo09Num"/>
      <w:suff w:val="space"/>
      <w:lvlText w:val="%1.%2.%3.%4.%5.%6.%7.%8.%9."/>
      <w:lvlJc w:val="left"/>
      <w:pPr>
        <w:ind w:left="1599" w:hanging="1542"/>
      </w:pPr>
      <w:rPr>
        <w:rFonts w:cs="Times New Roman" w:hint="default"/>
      </w:rPr>
    </w:lvl>
  </w:abstractNum>
  <w:abstractNum w:abstractNumId="17">
    <w:nsid w:val="2BB741A6"/>
    <w:multiLevelType w:val="singleLevel"/>
    <w:tmpl w:val="9550AC4E"/>
    <w:lvl w:ilvl="0">
      <w:start w:val="1"/>
      <w:numFmt w:val="decimal"/>
      <w:pStyle w:val="PrrafoNumerado2"/>
      <w:lvlText w:val="%1."/>
      <w:lvlJc w:val="left"/>
      <w:pPr>
        <w:tabs>
          <w:tab w:val="num" w:pos="1985"/>
        </w:tabs>
        <w:ind w:left="2269" w:hanging="284"/>
      </w:pPr>
      <w:rPr>
        <w:rFonts w:ascii="Arial" w:hAnsi="Arial" w:cs="Times New Roman" w:hint="default"/>
        <w:b/>
        <w:i w:val="0"/>
        <w:strike w:val="0"/>
        <w:sz w:val="22"/>
        <w:szCs w:val="22"/>
      </w:rPr>
    </w:lvl>
  </w:abstractNum>
  <w:abstractNum w:abstractNumId="18">
    <w:nsid w:val="31BF3B56"/>
    <w:multiLevelType w:val="hybridMultilevel"/>
    <w:tmpl w:val="02340352"/>
    <w:lvl w:ilvl="0" w:tplc="3C747794">
      <w:start w:val="1"/>
      <w:numFmt w:val="decimal"/>
      <w:lvlText w:val="%1."/>
      <w:lvlJc w:val="left"/>
      <w:pPr>
        <w:tabs>
          <w:tab w:val="num" w:pos="2484"/>
        </w:tabs>
        <w:ind w:left="2484" w:hanging="360"/>
      </w:pPr>
      <w:rPr>
        <w:rFonts w:cs="Times New Roman"/>
        <w:color w:val="auto"/>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19">
    <w:nsid w:val="32CA1E3E"/>
    <w:multiLevelType w:val="hybridMultilevel"/>
    <w:tmpl w:val="0602C2CE"/>
    <w:lvl w:ilvl="0" w:tplc="12E64B26">
      <w:start w:val="1"/>
      <w:numFmt w:val="decimal"/>
      <w:lvlText w:val="%1."/>
      <w:lvlJc w:val="left"/>
      <w:pPr>
        <w:tabs>
          <w:tab w:val="num" w:pos="2136"/>
        </w:tabs>
        <w:ind w:left="2136" w:hanging="360"/>
      </w:pPr>
      <w:rPr>
        <w:rFonts w:cs="Times New Roman"/>
        <w:color w:val="auto"/>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20">
    <w:nsid w:val="32DC5204"/>
    <w:multiLevelType w:val="hybridMultilevel"/>
    <w:tmpl w:val="6FF81066"/>
    <w:lvl w:ilvl="0" w:tplc="0C0A000F">
      <w:start w:val="1"/>
      <w:numFmt w:val="decimal"/>
      <w:lvlText w:val="%1."/>
      <w:lvlJc w:val="left"/>
      <w:pPr>
        <w:tabs>
          <w:tab w:val="num" w:pos="2484"/>
        </w:tabs>
        <w:ind w:left="2484" w:hanging="360"/>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6D3820"/>
    <w:multiLevelType w:val="hybridMultilevel"/>
    <w:tmpl w:val="AEB4BF3A"/>
    <w:lvl w:ilvl="0" w:tplc="0C0A000F">
      <w:start w:val="1"/>
      <w:numFmt w:val="decimal"/>
      <w:lvlText w:val="%1."/>
      <w:lvlJc w:val="left"/>
      <w:pPr>
        <w:tabs>
          <w:tab w:val="num" w:pos="1428"/>
        </w:tabs>
        <w:ind w:left="1428" w:hanging="360"/>
      </w:pPr>
      <w:rPr>
        <w:rFonts w:cs="Times New Roman"/>
      </w:rPr>
    </w:lvl>
    <w:lvl w:ilvl="1" w:tplc="0C0A0019">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22">
    <w:nsid w:val="3A8E2B5A"/>
    <w:multiLevelType w:val="hybridMultilevel"/>
    <w:tmpl w:val="C6C4C39A"/>
    <w:lvl w:ilvl="0" w:tplc="B0F647DC">
      <w:start w:val="1"/>
      <w:numFmt w:val="bullet"/>
      <w:lvlText w:val=""/>
      <w:lvlJc w:val="left"/>
      <w:pPr>
        <w:tabs>
          <w:tab w:val="num" w:pos="341"/>
        </w:tabs>
        <w:ind w:left="397" w:hanging="113"/>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23">
    <w:nsid w:val="3EA20AD5"/>
    <w:multiLevelType w:val="hybridMultilevel"/>
    <w:tmpl w:val="8B34C8E2"/>
    <w:lvl w:ilvl="0" w:tplc="0C0A0007">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3">
      <w:start w:val="1"/>
      <w:numFmt w:val="bullet"/>
      <w:lvlText w:val="o"/>
      <w:lvlJc w:val="left"/>
      <w:pPr>
        <w:ind w:left="2160" w:hanging="360"/>
      </w:pPr>
      <w:rPr>
        <w:rFonts w:ascii="Courier New" w:hAnsi="Courier New"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25335FE"/>
    <w:multiLevelType w:val="hybridMultilevel"/>
    <w:tmpl w:val="3B82436C"/>
    <w:lvl w:ilvl="0" w:tplc="0C0A000F">
      <w:start w:val="1"/>
      <w:numFmt w:val="decimal"/>
      <w:lvlText w:val="%1."/>
      <w:lvlJc w:val="left"/>
      <w:pPr>
        <w:tabs>
          <w:tab w:val="num" w:pos="1428"/>
        </w:tabs>
        <w:ind w:left="1428" w:hanging="360"/>
      </w:pPr>
      <w:rPr>
        <w:rFonts w:cs="Times New Roman"/>
      </w:rPr>
    </w:lvl>
    <w:lvl w:ilvl="1" w:tplc="0C0A0019" w:tentative="1">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25">
    <w:nsid w:val="463E6A9B"/>
    <w:multiLevelType w:val="singleLevel"/>
    <w:tmpl w:val="655C00EC"/>
    <w:lvl w:ilvl="0">
      <w:start w:val="1"/>
      <w:numFmt w:val="bullet"/>
      <w:pStyle w:val="FinPractica"/>
      <w:lvlText w:val=""/>
      <w:lvlJc w:val="left"/>
      <w:pPr>
        <w:tabs>
          <w:tab w:val="num" w:pos="720"/>
        </w:tabs>
        <w:ind w:left="340" w:hanging="340"/>
      </w:pPr>
      <w:rPr>
        <w:rFonts w:ascii="Wingdings" w:hAnsi="Wingdings" w:hint="default"/>
        <w:b/>
        <w:i w:val="0"/>
        <w:sz w:val="44"/>
      </w:rPr>
    </w:lvl>
  </w:abstractNum>
  <w:abstractNum w:abstractNumId="26">
    <w:nsid w:val="4B8D180C"/>
    <w:multiLevelType w:val="hybridMultilevel"/>
    <w:tmpl w:val="5E881AF2"/>
    <w:lvl w:ilvl="0" w:tplc="3C747794">
      <w:start w:val="1"/>
      <w:numFmt w:val="decimal"/>
      <w:lvlText w:val="%1."/>
      <w:lvlJc w:val="left"/>
      <w:pPr>
        <w:tabs>
          <w:tab w:val="num" w:pos="2484"/>
        </w:tabs>
        <w:ind w:left="2484" w:hanging="360"/>
      </w:pPr>
      <w:rPr>
        <w:rFonts w:cs="Times New Roman"/>
        <w:color w:val="auto"/>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27">
    <w:nsid w:val="4FA65F27"/>
    <w:multiLevelType w:val="hybridMultilevel"/>
    <w:tmpl w:val="733A036C"/>
    <w:lvl w:ilvl="0" w:tplc="66FE9088">
      <w:start w:val="1"/>
      <w:numFmt w:val="decimal"/>
      <w:lvlText w:val="%1."/>
      <w:lvlJc w:val="left"/>
      <w:pPr>
        <w:tabs>
          <w:tab w:val="num" w:pos="0"/>
        </w:tabs>
        <w:ind w:left="720" w:hanging="360"/>
      </w:pPr>
      <w:rPr>
        <w:rFonts w:ascii="Microsoft Sans Serif" w:hAnsi="Microsoft Sans Serif" w:cs="Times New Roman" w:hint="default"/>
        <w:b/>
        <w:i w:val="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8">
    <w:nsid w:val="50E3616A"/>
    <w:multiLevelType w:val="hybridMultilevel"/>
    <w:tmpl w:val="4A9CD69A"/>
    <w:lvl w:ilvl="0" w:tplc="FAFADA6E">
      <w:numFmt w:val="bullet"/>
      <w:lvlText w:val="-"/>
      <w:lvlJc w:val="left"/>
      <w:pPr>
        <w:tabs>
          <w:tab w:val="num" w:pos="1068"/>
        </w:tabs>
        <w:ind w:left="1068" w:hanging="360"/>
      </w:pPr>
      <w:rPr>
        <w:rFonts w:ascii="Verdana" w:eastAsia="Times New Roman" w:hAnsi="Verdana"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9">
    <w:nsid w:val="535F25B4"/>
    <w:multiLevelType w:val="hybridMultilevel"/>
    <w:tmpl w:val="8D043D60"/>
    <w:lvl w:ilvl="0" w:tplc="42F07C36">
      <w:start w:val="1"/>
      <w:numFmt w:val="lowerLetter"/>
      <w:pStyle w:val="Letras2"/>
      <w:lvlText w:val="%1) "/>
      <w:lvlJc w:val="left"/>
      <w:pPr>
        <w:tabs>
          <w:tab w:val="num" w:pos="2949"/>
        </w:tabs>
        <w:ind w:left="2949" w:hanging="340"/>
      </w:pPr>
      <w:rPr>
        <w:rFonts w:ascii="Arial" w:hAnsi="Arial" w:cs="Times New Roman" w:hint="default"/>
        <w:b w:val="0"/>
        <w:i w:val="0"/>
        <w:sz w:val="22"/>
        <w:szCs w:val="22"/>
      </w:rPr>
    </w:lvl>
    <w:lvl w:ilvl="1" w:tplc="0C0A0019" w:tentative="1">
      <w:start w:val="1"/>
      <w:numFmt w:val="lowerLetter"/>
      <w:lvlText w:val="%2."/>
      <w:lvlJc w:val="left"/>
      <w:pPr>
        <w:tabs>
          <w:tab w:val="num" w:pos="2064"/>
        </w:tabs>
        <w:ind w:left="2064" w:hanging="360"/>
      </w:pPr>
      <w:rPr>
        <w:rFonts w:cs="Times New Roman"/>
      </w:rPr>
    </w:lvl>
    <w:lvl w:ilvl="2" w:tplc="0C0A001B" w:tentative="1">
      <w:start w:val="1"/>
      <w:numFmt w:val="lowerRoman"/>
      <w:lvlText w:val="%3."/>
      <w:lvlJc w:val="right"/>
      <w:pPr>
        <w:tabs>
          <w:tab w:val="num" w:pos="2784"/>
        </w:tabs>
        <w:ind w:left="2784" w:hanging="180"/>
      </w:pPr>
      <w:rPr>
        <w:rFonts w:cs="Times New Roman"/>
      </w:rPr>
    </w:lvl>
    <w:lvl w:ilvl="3" w:tplc="0C0A000F" w:tentative="1">
      <w:start w:val="1"/>
      <w:numFmt w:val="decimal"/>
      <w:lvlText w:val="%4."/>
      <w:lvlJc w:val="left"/>
      <w:pPr>
        <w:tabs>
          <w:tab w:val="num" w:pos="3504"/>
        </w:tabs>
        <w:ind w:left="3504" w:hanging="360"/>
      </w:pPr>
      <w:rPr>
        <w:rFonts w:cs="Times New Roman"/>
      </w:rPr>
    </w:lvl>
    <w:lvl w:ilvl="4" w:tplc="0C0A0019" w:tentative="1">
      <w:start w:val="1"/>
      <w:numFmt w:val="lowerLetter"/>
      <w:lvlText w:val="%5."/>
      <w:lvlJc w:val="left"/>
      <w:pPr>
        <w:tabs>
          <w:tab w:val="num" w:pos="4224"/>
        </w:tabs>
        <w:ind w:left="4224" w:hanging="360"/>
      </w:pPr>
      <w:rPr>
        <w:rFonts w:cs="Times New Roman"/>
      </w:rPr>
    </w:lvl>
    <w:lvl w:ilvl="5" w:tplc="0C0A001B" w:tentative="1">
      <w:start w:val="1"/>
      <w:numFmt w:val="lowerRoman"/>
      <w:lvlText w:val="%6."/>
      <w:lvlJc w:val="right"/>
      <w:pPr>
        <w:tabs>
          <w:tab w:val="num" w:pos="4944"/>
        </w:tabs>
        <w:ind w:left="4944" w:hanging="180"/>
      </w:pPr>
      <w:rPr>
        <w:rFonts w:cs="Times New Roman"/>
      </w:rPr>
    </w:lvl>
    <w:lvl w:ilvl="6" w:tplc="0C0A000F" w:tentative="1">
      <w:start w:val="1"/>
      <w:numFmt w:val="decimal"/>
      <w:lvlText w:val="%7."/>
      <w:lvlJc w:val="left"/>
      <w:pPr>
        <w:tabs>
          <w:tab w:val="num" w:pos="5664"/>
        </w:tabs>
        <w:ind w:left="5664" w:hanging="360"/>
      </w:pPr>
      <w:rPr>
        <w:rFonts w:cs="Times New Roman"/>
      </w:rPr>
    </w:lvl>
    <w:lvl w:ilvl="7" w:tplc="0C0A0019" w:tentative="1">
      <w:start w:val="1"/>
      <w:numFmt w:val="lowerLetter"/>
      <w:lvlText w:val="%8."/>
      <w:lvlJc w:val="left"/>
      <w:pPr>
        <w:tabs>
          <w:tab w:val="num" w:pos="6384"/>
        </w:tabs>
        <w:ind w:left="6384" w:hanging="360"/>
      </w:pPr>
      <w:rPr>
        <w:rFonts w:cs="Times New Roman"/>
      </w:rPr>
    </w:lvl>
    <w:lvl w:ilvl="8" w:tplc="0C0A001B" w:tentative="1">
      <w:start w:val="1"/>
      <w:numFmt w:val="lowerRoman"/>
      <w:lvlText w:val="%9."/>
      <w:lvlJc w:val="right"/>
      <w:pPr>
        <w:tabs>
          <w:tab w:val="num" w:pos="7104"/>
        </w:tabs>
        <w:ind w:left="7104" w:hanging="180"/>
      </w:pPr>
      <w:rPr>
        <w:rFonts w:cs="Times New Roman"/>
      </w:rPr>
    </w:lvl>
  </w:abstractNum>
  <w:abstractNum w:abstractNumId="30">
    <w:nsid w:val="54F165ED"/>
    <w:multiLevelType w:val="multilevel"/>
    <w:tmpl w:val="E85E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375596"/>
    <w:multiLevelType w:val="multilevel"/>
    <w:tmpl w:val="755CB18C"/>
    <w:lvl w:ilvl="0">
      <w:start w:val="1"/>
      <w:numFmt w:val="bullet"/>
      <w:lvlText w:val=""/>
      <w:lvlJc w:val="left"/>
      <w:pPr>
        <w:tabs>
          <w:tab w:val="num" w:pos="720"/>
        </w:tabs>
        <w:ind w:left="720" w:hanging="360"/>
      </w:pPr>
      <w:rPr>
        <w:rFonts w:ascii="Symbol" w:hAnsi="Symbol" w:hint="default"/>
        <w:sz w:val="20"/>
      </w:rPr>
    </w:lvl>
    <w:lvl w:ilvl="1">
      <w:start w:val="5"/>
      <w:numFmt w:val="lowerLetter"/>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D037FE3"/>
    <w:multiLevelType w:val="hybridMultilevel"/>
    <w:tmpl w:val="E00022D2"/>
    <w:lvl w:ilvl="0" w:tplc="0C0A000F">
      <w:start w:val="1"/>
      <w:numFmt w:val="decimal"/>
      <w:lvlText w:val="%1."/>
      <w:lvlJc w:val="left"/>
      <w:pPr>
        <w:tabs>
          <w:tab w:val="num" w:pos="1260"/>
        </w:tabs>
        <w:ind w:left="1260" w:hanging="360"/>
      </w:pPr>
      <w:rPr>
        <w:rFonts w:cs="Times New Roman"/>
      </w:rPr>
    </w:lvl>
    <w:lvl w:ilvl="1" w:tplc="0C0A0019" w:tentative="1">
      <w:start w:val="1"/>
      <w:numFmt w:val="lowerLetter"/>
      <w:lvlText w:val="%2."/>
      <w:lvlJc w:val="left"/>
      <w:pPr>
        <w:tabs>
          <w:tab w:val="num" w:pos="1980"/>
        </w:tabs>
        <w:ind w:left="1980" w:hanging="360"/>
      </w:pPr>
      <w:rPr>
        <w:rFonts w:cs="Times New Roman"/>
      </w:rPr>
    </w:lvl>
    <w:lvl w:ilvl="2" w:tplc="0C0A001B" w:tentative="1">
      <w:start w:val="1"/>
      <w:numFmt w:val="lowerRoman"/>
      <w:lvlText w:val="%3."/>
      <w:lvlJc w:val="right"/>
      <w:pPr>
        <w:tabs>
          <w:tab w:val="num" w:pos="2700"/>
        </w:tabs>
        <w:ind w:left="2700" w:hanging="180"/>
      </w:pPr>
      <w:rPr>
        <w:rFonts w:cs="Times New Roman"/>
      </w:rPr>
    </w:lvl>
    <w:lvl w:ilvl="3" w:tplc="0C0A000F" w:tentative="1">
      <w:start w:val="1"/>
      <w:numFmt w:val="decimal"/>
      <w:lvlText w:val="%4."/>
      <w:lvlJc w:val="left"/>
      <w:pPr>
        <w:tabs>
          <w:tab w:val="num" w:pos="3420"/>
        </w:tabs>
        <w:ind w:left="3420" w:hanging="360"/>
      </w:pPr>
      <w:rPr>
        <w:rFonts w:cs="Times New Roman"/>
      </w:rPr>
    </w:lvl>
    <w:lvl w:ilvl="4" w:tplc="0C0A0019" w:tentative="1">
      <w:start w:val="1"/>
      <w:numFmt w:val="lowerLetter"/>
      <w:lvlText w:val="%5."/>
      <w:lvlJc w:val="left"/>
      <w:pPr>
        <w:tabs>
          <w:tab w:val="num" w:pos="4140"/>
        </w:tabs>
        <w:ind w:left="4140" w:hanging="360"/>
      </w:pPr>
      <w:rPr>
        <w:rFonts w:cs="Times New Roman"/>
      </w:rPr>
    </w:lvl>
    <w:lvl w:ilvl="5" w:tplc="0C0A001B" w:tentative="1">
      <w:start w:val="1"/>
      <w:numFmt w:val="lowerRoman"/>
      <w:lvlText w:val="%6."/>
      <w:lvlJc w:val="right"/>
      <w:pPr>
        <w:tabs>
          <w:tab w:val="num" w:pos="4860"/>
        </w:tabs>
        <w:ind w:left="4860" w:hanging="180"/>
      </w:pPr>
      <w:rPr>
        <w:rFonts w:cs="Times New Roman"/>
      </w:rPr>
    </w:lvl>
    <w:lvl w:ilvl="6" w:tplc="0C0A000F" w:tentative="1">
      <w:start w:val="1"/>
      <w:numFmt w:val="decimal"/>
      <w:lvlText w:val="%7."/>
      <w:lvlJc w:val="left"/>
      <w:pPr>
        <w:tabs>
          <w:tab w:val="num" w:pos="5580"/>
        </w:tabs>
        <w:ind w:left="5580" w:hanging="360"/>
      </w:pPr>
      <w:rPr>
        <w:rFonts w:cs="Times New Roman"/>
      </w:rPr>
    </w:lvl>
    <w:lvl w:ilvl="7" w:tplc="0C0A0019" w:tentative="1">
      <w:start w:val="1"/>
      <w:numFmt w:val="lowerLetter"/>
      <w:lvlText w:val="%8."/>
      <w:lvlJc w:val="left"/>
      <w:pPr>
        <w:tabs>
          <w:tab w:val="num" w:pos="6300"/>
        </w:tabs>
        <w:ind w:left="6300" w:hanging="360"/>
      </w:pPr>
      <w:rPr>
        <w:rFonts w:cs="Times New Roman"/>
      </w:rPr>
    </w:lvl>
    <w:lvl w:ilvl="8" w:tplc="0C0A001B" w:tentative="1">
      <w:start w:val="1"/>
      <w:numFmt w:val="lowerRoman"/>
      <w:lvlText w:val="%9."/>
      <w:lvlJc w:val="right"/>
      <w:pPr>
        <w:tabs>
          <w:tab w:val="num" w:pos="7020"/>
        </w:tabs>
        <w:ind w:left="7020" w:hanging="180"/>
      </w:pPr>
      <w:rPr>
        <w:rFonts w:cs="Times New Roman"/>
      </w:rPr>
    </w:lvl>
  </w:abstractNum>
  <w:abstractNum w:abstractNumId="33">
    <w:nsid w:val="61456D3B"/>
    <w:multiLevelType w:val="singleLevel"/>
    <w:tmpl w:val="F348BC1C"/>
    <w:lvl w:ilvl="0">
      <w:start w:val="1"/>
      <w:numFmt w:val="bullet"/>
      <w:pStyle w:val="VIETAS"/>
      <w:lvlText w:val=""/>
      <w:lvlJc w:val="left"/>
      <w:pPr>
        <w:tabs>
          <w:tab w:val="num" w:pos="720"/>
        </w:tabs>
      </w:pPr>
      <w:rPr>
        <w:rFonts w:ascii="Wingdings" w:hAnsi="Wingdings" w:hint="default"/>
      </w:rPr>
    </w:lvl>
  </w:abstractNum>
  <w:abstractNum w:abstractNumId="34">
    <w:nsid w:val="63115EDE"/>
    <w:multiLevelType w:val="singleLevel"/>
    <w:tmpl w:val="619AB406"/>
    <w:lvl w:ilvl="0">
      <w:start w:val="1"/>
      <w:numFmt w:val="bullet"/>
      <w:pStyle w:val="Vietas2"/>
      <w:lvlText w:val=""/>
      <w:lvlJc w:val="left"/>
      <w:pPr>
        <w:tabs>
          <w:tab w:val="num" w:pos="720"/>
        </w:tabs>
      </w:pPr>
      <w:rPr>
        <w:rFonts w:ascii="Symbol" w:hAnsi="Symbol" w:hint="default"/>
        <w:color w:val="auto"/>
      </w:rPr>
    </w:lvl>
  </w:abstractNum>
  <w:abstractNum w:abstractNumId="35">
    <w:nsid w:val="66522CB1"/>
    <w:multiLevelType w:val="hybridMultilevel"/>
    <w:tmpl w:val="851035C0"/>
    <w:lvl w:ilvl="0" w:tplc="B0F647DC">
      <w:start w:val="1"/>
      <w:numFmt w:val="bullet"/>
      <w:lvlText w:val=""/>
      <w:lvlJc w:val="left"/>
      <w:pPr>
        <w:tabs>
          <w:tab w:val="num" w:pos="57"/>
        </w:tabs>
        <w:ind w:left="113" w:hanging="11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66B920E6"/>
    <w:multiLevelType w:val="hybridMultilevel"/>
    <w:tmpl w:val="7E46E218"/>
    <w:lvl w:ilvl="0" w:tplc="0C0A000F">
      <w:start w:val="1"/>
      <w:numFmt w:val="decimal"/>
      <w:lvlText w:val="%1."/>
      <w:lvlJc w:val="left"/>
      <w:pPr>
        <w:tabs>
          <w:tab w:val="num" w:pos="1428"/>
        </w:tabs>
        <w:ind w:left="1428" w:hanging="360"/>
      </w:pPr>
      <w:rPr>
        <w:rFonts w:cs="Times New Roman"/>
      </w:rPr>
    </w:lvl>
    <w:lvl w:ilvl="1" w:tplc="0C0A0019" w:tentative="1">
      <w:start w:val="1"/>
      <w:numFmt w:val="lowerLetter"/>
      <w:lvlText w:val="%2."/>
      <w:lvlJc w:val="left"/>
      <w:pPr>
        <w:tabs>
          <w:tab w:val="num" w:pos="2148"/>
        </w:tabs>
        <w:ind w:left="2148" w:hanging="360"/>
      </w:pPr>
      <w:rPr>
        <w:rFonts w:cs="Times New Roman"/>
      </w:rPr>
    </w:lvl>
    <w:lvl w:ilvl="2" w:tplc="0C0A001B" w:tentative="1">
      <w:start w:val="1"/>
      <w:numFmt w:val="lowerRoman"/>
      <w:lvlText w:val="%3."/>
      <w:lvlJc w:val="right"/>
      <w:pPr>
        <w:tabs>
          <w:tab w:val="num" w:pos="2868"/>
        </w:tabs>
        <w:ind w:left="2868" w:hanging="180"/>
      </w:pPr>
      <w:rPr>
        <w:rFonts w:cs="Times New Roman"/>
      </w:rPr>
    </w:lvl>
    <w:lvl w:ilvl="3" w:tplc="0C0A000F" w:tentative="1">
      <w:start w:val="1"/>
      <w:numFmt w:val="decimal"/>
      <w:lvlText w:val="%4."/>
      <w:lvlJc w:val="left"/>
      <w:pPr>
        <w:tabs>
          <w:tab w:val="num" w:pos="3588"/>
        </w:tabs>
        <w:ind w:left="3588" w:hanging="360"/>
      </w:pPr>
      <w:rPr>
        <w:rFonts w:cs="Times New Roman"/>
      </w:rPr>
    </w:lvl>
    <w:lvl w:ilvl="4" w:tplc="0C0A0019" w:tentative="1">
      <w:start w:val="1"/>
      <w:numFmt w:val="lowerLetter"/>
      <w:lvlText w:val="%5."/>
      <w:lvlJc w:val="left"/>
      <w:pPr>
        <w:tabs>
          <w:tab w:val="num" w:pos="4308"/>
        </w:tabs>
        <w:ind w:left="4308" w:hanging="360"/>
      </w:pPr>
      <w:rPr>
        <w:rFonts w:cs="Times New Roman"/>
      </w:rPr>
    </w:lvl>
    <w:lvl w:ilvl="5" w:tplc="0C0A001B" w:tentative="1">
      <w:start w:val="1"/>
      <w:numFmt w:val="lowerRoman"/>
      <w:lvlText w:val="%6."/>
      <w:lvlJc w:val="right"/>
      <w:pPr>
        <w:tabs>
          <w:tab w:val="num" w:pos="5028"/>
        </w:tabs>
        <w:ind w:left="5028" w:hanging="180"/>
      </w:pPr>
      <w:rPr>
        <w:rFonts w:cs="Times New Roman"/>
      </w:rPr>
    </w:lvl>
    <w:lvl w:ilvl="6" w:tplc="0C0A000F" w:tentative="1">
      <w:start w:val="1"/>
      <w:numFmt w:val="decimal"/>
      <w:lvlText w:val="%7."/>
      <w:lvlJc w:val="left"/>
      <w:pPr>
        <w:tabs>
          <w:tab w:val="num" w:pos="5748"/>
        </w:tabs>
        <w:ind w:left="5748" w:hanging="360"/>
      </w:pPr>
      <w:rPr>
        <w:rFonts w:cs="Times New Roman"/>
      </w:rPr>
    </w:lvl>
    <w:lvl w:ilvl="7" w:tplc="0C0A0019" w:tentative="1">
      <w:start w:val="1"/>
      <w:numFmt w:val="lowerLetter"/>
      <w:lvlText w:val="%8."/>
      <w:lvlJc w:val="left"/>
      <w:pPr>
        <w:tabs>
          <w:tab w:val="num" w:pos="6468"/>
        </w:tabs>
        <w:ind w:left="6468" w:hanging="360"/>
      </w:pPr>
      <w:rPr>
        <w:rFonts w:cs="Times New Roman"/>
      </w:rPr>
    </w:lvl>
    <w:lvl w:ilvl="8" w:tplc="0C0A001B" w:tentative="1">
      <w:start w:val="1"/>
      <w:numFmt w:val="lowerRoman"/>
      <w:lvlText w:val="%9."/>
      <w:lvlJc w:val="right"/>
      <w:pPr>
        <w:tabs>
          <w:tab w:val="num" w:pos="7188"/>
        </w:tabs>
        <w:ind w:left="7188" w:hanging="180"/>
      </w:pPr>
      <w:rPr>
        <w:rFonts w:cs="Times New Roman"/>
      </w:rPr>
    </w:lvl>
  </w:abstractNum>
  <w:abstractNum w:abstractNumId="37">
    <w:nsid w:val="66F041D2"/>
    <w:multiLevelType w:val="hybridMultilevel"/>
    <w:tmpl w:val="5EB47BCC"/>
    <w:lvl w:ilvl="0" w:tplc="B5EEE65C">
      <w:start w:val="1"/>
      <w:numFmt w:val="decimal"/>
      <w:lvlText w:val="%1."/>
      <w:lvlJc w:val="left"/>
      <w:pPr>
        <w:tabs>
          <w:tab w:val="num" w:pos="2136"/>
        </w:tabs>
        <w:ind w:left="2136" w:hanging="360"/>
      </w:pPr>
      <w:rPr>
        <w:rFonts w:cs="Times New Roman" w:hint="default"/>
        <w:i w:val="0"/>
        <w:color w:val="auto"/>
      </w:rPr>
    </w:lvl>
    <w:lvl w:ilvl="1" w:tplc="0C0A0003">
      <w:start w:val="1"/>
      <w:numFmt w:val="bullet"/>
      <w:lvlText w:val="o"/>
      <w:lvlJc w:val="left"/>
      <w:pPr>
        <w:tabs>
          <w:tab w:val="num" w:pos="1980"/>
        </w:tabs>
        <w:ind w:left="1980" w:hanging="360"/>
      </w:pPr>
      <w:rPr>
        <w:rFonts w:ascii="Courier New" w:hAnsi="Courier New" w:hint="default"/>
      </w:rPr>
    </w:lvl>
    <w:lvl w:ilvl="2" w:tplc="0C0A0005">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38">
    <w:nsid w:val="67D76315"/>
    <w:multiLevelType w:val="hybridMultilevel"/>
    <w:tmpl w:val="BD1C69E2"/>
    <w:lvl w:ilvl="0" w:tplc="66FE9088">
      <w:start w:val="1"/>
      <w:numFmt w:val="decimal"/>
      <w:lvlText w:val="%1."/>
      <w:lvlJc w:val="left"/>
      <w:pPr>
        <w:tabs>
          <w:tab w:val="num" w:pos="0"/>
        </w:tabs>
        <w:ind w:left="720" w:hanging="360"/>
      </w:pPr>
      <w:rPr>
        <w:rFonts w:ascii="Microsoft Sans Serif" w:hAnsi="Microsoft Sans Serif" w:cs="Times New Roman" w:hint="default"/>
        <w:b/>
        <w:i w:val="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nsid w:val="6A0C2498"/>
    <w:multiLevelType w:val="multilevel"/>
    <w:tmpl w:val="1772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793957"/>
    <w:multiLevelType w:val="hybridMultilevel"/>
    <w:tmpl w:val="EE06E926"/>
    <w:lvl w:ilvl="0" w:tplc="158AB122">
      <w:start w:val="1"/>
      <w:numFmt w:val="decimal"/>
      <w:lvlText w:val="%1."/>
      <w:lvlJc w:val="left"/>
      <w:pPr>
        <w:tabs>
          <w:tab w:val="num" w:pos="2136"/>
        </w:tabs>
        <w:ind w:left="2136" w:hanging="360"/>
      </w:pPr>
      <w:rPr>
        <w:rFonts w:cs="Times New Roman"/>
        <w:color w:val="auto"/>
      </w:rPr>
    </w:lvl>
    <w:lvl w:ilvl="1" w:tplc="0C0A0019" w:tentative="1">
      <w:start w:val="1"/>
      <w:numFmt w:val="lowerLetter"/>
      <w:lvlText w:val="%2."/>
      <w:lvlJc w:val="left"/>
      <w:pPr>
        <w:tabs>
          <w:tab w:val="num" w:pos="2856"/>
        </w:tabs>
        <w:ind w:left="2856" w:hanging="360"/>
      </w:pPr>
      <w:rPr>
        <w:rFonts w:cs="Times New Roman"/>
      </w:rPr>
    </w:lvl>
    <w:lvl w:ilvl="2" w:tplc="0C0A001B" w:tentative="1">
      <w:start w:val="1"/>
      <w:numFmt w:val="lowerRoman"/>
      <w:lvlText w:val="%3."/>
      <w:lvlJc w:val="right"/>
      <w:pPr>
        <w:tabs>
          <w:tab w:val="num" w:pos="3576"/>
        </w:tabs>
        <w:ind w:left="3576" w:hanging="180"/>
      </w:pPr>
      <w:rPr>
        <w:rFonts w:cs="Times New Roman"/>
      </w:rPr>
    </w:lvl>
    <w:lvl w:ilvl="3" w:tplc="0C0A000F" w:tentative="1">
      <w:start w:val="1"/>
      <w:numFmt w:val="decimal"/>
      <w:lvlText w:val="%4."/>
      <w:lvlJc w:val="left"/>
      <w:pPr>
        <w:tabs>
          <w:tab w:val="num" w:pos="4296"/>
        </w:tabs>
        <w:ind w:left="4296" w:hanging="360"/>
      </w:pPr>
      <w:rPr>
        <w:rFonts w:cs="Times New Roman"/>
      </w:rPr>
    </w:lvl>
    <w:lvl w:ilvl="4" w:tplc="0C0A0019" w:tentative="1">
      <w:start w:val="1"/>
      <w:numFmt w:val="lowerLetter"/>
      <w:lvlText w:val="%5."/>
      <w:lvlJc w:val="left"/>
      <w:pPr>
        <w:tabs>
          <w:tab w:val="num" w:pos="5016"/>
        </w:tabs>
        <w:ind w:left="5016" w:hanging="360"/>
      </w:pPr>
      <w:rPr>
        <w:rFonts w:cs="Times New Roman"/>
      </w:rPr>
    </w:lvl>
    <w:lvl w:ilvl="5" w:tplc="0C0A001B" w:tentative="1">
      <w:start w:val="1"/>
      <w:numFmt w:val="lowerRoman"/>
      <w:lvlText w:val="%6."/>
      <w:lvlJc w:val="right"/>
      <w:pPr>
        <w:tabs>
          <w:tab w:val="num" w:pos="5736"/>
        </w:tabs>
        <w:ind w:left="5736" w:hanging="180"/>
      </w:pPr>
      <w:rPr>
        <w:rFonts w:cs="Times New Roman"/>
      </w:rPr>
    </w:lvl>
    <w:lvl w:ilvl="6" w:tplc="0C0A000F" w:tentative="1">
      <w:start w:val="1"/>
      <w:numFmt w:val="decimal"/>
      <w:lvlText w:val="%7."/>
      <w:lvlJc w:val="left"/>
      <w:pPr>
        <w:tabs>
          <w:tab w:val="num" w:pos="6456"/>
        </w:tabs>
        <w:ind w:left="6456" w:hanging="360"/>
      </w:pPr>
      <w:rPr>
        <w:rFonts w:cs="Times New Roman"/>
      </w:rPr>
    </w:lvl>
    <w:lvl w:ilvl="7" w:tplc="0C0A0019" w:tentative="1">
      <w:start w:val="1"/>
      <w:numFmt w:val="lowerLetter"/>
      <w:lvlText w:val="%8."/>
      <w:lvlJc w:val="left"/>
      <w:pPr>
        <w:tabs>
          <w:tab w:val="num" w:pos="7176"/>
        </w:tabs>
        <w:ind w:left="7176" w:hanging="360"/>
      </w:pPr>
      <w:rPr>
        <w:rFonts w:cs="Times New Roman"/>
      </w:rPr>
    </w:lvl>
    <w:lvl w:ilvl="8" w:tplc="0C0A001B" w:tentative="1">
      <w:start w:val="1"/>
      <w:numFmt w:val="lowerRoman"/>
      <w:lvlText w:val="%9."/>
      <w:lvlJc w:val="right"/>
      <w:pPr>
        <w:tabs>
          <w:tab w:val="num" w:pos="7896"/>
        </w:tabs>
        <w:ind w:left="7896" w:hanging="180"/>
      </w:pPr>
      <w:rPr>
        <w:rFonts w:cs="Times New Roman"/>
      </w:rPr>
    </w:lvl>
  </w:abstractNum>
  <w:abstractNum w:abstractNumId="41">
    <w:nsid w:val="70E2538A"/>
    <w:multiLevelType w:val="singleLevel"/>
    <w:tmpl w:val="FA1804E8"/>
    <w:lvl w:ilvl="0">
      <w:start w:val="1"/>
      <w:numFmt w:val="lowerLetter"/>
      <w:pStyle w:val="NumeradoconLetras"/>
      <w:lvlText w:val="%1) "/>
      <w:lvlJc w:val="left"/>
      <w:pPr>
        <w:tabs>
          <w:tab w:val="num" w:pos="1140"/>
        </w:tabs>
        <w:ind w:left="1140" w:hanging="340"/>
      </w:pPr>
      <w:rPr>
        <w:rFonts w:ascii="Arial" w:hAnsi="Arial" w:cs="Times New Roman" w:hint="default"/>
        <w:b/>
        <w:i w:val="0"/>
        <w:sz w:val="22"/>
        <w:szCs w:val="22"/>
      </w:rPr>
    </w:lvl>
  </w:abstractNum>
  <w:abstractNum w:abstractNumId="42">
    <w:nsid w:val="710F2A9A"/>
    <w:multiLevelType w:val="multilevel"/>
    <w:tmpl w:val="3B7A19C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73124CEF"/>
    <w:multiLevelType w:val="hybridMultilevel"/>
    <w:tmpl w:val="70C84BFE"/>
    <w:lvl w:ilvl="0" w:tplc="0C0A000F">
      <w:start w:val="1"/>
      <w:numFmt w:val="decimal"/>
      <w:lvlText w:val="%1."/>
      <w:lvlJc w:val="left"/>
      <w:pPr>
        <w:tabs>
          <w:tab w:val="num" w:pos="2136"/>
        </w:tabs>
        <w:ind w:left="2136" w:hanging="360"/>
      </w:pPr>
      <w:rPr>
        <w:rFont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4E12C7E"/>
    <w:multiLevelType w:val="hybridMultilevel"/>
    <w:tmpl w:val="3D64A270"/>
    <w:lvl w:ilvl="0" w:tplc="FAFADA6E">
      <w:numFmt w:val="bullet"/>
      <w:lvlText w:val="-"/>
      <w:lvlJc w:val="left"/>
      <w:pPr>
        <w:tabs>
          <w:tab w:val="num" w:pos="1428"/>
        </w:tabs>
        <w:ind w:left="1428" w:hanging="360"/>
      </w:pPr>
      <w:rPr>
        <w:rFonts w:ascii="Verdana" w:eastAsia="Times New Roman" w:hAnsi="Verdana"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5">
    <w:nsid w:val="7BF540FA"/>
    <w:multiLevelType w:val="hybridMultilevel"/>
    <w:tmpl w:val="092A0AF6"/>
    <w:lvl w:ilvl="0" w:tplc="0C0A000F">
      <w:start w:val="1"/>
      <w:numFmt w:val="decimal"/>
      <w:lvlText w:val="%1."/>
      <w:lvlJc w:val="left"/>
      <w:pPr>
        <w:tabs>
          <w:tab w:val="num" w:pos="2484"/>
        </w:tabs>
        <w:ind w:left="2484" w:hanging="360"/>
      </w:pPr>
      <w:rPr>
        <w:rFonts w:cs="Times New Roman"/>
      </w:rPr>
    </w:lvl>
    <w:lvl w:ilvl="1" w:tplc="0C0A0019" w:tentative="1">
      <w:start w:val="1"/>
      <w:numFmt w:val="lowerLetter"/>
      <w:lvlText w:val="%2."/>
      <w:lvlJc w:val="left"/>
      <w:pPr>
        <w:tabs>
          <w:tab w:val="num" w:pos="3204"/>
        </w:tabs>
        <w:ind w:left="3204" w:hanging="360"/>
      </w:pPr>
      <w:rPr>
        <w:rFonts w:cs="Times New Roman"/>
      </w:rPr>
    </w:lvl>
    <w:lvl w:ilvl="2" w:tplc="0C0A001B" w:tentative="1">
      <w:start w:val="1"/>
      <w:numFmt w:val="lowerRoman"/>
      <w:lvlText w:val="%3."/>
      <w:lvlJc w:val="right"/>
      <w:pPr>
        <w:tabs>
          <w:tab w:val="num" w:pos="3924"/>
        </w:tabs>
        <w:ind w:left="3924" w:hanging="180"/>
      </w:pPr>
      <w:rPr>
        <w:rFonts w:cs="Times New Roman"/>
      </w:rPr>
    </w:lvl>
    <w:lvl w:ilvl="3" w:tplc="0C0A000F" w:tentative="1">
      <w:start w:val="1"/>
      <w:numFmt w:val="decimal"/>
      <w:lvlText w:val="%4."/>
      <w:lvlJc w:val="left"/>
      <w:pPr>
        <w:tabs>
          <w:tab w:val="num" w:pos="4644"/>
        </w:tabs>
        <w:ind w:left="4644" w:hanging="360"/>
      </w:pPr>
      <w:rPr>
        <w:rFonts w:cs="Times New Roman"/>
      </w:rPr>
    </w:lvl>
    <w:lvl w:ilvl="4" w:tplc="0C0A0019" w:tentative="1">
      <w:start w:val="1"/>
      <w:numFmt w:val="lowerLetter"/>
      <w:lvlText w:val="%5."/>
      <w:lvlJc w:val="left"/>
      <w:pPr>
        <w:tabs>
          <w:tab w:val="num" w:pos="5364"/>
        </w:tabs>
        <w:ind w:left="5364" w:hanging="360"/>
      </w:pPr>
      <w:rPr>
        <w:rFonts w:cs="Times New Roman"/>
      </w:rPr>
    </w:lvl>
    <w:lvl w:ilvl="5" w:tplc="0C0A001B" w:tentative="1">
      <w:start w:val="1"/>
      <w:numFmt w:val="lowerRoman"/>
      <w:lvlText w:val="%6."/>
      <w:lvlJc w:val="right"/>
      <w:pPr>
        <w:tabs>
          <w:tab w:val="num" w:pos="6084"/>
        </w:tabs>
        <w:ind w:left="6084" w:hanging="180"/>
      </w:pPr>
      <w:rPr>
        <w:rFonts w:cs="Times New Roman"/>
      </w:rPr>
    </w:lvl>
    <w:lvl w:ilvl="6" w:tplc="0C0A000F" w:tentative="1">
      <w:start w:val="1"/>
      <w:numFmt w:val="decimal"/>
      <w:lvlText w:val="%7."/>
      <w:lvlJc w:val="left"/>
      <w:pPr>
        <w:tabs>
          <w:tab w:val="num" w:pos="6804"/>
        </w:tabs>
        <w:ind w:left="6804" w:hanging="360"/>
      </w:pPr>
      <w:rPr>
        <w:rFonts w:cs="Times New Roman"/>
      </w:rPr>
    </w:lvl>
    <w:lvl w:ilvl="7" w:tplc="0C0A0019" w:tentative="1">
      <w:start w:val="1"/>
      <w:numFmt w:val="lowerLetter"/>
      <w:lvlText w:val="%8."/>
      <w:lvlJc w:val="left"/>
      <w:pPr>
        <w:tabs>
          <w:tab w:val="num" w:pos="7524"/>
        </w:tabs>
        <w:ind w:left="7524" w:hanging="360"/>
      </w:pPr>
      <w:rPr>
        <w:rFonts w:cs="Times New Roman"/>
      </w:rPr>
    </w:lvl>
    <w:lvl w:ilvl="8" w:tplc="0C0A001B" w:tentative="1">
      <w:start w:val="1"/>
      <w:numFmt w:val="lowerRoman"/>
      <w:lvlText w:val="%9."/>
      <w:lvlJc w:val="right"/>
      <w:pPr>
        <w:tabs>
          <w:tab w:val="num" w:pos="8244"/>
        </w:tabs>
        <w:ind w:left="8244" w:hanging="180"/>
      </w:pPr>
      <w:rPr>
        <w:rFonts w:cs="Times New Roman"/>
      </w:rPr>
    </w:lvl>
  </w:abstractNum>
  <w:abstractNum w:abstractNumId="46">
    <w:nsid w:val="7CA47FA0"/>
    <w:multiLevelType w:val="hybridMultilevel"/>
    <w:tmpl w:val="DD9A039C"/>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46"/>
  </w:num>
  <w:num w:numId="2">
    <w:abstractNumId w:val="2"/>
  </w:num>
  <w:num w:numId="3">
    <w:abstractNumId w:val="12"/>
  </w:num>
  <w:num w:numId="4">
    <w:abstractNumId w:val="21"/>
  </w:num>
  <w:num w:numId="5">
    <w:abstractNumId w:val="8"/>
  </w:num>
  <w:num w:numId="6">
    <w:abstractNumId w:val="36"/>
  </w:num>
  <w:num w:numId="7">
    <w:abstractNumId w:val="24"/>
  </w:num>
  <w:num w:numId="8">
    <w:abstractNumId w:val="3"/>
  </w:num>
  <w:num w:numId="9">
    <w:abstractNumId w:val="32"/>
  </w:num>
  <w:num w:numId="10">
    <w:abstractNumId w:val="5"/>
  </w:num>
  <w:num w:numId="11">
    <w:abstractNumId w:val="43"/>
  </w:num>
  <w:num w:numId="12">
    <w:abstractNumId w:val="19"/>
  </w:num>
  <w:num w:numId="13">
    <w:abstractNumId w:val="37"/>
  </w:num>
  <w:num w:numId="14">
    <w:abstractNumId w:val="10"/>
  </w:num>
  <w:num w:numId="15">
    <w:abstractNumId w:val="40"/>
  </w:num>
  <w:num w:numId="16">
    <w:abstractNumId w:val="4"/>
  </w:num>
  <w:num w:numId="17">
    <w:abstractNumId w:val="20"/>
  </w:num>
  <w:num w:numId="18">
    <w:abstractNumId w:val="18"/>
  </w:num>
  <w:num w:numId="19">
    <w:abstractNumId w:val="26"/>
  </w:num>
  <w:num w:numId="20">
    <w:abstractNumId w:val="1"/>
  </w:num>
  <w:num w:numId="21">
    <w:abstractNumId w:val="45"/>
  </w:num>
  <w:num w:numId="22">
    <w:abstractNumId w:val="30"/>
    <w:lvlOverride w:ilvl="0">
      <w:startOverride w:val="1"/>
    </w:lvlOverride>
  </w:num>
  <w:num w:numId="23">
    <w:abstractNumId w:val="31"/>
    <w:lvlOverride w:ilvl="0">
      <w:startOverride w:val="2"/>
    </w:lvlOverride>
  </w:num>
  <w:num w:numId="24">
    <w:abstractNumId w:val="39"/>
    <w:lvlOverride w:ilvl="0">
      <w:startOverride w:val="3"/>
    </w:lvlOverride>
  </w:num>
  <w:num w:numId="25">
    <w:abstractNumId w:val="42"/>
  </w:num>
  <w:num w:numId="26">
    <w:abstractNumId w:val="9"/>
  </w:num>
  <w:num w:numId="27">
    <w:abstractNumId w:val="11"/>
  </w:num>
  <w:num w:numId="28">
    <w:abstractNumId w:val="28"/>
  </w:num>
  <w:num w:numId="29">
    <w:abstractNumId w:val="44"/>
  </w:num>
  <w:num w:numId="30">
    <w:abstractNumId w:val="7"/>
  </w:num>
  <w:num w:numId="31">
    <w:abstractNumId w:val="25"/>
  </w:num>
  <w:num w:numId="32">
    <w:abstractNumId w:val="15"/>
  </w:num>
  <w:num w:numId="33">
    <w:abstractNumId w:val="33"/>
  </w:num>
  <w:num w:numId="34">
    <w:abstractNumId w:val="34"/>
  </w:num>
  <w:num w:numId="35">
    <w:abstractNumId w:val="29"/>
  </w:num>
  <w:num w:numId="36">
    <w:abstractNumId w:val="41"/>
  </w:num>
  <w:num w:numId="37">
    <w:abstractNumId w:val="17"/>
  </w:num>
  <w:num w:numId="38">
    <w:abstractNumId w:val="6"/>
  </w:num>
  <w:num w:numId="39">
    <w:abstractNumId w:val="16"/>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23"/>
  </w:num>
  <w:num w:numId="43">
    <w:abstractNumId w:val="0"/>
  </w:num>
  <w:num w:numId="44">
    <w:abstractNumId w:val="14"/>
  </w:num>
  <w:num w:numId="45">
    <w:abstractNumId w:val="13"/>
  </w:num>
  <w:num w:numId="46">
    <w:abstractNumId w:val="22"/>
  </w:num>
  <w:num w:numId="47">
    <w:abstractNumId w:val="38"/>
  </w:num>
  <w:num w:numId="48">
    <w:abstractNumId w:val="35"/>
  </w:num>
  <w:num w:numId="49">
    <w:abstractNumId w:val="33"/>
  </w:num>
  <w:num w:numId="50">
    <w:abstractNumId w:val="33"/>
  </w:num>
  <w:num w:numId="51">
    <w:abstractNumId w:val="33"/>
  </w:num>
  <w:num w:numId="52">
    <w:abstractNumId w:val="33"/>
  </w:num>
  <w:num w:numId="53">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4E1"/>
    <w:rsid w:val="00015FAF"/>
    <w:rsid w:val="00023259"/>
    <w:rsid w:val="00054D48"/>
    <w:rsid w:val="00063DB0"/>
    <w:rsid w:val="00066FF7"/>
    <w:rsid w:val="0007030D"/>
    <w:rsid w:val="000A5662"/>
    <w:rsid w:val="000E6108"/>
    <w:rsid w:val="000F7FB0"/>
    <w:rsid w:val="001079B9"/>
    <w:rsid w:val="00120F8B"/>
    <w:rsid w:val="00133B10"/>
    <w:rsid w:val="00187920"/>
    <w:rsid w:val="00197C4A"/>
    <w:rsid w:val="001C74F3"/>
    <w:rsid w:val="001C7EC3"/>
    <w:rsid w:val="001E2174"/>
    <w:rsid w:val="00246D99"/>
    <w:rsid w:val="0026317B"/>
    <w:rsid w:val="00265AB5"/>
    <w:rsid w:val="00267A74"/>
    <w:rsid w:val="00276AB1"/>
    <w:rsid w:val="00283450"/>
    <w:rsid w:val="00287264"/>
    <w:rsid w:val="002C2FF2"/>
    <w:rsid w:val="002D1A69"/>
    <w:rsid w:val="002F1406"/>
    <w:rsid w:val="00335902"/>
    <w:rsid w:val="00351800"/>
    <w:rsid w:val="003627C6"/>
    <w:rsid w:val="0036343B"/>
    <w:rsid w:val="00371495"/>
    <w:rsid w:val="00377B11"/>
    <w:rsid w:val="003839BE"/>
    <w:rsid w:val="00385ABD"/>
    <w:rsid w:val="00394E1F"/>
    <w:rsid w:val="0039548B"/>
    <w:rsid w:val="003957FD"/>
    <w:rsid w:val="003A372C"/>
    <w:rsid w:val="003A7B47"/>
    <w:rsid w:val="003B1D87"/>
    <w:rsid w:val="003C3525"/>
    <w:rsid w:val="003D615A"/>
    <w:rsid w:val="003F16C8"/>
    <w:rsid w:val="004012CC"/>
    <w:rsid w:val="00417A90"/>
    <w:rsid w:val="0044407E"/>
    <w:rsid w:val="0045050A"/>
    <w:rsid w:val="0046289A"/>
    <w:rsid w:val="00462FB9"/>
    <w:rsid w:val="00465781"/>
    <w:rsid w:val="00480DD7"/>
    <w:rsid w:val="004821D1"/>
    <w:rsid w:val="004A16BA"/>
    <w:rsid w:val="004B731B"/>
    <w:rsid w:val="004D269D"/>
    <w:rsid w:val="004D3C2C"/>
    <w:rsid w:val="004E235E"/>
    <w:rsid w:val="004E3B8E"/>
    <w:rsid w:val="004F223F"/>
    <w:rsid w:val="004F32BB"/>
    <w:rsid w:val="004F5235"/>
    <w:rsid w:val="004F6543"/>
    <w:rsid w:val="005157E0"/>
    <w:rsid w:val="005165C4"/>
    <w:rsid w:val="0052729D"/>
    <w:rsid w:val="0054023A"/>
    <w:rsid w:val="00541A5E"/>
    <w:rsid w:val="00556822"/>
    <w:rsid w:val="0056730D"/>
    <w:rsid w:val="005934A3"/>
    <w:rsid w:val="005B6A38"/>
    <w:rsid w:val="005D5DD4"/>
    <w:rsid w:val="005F048C"/>
    <w:rsid w:val="005F50E5"/>
    <w:rsid w:val="005F59BA"/>
    <w:rsid w:val="00621F09"/>
    <w:rsid w:val="0062475C"/>
    <w:rsid w:val="006260E0"/>
    <w:rsid w:val="006304E1"/>
    <w:rsid w:val="00641BCE"/>
    <w:rsid w:val="006421C2"/>
    <w:rsid w:val="00642C28"/>
    <w:rsid w:val="006463D3"/>
    <w:rsid w:val="00682077"/>
    <w:rsid w:val="006864CC"/>
    <w:rsid w:val="00690972"/>
    <w:rsid w:val="00696240"/>
    <w:rsid w:val="006A06FD"/>
    <w:rsid w:val="006B01A4"/>
    <w:rsid w:val="006C3723"/>
    <w:rsid w:val="006C5169"/>
    <w:rsid w:val="006E1758"/>
    <w:rsid w:val="006E5C87"/>
    <w:rsid w:val="00724586"/>
    <w:rsid w:val="00724BC1"/>
    <w:rsid w:val="0072633E"/>
    <w:rsid w:val="007601CF"/>
    <w:rsid w:val="007757EC"/>
    <w:rsid w:val="00787458"/>
    <w:rsid w:val="007A5F15"/>
    <w:rsid w:val="007B0382"/>
    <w:rsid w:val="007B2274"/>
    <w:rsid w:val="007B241A"/>
    <w:rsid w:val="007F007E"/>
    <w:rsid w:val="007F1613"/>
    <w:rsid w:val="007F27F6"/>
    <w:rsid w:val="007F59FB"/>
    <w:rsid w:val="0081011C"/>
    <w:rsid w:val="00817B0A"/>
    <w:rsid w:val="00820A39"/>
    <w:rsid w:val="00833E4C"/>
    <w:rsid w:val="0084431A"/>
    <w:rsid w:val="00846A16"/>
    <w:rsid w:val="00853EF9"/>
    <w:rsid w:val="00870F7A"/>
    <w:rsid w:val="00876601"/>
    <w:rsid w:val="0088349D"/>
    <w:rsid w:val="008A1BDD"/>
    <w:rsid w:val="008A209E"/>
    <w:rsid w:val="008A262F"/>
    <w:rsid w:val="008F2D5C"/>
    <w:rsid w:val="00904F69"/>
    <w:rsid w:val="00905A5B"/>
    <w:rsid w:val="0092536C"/>
    <w:rsid w:val="00944FF6"/>
    <w:rsid w:val="00984407"/>
    <w:rsid w:val="0098637D"/>
    <w:rsid w:val="00991056"/>
    <w:rsid w:val="009C13FB"/>
    <w:rsid w:val="009C3A69"/>
    <w:rsid w:val="009C6A39"/>
    <w:rsid w:val="009D2B6A"/>
    <w:rsid w:val="009E081D"/>
    <w:rsid w:val="009F50FE"/>
    <w:rsid w:val="00A04C09"/>
    <w:rsid w:val="00A05E32"/>
    <w:rsid w:val="00A22725"/>
    <w:rsid w:val="00A503C6"/>
    <w:rsid w:val="00A56C54"/>
    <w:rsid w:val="00A70FA5"/>
    <w:rsid w:val="00A7384F"/>
    <w:rsid w:val="00A833DF"/>
    <w:rsid w:val="00A90BA7"/>
    <w:rsid w:val="00AB0C9F"/>
    <w:rsid w:val="00AB168B"/>
    <w:rsid w:val="00AB728B"/>
    <w:rsid w:val="00AD053E"/>
    <w:rsid w:val="00AD205D"/>
    <w:rsid w:val="00AD38ED"/>
    <w:rsid w:val="00AF62FD"/>
    <w:rsid w:val="00B0234A"/>
    <w:rsid w:val="00B215CF"/>
    <w:rsid w:val="00B25298"/>
    <w:rsid w:val="00B32615"/>
    <w:rsid w:val="00B34317"/>
    <w:rsid w:val="00B420DA"/>
    <w:rsid w:val="00B81884"/>
    <w:rsid w:val="00B9522C"/>
    <w:rsid w:val="00BA5E56"/>
    <w:rsid w:val="00BC52A2"/>
    <w:rsid w:val="00BF1F94"/>
    <w:rsid w:val="00BF26B4"/>
    <w:rsid w:val="00C02A4D"/>
    <w:rsid w:val="00C7285D"/>
    <w:rsid w:val="00C745A0"/>
    <w:rsid w:val="00C74F94"/>
    <w:rsid w:val="00C84298"/>
    <w:rsid w:val="00C851E8"/>
    <w:rsid w:val="00C93B76"/>
    <w:rsid w:val="00CA4187"/>
    <w:rsid w:val="00CA530B"/>
    <w:rsid w:val="00CA71EE"/>
    <w:rsid w:val="00CB34C5"/>
    <w:rsid w:val="00CB4128"/>
    <w:rsid w:val="00CC6BBD"/>
    <w:rsid w:val="00CD0DF6"/>
    <w:rsid w:val="00CD60C4"/>
    <w:rsid w:val="00CF29CE"/>
    <w:rsid w:val="00D06C99"/>
    <w:rsid w:val="00D12BD7"/>
    <w:rsid w:val="00D17093"/>
    <w:rsid w:val="00D21A53"/>
    <w:rsid w:val="00D7112B"/>
    <w:rsid w:val="00D725D2"/>
    <w:rsid w:val="00D74A43"/>
    <w:rsid w:val="00D75DB4"/>
    <w:rsid w:val="00DA5978"/>
    <w:rsid w:val="00DA72B5"/>
    <w:rsid w:val="00DB4BF0"/>
    <w:rsid w:val="00DB5AE9"/>
    <w:rsid w:val="00DC2394"/>
    <w:rsid w:val="00DF6DD2"/>
    <w:rsid w:val="00E2250C"/>
    <w:rsid w:val="00E24C14"/>
    <w:rsid w:val="00E24C98"/>
    <w:rsid w:val="00E32A82"/>
    <w:rsid w:val="00E45FCA"/>
    <w:rsid w:val="00E5670E"/>
    <w:rsid w:val="00E6319C"/>
    <w:rsid w:val="00E7022D"/>
    <w:rsid w:val="00E914C8"/>
    <w:rsid w:val="00E973CB"/>
    <w:rsid w:val="00EA34B1"/>
    <w:rsid w:val="00EC3630"/>
    <w:rsid w:val="00EC6A3E"/>
    <w:rsid w:val="00EC7857"/>
    <w:rsid w:val="00ED1C53"/>
    <w:rsid w:val="00EE7276"/>
    <w:rsid w:val="00EF0F84"/>
    <w:rsid w:val="00EF7159"/>
    <w:rsid w:val="00F0385B"/>
    <w:rsid w:val="00F23CAC"/>
    <w:rsid w:val="00F625A9"/>
    <w:rsid w:val="00F65A63"/>
    <w:rsid w:val="00F75246"/>
    <w:rsid w:val="00F800B0"/>
    <w:rsid w:val="00F80C61"/>
    <w:rsid w:val="00F926ED"/>
    <w:rsid w:val="00F94098"/>
    <w:rsid w:val="00FB4606"/>
    <w:rsid w:val="00FB76CE"/>
    <w:rsid w:val="00FF03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011C"/>
    <w:rPr>
      <w:lang w:val="es-ES_tradnl"/>
    </w:rPr>
  </w:style>
  <w:style w:type="paragraph" w:styleId="Ttulo1">
    <w:name w:val="heading 1"/>
    <w:basedOn w:val="Normal"/>
    <w:next w:val="Ttulo2"/>
    <w:link w:val="Ttulo1Car"/>
    <w:uiPriority w:val="99"/>
    <w:qFormat/>
    <w:rsid w:val="0081011C"/>
    <w:pPr>
      <w:keepNext/>
      <w:pageBreakBefore/>
      <w:spacing w:before="1701" w:after="1134"/>
      <w:ind w:left="2835"/>
      <w:jc w:val="right"/>
      <w:outlineLvl w:val="0"/>
    </w:pPr>
    <w:rPr>
      <w:rFonts w:ascii="Arial" w:hAnsi="Arial"/>
      <w:b/>
      <w:kern w:val="28"/>
      <w:sz w:val="48"/>
    </w:rPr>
  </w:style>
  <w:style w:type="paragraph" w:styleId="Ttulo2">
    <w:name w:val="heading 2"/>
    <w:basedOn w:val="Ttulo1"/>
    <w:next w:val="PrrafoNormal"/>
    <w:link w:val="Ttulo2Car"/>
    <w:uiPriority w:val="9"/>
    <w:qFormat/>
    <w:rsid w:val="0081011C"/>
    <w:pPr>
      <w:pageBreakBefore w:val="0"/>
      <w:spacing w:before="567" w:after="200"/>
      <w:ind w:left="0" w:right="57"/>
      <w:jc w:val="left"/>
      <w:outlineLvl w:val="1"/>
    </w:pPr>
    <w:rPr>
      <w:sz w:val="40"/>
    </w:rPr>
  </w:style>
  <w:style w:type="paragraph" w:styleId="Ttulo3">
    <w:name w:val="heading 3"/>
    <w:basedOn w:val="Ttulo2"/>
    <w:next w:val="PrrafoNormal"/>
    <w:link w:val="Ttulo3Car"/>
    <w:uiPriority w:val="9"/>
    <w:qFormat/>
    <w:rsid w:val="0081011C"/>
    <w:pPr>
      <w:spacing w:before="480" w:after="120"/>
      <w:outlineLvl w:val="2"/>
    </w:pPr>
    <w:rPr>
      <w:sz w:val="36"/>
    </w:rPr>
  </w:style>
  <w:style w:type="paragraph" w:styleId="Ttulo4">
    <w:name w:val="heading 4"/>
    <w:basedOn w:val="Ttulo3"/>
    <w:next w:val="PrrafoNormal"/>
    <w:link w:val="Ttulo4Car"/>
    <w:uiPriority w:val="9"/>
    <w:qFormat/>
    <w:rsid w:val="0081011C"/>
    <w:pPr>
      <w:spacing w:before="280"/>
      <w:outlineLvl w:val="3"/>
    </w:pPr>
    <w:rPr>
      <w:sz w:val="32"/>
    </w:rPr>
  </w:style>
  <w:style w:type="paragraph" w:styleId="Ttulo5">
    <w:name w:val="heading 5"/>
    <w:basedOn w:val="Ttulo4"/>
    <w:next w:val="PrrafoNormal"/>
    <w:link w:val="Ttulo5Car"/>
    <w:uiPriority w:val="9"/>
    <w:qFormat/>
    <w:rsid w:val="0081011C"/>
    <w:pPr>
      <w:spacing w:before="240"/>
      <w:outlineLvl w:val="4"/>
    </w:pPr>
    <w:rPr>
      <w:sz w:val="28"/>
    </w:rPr>
  </w:style>
  <w:style w:type="paragraph" w:styleId="Ttulo6">
    <w:name w:val="heading 6"/>
    <w:basedOn w:val="Ttulo5"/>
    <w:next w:val="PrrafoNormal"/>
    <w:link w:val="Ttulo6Car"/>
    <w:uiPriority w:val="9"/>
    <w:qFormat/>
    <w:rsid w:val="0081011C"/>
    <w:pPr>
      <w:spacing w:before="200" w:after="60"/>
      <w:outlineLvl w:val="5"/>
    </w:pPr>
    <w:rPr>
      <w:sz w:val="24"/>
    </w:rPr>
  </w:style>
  <w:style w:type="paragraph" w:styleId="Ttulo7">
    <w:name w:val="heading 7"/>
    <w:basedOn w:val="Ttulo6"/>
    <w:next w:val="PrrafoNormal"/>
    <w:link w:val="Ttulo7Car"/>
    <w:uiPriority w:val="9"/>
    <w:qFormat/>
    <w:rsid w:val="0081011C"/>
    <w:pPr>
      <w:spacing w:before="160"/>
      <w:outlineLvl w:val="6"/>
    </w:pPr>
    <w:rPr>
      <w:sz w:val="20"/>
    </w:rPr>
  </w:style>
  <w:style w:type="paragraph" w:styleId="Ttulo8">
    <w:name w:val="heading 8"/>
    <w:basedOn w:val="Ttulo7"/>
    <w:next w:val="PrrafoNormal"/>
    <w:link w:val="Ttulo8Car"/>
    <w:uiPriority w:val="9"/>
    <w:qFormat/>
    <w:rsid w:val="0081011C"/>
    <w:pPr>
      <w:spacing w:before="120"/>
      <w:outlineLvl w:val="7"/>
    </w:pPr>
    <w:rPr>
      <w:sz w:val="18"/>
    </w:rPr>
  </w:style>
  <w:style w:type="paragraph" w:styleId="Ttulo9">
    <w:name w:val="heading 9"/>
    <w:basedOn w:val="Ttulo8"/>
    <w:next w:val="PrrafoNormal"/>
    <w:link w:val="Ttulo9Car"/>
    <w:uiPriority w:val="9"/>
    <w:qFormat/>
    <w:rsid w:val="0081011C"/>
    <w:pPr>
      <w:spacing w:before="240"/>
      <w:outlineLvl w:val="8"/>
    </w:pPr>
    <w:rPr>
      <w:b w:val="0"/>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3957FD"/>
    <w:rPr>
      <w:rFonts w:ascii="Arial" w:hAnsi="Arial" w:cs="Times New Roman"/>
      <w:b/>
      <w:kern w:val="28"/>
      <w:sz w:val="48"/>
      <w:lang w:val="es-ES_tradnl" w:eastAsia="es-ES" w:bidi="ar-SA"/>
    </w:rPr>
  </w:style>
  <w:style w:type="character" w:customStyle="1" w:styleId="Ttulo2Car">
    <w:name w:val="Título 2 Car"/>
    <w:basedOn w:val="Ttulo1Car"/>
    <w:link w:val="Ttulo2"/>
    <w:uiPriority w:val="9"/>
    <w:locked/>
    <w:rsid w:val="00AD205D"/>
    <w:rPr>
      <w:rFonts w:ascii="Arial" w:hAnsi="Arial" w:cs="Times New Roman"/>
      <w:b/>
      <w:kern w:val="28"/>
      <w:sz w:val="40"/>
      <w:lang w:val="es-ES_tradnl" w:eastAsia="es-ES" w:bidi="ar-SA"/>
    </w:rPr>
  </w:style>
  <w:style w:type="character" w:customStyle="1" w:styleId="Ttulo3Car">
    <w:name w:val="Título 3 Car"/>
    <w:basedOn w:val="Fuentedeprrafopredeter"/>
    <w:link w:val="Ttulo3"/>
    <w:uiPriority w:val="9"/>
    <w:semiHidden/>
    <w:locked/>
    <w:rsid w:val="007B241A"/>
    <w:rPr>
      <w:rFonts w:ascii="Arial" w:hAnsi="Arial" w:cs="Times New Roman"/>
      <w:b/>
      <w:kern w:val="28"/>
      <w:sz w:val="36"/>
      <w:lang w:val="es-ES_tradnl" w:eastAsia="es-ES" w:bidi="ar-SA"/>
    </w:rPr>
  </w:style>
  <w:style w:type="character" w:customStyle="1" w:styleId="Ttulo4Car">
    <w:name w:val="Título 4 Car"/>
    <w:basedOn w:val="Ttulo3Car"/>
    <w:link w:val="Ttulo4"/>
    <w:uiPriority w:val="9"/>
    <w:locked/>
    <w:rsid w:val="00B9522C"/>
    <w:rPr>
      <w:rFonts w:ascii="Arial" w:hAnsi="Arial" w:cs="Times New Roman"/>
      <w:b/>
      <w:kern w:val="28"/>
      <w:sz w:val="32"/>
      <w:lang w:val="es-ES_tradnl" w:eastAsia="es-ES" w:bidi="ar-SA"/>
    </w:rPr>
  </w:style>
  <w:style w:type="character" w:customStyle="1" w:styleId="Ttulo5Car">
    <w:name w:val="Título 5 Car"/>
    <w:basedOn w:val="Ttulo4Car"/>
    <w:link w:val="Ttulo5"/>
    <w:uiPriority w:val="9"/>
    <w:locked/>
    <w:rsid w:val="00B9522C"/>
    <w:rPr>
      <w:rFonts w:ascii="Arial" w:hAnsi="Arial" w:cs="Times New Roman"/>
      <w:b/>
      <w:kern w:val="28"/>
      <w:sz w:val="28"/>
      <w:lang w:val="es-ES_tradnl" w:eastAsia="es-ES" w:bidi="ar-SA"/>
    </w:rPr>
  </w:style>
  <w:style w:type="character" w:customStyle="1" w:styleId="Ttulo6Car">
    <w:name w:val="Título 6 Car"/>
    <w:basedOn w:val="Ttulo5Car"/>
    <w:link w:val="Ttulo6"/>
    <w:uiPriority w:val="9"/>
    <w:locked/>
    <w:rsid w:val="00B9522C"/>
    <w:rPr>
      <w:rFonts w:ascii="Arial" w:hAnsi="Arial" w:cs="Times New Roman"/>
      <w:b/>
      <w:kern w:val="28"/>
      <w:sz w:val="24"/>
      <w:lang w:val="es-ES_tradnl" w:eastAsia="es-ES" w:bidi="ar-SA"/>
    </w:rPr>
  </w:style>
  <w:style w:type="character" w:customStyle="1" w:styleId="Ttulo7Car">
    <w:name w:val="Título 7 Car"/>
    <w:basedOn w:val="Fuentedeprrafopredeter"/>
    <w:link w:val="Ttulo7"/>
    <w:uiPriority w:val="9"/>
    <w:semiHidden/>
    <w:rsid w:val="00F10AD1"/>
    <w:rPr>
      <w:rFonts w:asciiTheme="minorHAnsi" w:eastAsiaTheme="minorEastAsia" w:hAnsiTheme="minorHAnsi" w:cstheme="minorBidi"/>
      <w:sz w:val="24"/>
      <w:szCs w:val="24"/>
      <w:lang w:val="es-ES_tradnl"/>
    </w:rPr>
  </w:style>
  <w:style w:type="character" w:customStyle="1" w:styleId="Ttulo8Car">
    <w:name w:val="Título 8 Car"/>
    <w:basedOn w:val="Fuentedeprrafopredeter"/>
    <w:link w:val="Ttulo8"/>
    <w:uiPriority w:val="9"/>
    <w:semiHidden/>
    <w:rsid w:val="00F10AD1"/>
    <w:rPr>
      <w:rFonts w:asciiTheme="minorHAnsi" w:eastAsiaTheme="minorEastAsia" w:hAnsiTheme="minorHAnsi" w:cstheme="minorBidi"/>
      <w:i/>
      <w:iCs/>
      <w:sz w:val="24"/>
      <w:szCs w:val="24"/>
      <w:lang w:val="es-ES_tradnl"/>
    </w:rPr>
  </w:style>
  <w:style w:type="character" w:customStyle="1" w:styleId="Ttulo9Car">
    <w:name w:val="Título 9 Car"/>
    <w:basedOn w:val="Fuentedeprrafopredeter"/>
    <w:link w:val="Ttulo9"/>
    <w:uiPriority w:val="9"/>
    <w:semiHidden/>
    <w:rsid w:val="00F10AD1"/>
    <w:rPr>
      <w:rFonts w:asciiTheme="majorHAnsi" w:eastAsiaTheme="majorEastAsia" w:hAnsiTheme="majorHAnsi" w:cstheme="majorBidi"/>
      <w:sz w:val="22"/>
      <w:szCs w:val="22"/>
      <w:lang w:val="es-ES_tradnl"/>
    </w:rPr>
  </w:style>
  <w:style w:type="paragraph" w:customStyle="1" w:styleId="PARRAFO1">
    <w:name w:val="PARRAFO1"/>
    <w:basedOn w:val="Normal"/>
    <w:uiPriority w:val="99"/>
    <w:rsid w:val="003957FD"/>
    <w:pPr>
      <w:overflowPunct w:val="0"/>
      <w:autoSpaceDE w:val="0"/>
      <w:autoSpaceDN w:val="0"/>
      <w:adjustRightInd w:val="0"/>
      <w:spacing w:before="120" w:after="120"/>
      <w:ind w:left="284" w:right="284" w:firstLine="567"/>
      <w:jc w:val="both"/>
      <w:textAlignment w:val="baseline"/>
    </w:pPr>
  </w:style>
  <w:style w:type="paragraph" w:customStyle="1" w:styleId="PARRAFO3">
    <w:name w:val="PARRAFO3"/>
    <w:basedOn w:val="Normal"/>
    <w:uiPriority w:val="99"/>
    <w:rsid w:val="003957FD"/>
    <w:pPr>
      <w:overflowPunct w:val="0"/>
      <w:autoSpaceDE w:val="0"/>
      <w:autoSpaceDN w:val="0"/>
      <w:adjustRightInd w:val="0"/>
      <w:spacing w:before="120" w:after="120"/>
      <w:ind w:left="1418" w:right="567"/>
      <w:jc w:val="both"/>
      <w:textAlignment w:val="baseline"/>
    </w:pPr>
  </w:style>
  <w:style w:type="paragraph" w:customStyle="1" w:styleId="Prrafodelista1">
    <w:name w:val="Párrafo de lista1"/>
    <w:basedOn w:val="Normal"/>
    <w:uiPriority w:val="34"/>
    <w:qFormat/>
    <w:rsid w:val="00870F7A"/>
    <w:pPr>
      <w:ind w:left="708"/>
    </w:pPr>
  </w:style>
  <w:style w:type="paragraph" w:styleId="Sangradetextonormal">
    <w:name w:val="Body Text Indent"/>
    <w:basedOn w:val="Normal"/>
    <w:link w:val="SangradetextonormalCar"/>
    <w:uiPriority w:val="99"/>
    <w:rsid w:val="004D3C2C"/>
    <w:pPr>
      <w:spacing w:after="120"/>
      <w:ind w:left="283"/>
    </w:pPr>
  </w:style>
  <w:style w:type="character" w:customStyle="1" w:styleId="SangradetextonormalCar">
    <w:name w:val="Sangría de texto normal Car"/>
    <w:basedOn w:val="Fuentedeprrafopredeter"/>
    <w:link w:val="Sangradetextonormal"/>
    <w:uiPriority w:val="99"/>
    <w:semiHidden/>
    <w:rsid w:val="00F10AD1"/>
    <w:rPr>
      <w:lang w:val="es-ES_tradnl"/>
    </w:rPr>
  </w:style>
  <w:style w:type="paragraph" w:styleId="Textoindependiente">
    <w:name w:val="Body Text"/>
    <w:basedOn w:val="Normal"/>
    <w:link w:val="TextoindependienteCar"/>
    <w:uiPriority w:val="99"/>
    <w:rsid w:val="004D3C2C"/>
    <w:pPr>
      <w:spacing w:after="120"/>
    </w:pPr>
  </w:style>
  <w:style w:type="character" w:customStyle="1" w:styleId="TextoindependienteCar">
    <w:name w:val="Texto independiente Car"/>
    <w:basedOn w:val="Fuentedeprrafopredeter"/>
    <w:link w:val="Textoindependiente"/>
    <w:uiPriority w:val="99"/>
    <w:semiHidden/>
    <w:rsid w:val="00F10AD1"/>
    <w:rPr>
      <w:lang w:val="es-ES_tradnl"/>
    </w:rPr>
  </w:style>
  <w:style w:type="paragraph" w:styleId="Sangra2detindependiente">
    <w:name w:val="Body Text Indent 2"/>
    <w:basedOn w:val="Normal"/>
    <w:link w:val="Sangra2detindependienteCar"/>
    <w:uiPriority w:val="99"/>
    <w:rsid w:val="004D3C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10AD1"/>
    <w:rPr>
      <w:lang w:val="es-ES_tradnl"/>
    </w:rPr>
  </w:style>
  <w:style w:type="paragraph" w:styleId="Piedepgina">
    <w:name w:val="footer"/>
    <w:basedOn w:val="Normal"/>
    <w:link w:val="PiedepginaCar"/>
    <w:uiPriority w:val="99"/>
    <w:rsid w:val="0081011C"/>
    <w:pPr>
      <w:tabs>
        <w:tab w:val="right" w:pos="9214"/>
        <w:tab w:val="left" w:pos="9356"/>
      </w:tabs>
    </w:pPr>
    <w:rPr>
      <w:rFonts w:ascii="Arial" w:hAnsi="Arial"/>
      <w:color w:val="676A6F"/>
      <w:sz w:val="16"/>
      <w:szCs w:val="16"/>
    </w:rPr>
  </w:style>
  <w:style w:type="character" w:customStyle="1" w:styleId="PiedepginaCar">
    <w:name w:val="Pie de página Car"/>
    <w:basedOn w:val="Fuentedeprrafopredeter"/>
    <w:link w:val="Piedepgina"/>
    <w:uiPriority w:val="99"/>
    <w:semiHidden/>
    <w:rsid w:val="00F10AD1"/>
    <w:rPr>
      <w:lang w:val="es-ES_tradnl"/>
    </w:rPr>
  </w:style>
  <w:style w:type="character" w:styleId="Nmerodepgina">
    <w:name w:val="page number"/>
    <w:basedOn w:val="Fuentedeprrafopredeter"/>
    <w:uiPriority w:val="99"/>
    <w:rsid w:val="004D3C2C"/>
    <w:rPr>
      <w:rFonts w:cs="Times New Roman"/>
    </w:rPr>
  </w:style>
  <w:style w:type="paragraph" w:styleId="NormalWeb">
    <w:name w:val="Normal (Web)"/>
    <w:basedOn w:val="Normal"/>
    <w:uiPriority w:val="99"/>
    <w:rsid w:val="004D3C2C"/>
    <w:pPr>
      <w:spacing w:before="100" w:beforeAutospacing="1" w:after="100" w:afterAutospacing="1"/>
    </w:pPr>
  </w:style>
  <w:style w:type="character" w:styleId="Textoennegrita">
    <w:name w:val="Strong"/>
    <w:basedOn w:val="Fuentedeprrafopredeter"/>
    <w:uiPriority w:val="22"/>
    <w:qFormat/>
    <w:rsid w:val="004D3C2C"/>
    <w:rPr>
      <w:rFonts w:cs="Times New Roman"/>
      <w:b/>
      <w:bCs/>
    </w:rPr>
  </w:style>
  <w:style w:type="character" w:customStyle="1" w:styleId="mw-headline">
    <w:name w:val="mw-headline"/>
    <w:basedOn w:val="Fuentedeprrafopredeter"/>
    <w:rsid w:val="004D3C2C"/>
    <w:rPr>
      <w:rFonts w:cs="Times New Roman"/>
    </w:rPr>
  </w:style>
  <w:style w:type="paragraph" w:styleId="Encabezado">
    <w:name w:val="header"/>
    <w:basedOn w:val="Normal"/>
    <w:link w:val="EncabezadoCar"/>
    <w:uiPriority w:val="99"/>
    <w:rsid w:val="0081011C"/>
    <w:pPr>
      <w:tabs>
        <w:tab w:val="center" w:pos="4820"/>
      </w:tabs>
      <w:spacing w:before="720"/>
      <w:ind w:left="-200" w:right="-145"/>
    </w:pPr>
    <w:rPr>
      <w:rFonts w:ascii="Arial" w:hAnsi="Arial"/>
      <w:b/>
      <w:sz w:val="16"/>
    </w:rPr>
  </w:style>
  <w:style w:type="character" w:customStyle="1" w:styleId="EncabezadoCar">
    <w:name w:val="Encabezado Car"/>
    <w:basedOn w:val="Fuentedeprrafopredeter"/>
    <w:link w:val="Encabezado"/>
    <w:uiPriority w:val="99"/>
    <w:semiHidden/>
    <w:rsid w:val="00F10AD1"/>
    <w:rPr>
      <w:lang w:val="es-ES_tradnl"/>
    </w:rPr>
  </w:style>
  <w:style w:type="paragraph" w:customStyle="1" w:styleId="PrrafoNormal">
    <w:name w:val="Párrafo Normal"/>
    <w:basedOn w:val="Normal"/>
    <w:link w:val="PrrafoNormalCar"/>
    <w:rsid w:val="0081011C"/>
    <w:pPr>
      <w:spacing w:before="120" w:after="200"/>
      <w:ind w:left="284" w:right="57"/>
      <w:jc w:val="both"/>
    </w:pPr>
    <w:rPr>
      <w:rFonts w:ascii="Arial" w:hAnsi="Arial"/>
      <w:sz w:val="22"/>
    </w:rPr>
  </w:style>
  <w:style w:type="paragraph" w:customStyle="1" w:styleId="Opcion1">
    <w:name w:val="Opcion 1"/>
    <w:basedOn w:val="PrrafoNormal"/>
    <w:rsid w:val="0081011C"/>
    <w:pPr>
      <w:spacing w:before="240"/>
      <w:ind w:left="1418" w:hanging="567"/>
    </w:pPr>
  </w:style>
  <w:style w:type="paragraph" w:customStyle="1" w:styleId="Opcin2">
    <w:name w:val="Opción 2"/>
    <w:basedOn w:val="Opcion1"/>
    <w:rsid w:val="0081011C"/>
    <w:pPr>
      <w:ind w:left="1985"/>
    </w:pPr>
  </w:style>
  <w:style w:type="paragraph" w:customStyle="1" w:styleId="Prrafo1">
    <w:name w:val="Párrafo 1"/>
    <w:basedOn w:val="PrrafoNormal"/>
    <w:rsid w:val="0081011C"/>
    <w:pPr>
      <w:ind w:left="567"/>
    </w:pPr>
  </w:style>
  <w:style w:type="paragraph" w:customStyle="1" w:styleId="SgtOpcion1">
    <w:name w:val="SgtOpcion1"/>
    <w:rsid w:val="0081011C"/>
    <w:pPr>
      <w:spacing w:before="120" w:after="240"/>
      <w:ind w:left="1418" w:right="57"/>
      <w:jc w:val="both"/>
    </w:pPr>
    <w:rPr>
      <w:rFonts w:ascii="Arial" w:hAnsi="Arial"/>
      <w:sz w:val="22"/>
      <w:lang w:val="es-ES_tradnl"/>
    </w:rPr>
  </w:style>
  <w:style w:type="paragraph" w:customStyle="1" w:styleId="PrrafoNumerado">
    <w:name w:val="Párrafo Numerado"/>
    <w:basedOn w:val="SgtOpcion1"/>
    <w:rsid w:val="0081011C"/>
    <w:pPr>
      <w:ind w:left="1702" w:hanging="284"/>
    </w:pPr>
  </w:style>
  <w:style w:type="paragraph" w:customStyle="1" w:styleId="Parrafo2">
    <w:name w:val="Parrafo2"/>
    <w:basedOn w:val="Prrafo1"/>
    <w:rsid w:val="0081011C"/>
    <w:pPr>
      <w:keepNext/>
      <w:ind w:firstLine="709"/>
    </w:pPr>
  </w:style>
  <w:style w:type="paragraph" w:customStyle="1" w:styleId="SgtOpcion2">
    <w:name w:val="SgtOpcion2"/>
    <w:basedOn w:val="SgtOpcion1"/>
    <w:rsid w:val="0081011C"/>
    <w:pPr>
      <w:ind w:left="1985"/>
    </w:pPr>
  </w:style>
  <w:style w:type="paragraph" w:styleId="TDC1">
    <w:name w:val="toc 1"/>
    <w:basedOn w:val="Normal"/>
    <w:next w:val="Normal"/>
    <w:autoRedefine/>
    <w:uiPriority w:val="39"/>
    <w:rsid w:val="0081011C"/>
    <w:pPr>
      <w:tabs>
        <w:tab w:val="right" w:leader="dot" w:pos="9072"/>
      </w:tabs>
      <w:spacing w:before="120"/>
      <w:ind w:right="567"/>
    </w:pPr>
    <w:rPr>
      <w:rFonts w:ascii="Arial" w:hAnsi="Arial"/>
      <w:b/>
      <w:sz w:val="18"/>
    </w:rPr>
  </w:style>
  <w:style w:type="paragraph" w:styleId="TDC2">
    <w:name w:val="toc 2"/>
    <w:basedOn w:val="TDC1"/>
    <w:next w:val="Normal"/>
    <w:autoRedefine/>
    <w:uiPriority w:val="39"/>
    <w:rsid w:val="0081011C"/>
    <w:pPr>
      <w:spacing w:before="20"/>
      <w:ind w:left="284"/>
    </w:pPr>
    <w:rPr>
      <w:b w:val="0"/>
      <w:szCs w:val="18"/>
    </w:rPr>
  </w:style>
  <w:style w:type="paragraph" w:styleId="TDC3">
    <w:name w:val="toc 3"/>
    <w:basedOn w:val="TDC2"/>
    <w:next w:val="Normal"/>
    <w:autoRedefine/>
    <w:uiPriority w:val="39"/>
    <w:rsid w:val="0081011C"/>
    <w:pPr>
      <w:ind w:left="567"/>
    </w:pPr>
  </w:style>
  <w:style w:type="paragraph" w:styleId="TDC4">
    <w:name w:val="toc 4"/>
    <w:basedOn w:val="TDC3"/>
    <w:next w:val="Normal"/>
    <w:autoRedefine/>
    <w:uiPriority w:val="39"/>
    <w:rsid w:val="0081011C"/>
    <w:pPr>
      <w:ind w:left="851"/>
    </w:pPr>
  </w:style>
  <w:style w:type="paragraph" w:styleId="TDC5">
    <w:name w:val="toc 5"/>
    <w:basedOn w:val="TDC4"/>
    <w:next w:val="Normal"/>
    <w:autoRedefine/>
    <w:uiPriority w:val="39"/>
    <w:rsid w:val="0081011C"/>
    <w:pPr>
      <w:ind w:left="1134"/>
    </w:pPr>
  </w:style>
  <w:style w:type="paragraph" w:styleId="TDC6">
    <w:name w:val="toc 6"/>
    <w:basedOn w:val="TDC5"/>
    <w:next w:val="Normal"/>
    <w:autoRedefine/>
    <w:uiPriority w:val="39"/>
    <w:rsid w:val="0081011C"/>
    <w:pPr>
      <w:ind w:left="1418"/>
    </w:pPr>
  </w:style>
  <w:style w:type="paragraph" w:styleId="TDC7">
    <w:name w:val="toc 7"/>
    <w:basedOn w:val="TDC6"/>
    <w:next w:val="Normal"/>
    <w:autoRedefine/>
    <w:uiPriority w:val="39"/>
    <w:rsid w:val="0081011C"/>
    <w:pPr>
      <w:ind w:left="1701"/>
    </w:pPr>
  </w:style>
  <w:style w:type="paragraph" w:styleId="TDC8">
    <w:name w:val="toc 8"/>
    <w:basedOn w:val="TDC7"/>
    <w:next w:val="Normal"/>
    <w:autoRedefine/>
    <w:uiPriority w:val="39"/>
    <w:rsid w:val="0081011C"/>
    <w:pPr>
      <w:ind w:left="1985"/>
    </w:pPr>
  </w:style>
  <w:style w:type="paragraph" w:styleId="TDC9">
    <w:name w:val="toc 9"/>
    <w:basedOn w:val="TDC8"/>
    <w:next w:val="Normal"/>
    <w:autoRedefine/>
    <w:uiPriority w:val="39"/>
    <w:rsid w:val="0081011C"/>
    <w:pPr>
      <w:ind w:left="2268"/>
    </w:pPr>
  </w:style>
  <w:style w:type="paragraph" w:customStyle="1" w:styleId="VIETAS">
    <w:name w:val="VIÑETAS"/>
    <w:rsid w:val="0081011C"/>
    <w:pPr>
      <w:numPr>
        <w:numId w:val="33"/>
      </w:numPr>
      <w:tabs>
        <w:tab w:val="clear" w:pos="720"/>
      </w:tabs>
      <w:spacing w:before="120" w:after="200"/>
      <w:ind w:left="1702" w:right="57" w:hanging="284"/>
      <w:jc w:val="both"/>
    </w:pPr>
    <w:rPr>
      <w:rFonts w:ascii="Arial" w:hAnsi="Arial"/>
      <w:color w:val="000000"/>
      <w:sz w:val="22"/>
      <w:lang w:val="es-ES_tradnl"/>
    </w:rPr>
  </w:style>
  <w:style w:type="paragraph" w:customStyle="1" w:styleId="Enunciado">
    <w:name w:val="Enunciado"/>
    <w:basedOn w:val="PrrafoNormal"/>
    <w:rsid w:val="0081011C"/>
    <w:pPr>
      <w:spacing w:before="360" w:after="240"/>
    </w:pPr>
    <w:rPr>
      <w:szCs w:val="22"/>
    </w:rPr>
  </w:style>
  <w:style w:type="paragraph" w:styleId="Textonotapie">
    <w:name w:val="footnote text"/>
    <w:basedOn w:val="Normal"/>
    <w:link w:val="TextonotapieCar"/>
    <w:uiPriority w:val="99"/>
    <w:semiHidden/>
    <w:rsid w:val="0081011C"/>
    <w:pPr>
      <w:jc w:val="both"/>
    </w:pPr>
    <w:rPr>
      <w:rFonts w:ascii="Arial" w:hAnsi="Arial"/>
      <w:i/>
      <w:sz w:val="16"/>
      <w:lang w:val="es-ES"/>
    </w:rPr>
  </w:style>
  <w:style w:type="character" w:customStyle="1" w:styleId="TextonotapieCar">
    <w:name w:val="Texto nota pie Car"/>
    <w:basedOn w:val="Fuentedeprrafopredeter"/>
    <w:link w:val="Textonotapie"/>
    <w:uiPriority w:val="99"/>
    <w:semiHidden/>
    <w:rsid w:val="00F10AD1"/>
    <w:rPr>
      <w:lang w:val="es-ES_tradnl"/>
    </w:rPr>
  </w:style>
  <w:style w:type="paragraph" w:customStyle="1" w:styleId="TitEjer">
    <w:name w:val="TitEjer"/>
    <w:basedOn w:val="Ttulo2"/>
    <w:next w:val="Enunciado"/>
    <w:rsid w:val="0081011C"/>
    <w:pPr>
      <w:pageBreakBefore/>
      <w:shd w:val="pct20" w:color="auto" w:fill="FFFFFF"/>
      <w:spacing w:before="600" w:after="360"/>
      <w:jc w:val="right"/>
    </w:pPr>
    <w:rPr>
      <w:sz w:val="28"/>
    </w:rPr>
  </w:style>
  <w:style w:type="paragraph" w:customStyle="1" w:styleId="Vietas2">
    <w:name w:val="Viñetas2"/>
    <w:rsid w:val="0081011C"/>
    <w:pPr>
      <w:keepLines/>
      <w:numPr>
        <w:numId w:val="34"/>
      </w:numPr>
      <w:tabs>
        <w:tab w:val="clear" w:pos="720"/>
      </w:tabs>
      <w:spacing w:before="60" w:after="120"/>
      <w:ind w:left="2478" w:right="284" w:hanging="357"/>
      <w:jc w:val="both"/>
    </w:pPr>
    <w:rPr>
      <w:rFonts w:ascii="Arial" w:hAnsi="Arial"/>
      <w:sz w:val="22"/>
      <w:lang w:val="es-ES_tradnl"/>
    </w:rPr>
  </w:style>
  <w:style w:type="paragraph" w:customStyle="1" w:styleId="ParrafoSolucion">
    <w:name w:val="ParrafoSolucion"/>
    <w:basedOn w:val="VIETAS"/>
    <w:rsid w:val="0081011C"/>
    <w:pPr>
      <w:numPr>
        <w:numId w:val="0"/>
      </w:numPr>
      <w:spacing w:after="60"/>
      <w:ind w:left="851"/>
    </w:pPr>
    <w:rPr>
      <w:i/>
    </w:rPr>
  </w:style>
  <w:style w:type="paragraph" w:customStyle="1" w:styleId="Leyderecha">
    <w:name w:val="Leyderecha"/>
    <w:basedOn w:val="Normal"/>
    <w:rsid w:val="0081011C"/>
    <w:pPr>
      <w:pBdr>
        <w:left w:val="single" w:sz="4" w:space="4" w:color="auto"/>
        <w:right w:val="single" w:sz="4" w:space="1" w:color="auto"/>
      </w:pBdr>
      <w:spacing w:before="120" w:after="120"/>
      <w:ind w:left="2126" w:firstLine="6"/>
      <w:jc w:val="both"/>
    </w:pPr>
    <w:rPr>
      <w:rFonts w:ascii="Arial" w:hAnsi="Arial"/>
      <w:color w:val="808080"/>
    </w:rPr>
  </w:style>
  <w:style w:type="paragraph" w:customStyle="1" w:styleId="ParrafoNormalCentrado">
    <w:name w:val="Parrafo Normal Centrado"/>
    <w:basedOn w:val="PrrafoNormal"/>
    <w:rsid w:val="0081011C"/>
    <w:pPr>
      <w:ind w:right="284"/>
      <w:jc w:val="center"/>
    </w:pPr>
  </w:style>
  <w:style w:type="paragraph" w:customStyle="1" w:styleId="nota">
    <w:name w:val="nota"/>
    <w:basedOn w:val="PrrafoNormal"/>
    <w:rsid w:val="0081011C"/>
    <w:pPr>
      <w:pBdr>
        <w:top w:val="single" w:sz="4" w:space="3" w:color="auto" w:shadow="1"/>
        <w:left w:val="single" w:sz="4" w:space="4" w:color="auto" w:shadow="1"/>
        <w:bottom w:val="single" w:sz="4" w:space="3" w:color="auto" w:shadow="1"/>
        <w:right w:val="single" w:sz="4" w:space="4" w:color="auto" w:shadow="1"/>
      </w:pBdr>
      <w:ind w:left="1134" w:right="567"/>
    </w:pPr>
  </w:style>
  <w:style w:type="paragraph" w:customStyle="1" w:styleId="NumeradoconLetras">
    <w:name w:val="Numerado con Letras"/>
    <w:basedOn w:val="Normal"/>
    <w:rsid w:val="0081011C"/>
    <w:pPr>
      <w:numPr>
        <w:numId w:val="36"/>
      </w:numPr>
      <w:spacing w:before="120" w:after="120"/>
      <w:ind w:right="57"/>
      <w:jc w:val="both"/>
    </w:pPr>
    <w:rPr>
      <w:rFonts w:ascii="Arial" w:hAnsi="Arial"/>
      <w:sz w:val="22"/>
    </w:rPr>
  </w:style>
  <w:style w:type="paragraph" w:customStyle="1" w:styleId="ParrafoArticulo">
    <w:name w:val="ParrafoArticulo"/>
    <w:basedOn w:val="Normal"/>
    <w:rsid w:val="0081011C"/>
    <w:pPr>
      <w:spacing w:after="200"/>
      <w:ind w:left="1418" w:right="284"/>
      <w:jc w:val="both"/>
    </w:pPr>
    <w:rPr>
      <w:rFonts w:ascii="Arial" w:hAnsi="Arial"/>
      <w:i/>
      <w:sz w:val="21"/>
    </w:rPr>
  </w:style>
  <w:style w:type="paragraph" w:customStyle="1" w:styleId="PracticaInf">
    <w:name w:val="PracticaInf"/>
    <w:basedOn w:val="TitEjer"/>
    <w:next w:val="Enunciado"/>
    <w:rsid w:val="0081011C"/>
    <w:pPr>
      <w:numPr>
        <w:numId w:val="32"/>
      </w:numPr>
      <w:jc w:val="left"/>
    </w:pPr>
  </w:style>
  <w:style w:type="paragraph" w:customStyle="1" w:styleId="FinPractica">
    <w:name w:val="FinPractica"/>
    <w:rsid w:val="0081011C"/>
    <w:pPr>
      <w:numPr>
        <w:numId w:val="31"/>
      </w:numPr>
      <w:shd w:val="pct20" w:color="auto" w:fill="FFFFFF"/>
      <w:spacing w:before="240" w:after="600"/>
      <w:ind w:right="57"/>
      <w:jc w:val="right"/>
    </w:pPr>
    <w:rPr>
      <w:rFonts w:ascii="Arial" w:hAnsi="Arial"/>
      <w:b/>
      <w:noProof/>
      <w:sz w:val="28"/>
      <w:lang w:val="es-ES_tradnl"/>
    </w:rPr>
  </w:style>
  <w:style w:type="paragraph" w:customStyle="1" w:styleId="Imagen">
    <w:name w:val="Imagen"/>
    <w:basedOn w:val="ParrafoNormalCentrado"/>
    <w:rsid w:val="0081011C"/>
    <w:pPr>
      <w:spacing w:after="240"/>
    </w:pPr>
  </w:style>
  <w:style w:type="paragraph" w:styleId="Epgrafe">
    <w:name w:val="caption"/>
    <w:basedOn w:val="Normal"/>
    <w:next w:val="Normal"/>
    <w:uiPriority w:val="35"/>
    <w:qFormat/>
    <w:rsid w:val="0081011C"/>
    <w:pPr>
      <w:spacing w:before="40" w:after="120"/>
      <w:jc w:val="center"/>
    </w:pPr>
    <w:rPr>
      <w:rFonts w:ascii="Arial" w:hAnsi="Arial"/>
      <w:i/>
      <w:lang w:eastAsia="ko-KR"/>
    </w:rPr>
  </w:style>
  <w:style w:type="paragraph" w:customStyle="1" w:styleId="Ttulo02Num">
    <w:name w:val="Título02Num"/>
    <w:next w:val="PrrafoNormal"/>
    <w:rsid w:val="0081011C"/>
    <w:pPr>
      <w:keepNext/>
      <w:keepLines/>
      <w:numPr>
        <w:ilvl w:val="1"/>
        <w:numId w:val="39"/>
      </w:numPr>
      <w:spacing w:before="567" w:after="200"/>
      <w:outlineLvl w:val="1"/>
    </w:pPr>
    <w:rPr>
      <w:rFonts w:ascii="Arial" w:hAnsi="Arial"/>
      <w:b/>
      <w:sz w:val="40"/>
      <w:szCs w:val="40"/>
      <w:lang w:val="es-ES_tradnl"/>
    </w:rPr>
  </w:style>
  <w:style w:type="paragraph" w:customStyle="1" w:styleId="Sgtenumerado">
    <w:name w:val="Sgtenumerado"/>
    <w:rsid w:val="0081011C"/>
    <w:pPr>
      <w:spacing w:after="200"/>
      <w:ind w:left="1701"/>
      <w:jc w:val="both"/>
    </w:pPr>
    <w:rPr>
      <w:rFonts w:ascii="Arial" w:hAnsi="Arial"/>
      <w:sz w:val="22"/>
    </w:rPr>
  </w:style>
  <w:style w:type="paragraph" w:customStyle="1" w:styleId="Esquema">
    <w:name w:val="Esquema"/>
    <w:basedOn w:val="PrrafoNormal"/>
    <w:rsid w:val="0081011C"/>
    <w:pPr>
      <w:numPr>
        <w:numId w:val="38"/>
      </w:numPr>
    </w:pPr>
  </w:style>
  <w:style w:type="paragraph" w:customStyle="1" w:styleId="Letras2">
    <w:name w:val="Letras2"/>
    <w:rsid w:val="0081011C"/>
    <w:pPr>
      <w:numPr>
        <w:numId w:val="35"/>
      </w:numPr>
      <w:spacing w:after="200"/>
      <w:ind w:right="57"/>
      <w:jc w:val="both"/>
    </w:pPr>
    <w:rPr>
      <w:rFonts w:ascii="Arial" w:hAnsi="Arial"/>
      <w:sz w:val="22"/>
      <w:lang w:val="es-ES_tradnl"/>
    </w:rPr>
  </w:style>
  <w:style w:type="paragraph" w:customStyle="1" w:styleId="Ttulo01Num">
    <w:name w:val="Título01Num"/>
    <w:next w:val="Ttulo02Num"/>
    <w:rsid w:val="0081011C"/>
    <w:pPr>
      <w:keepLines/>
      <w:pageBreakBefore/>
      <w:numPr>
        <w:numId w:val="39"/>
      </w:numPr>
      <w:spacing w:before="1701" w:after="1134"/>
      <w:ind w:right="57"/>
      <w:jc w:val="right"/>
      <w:outlineLvl w:val="0"/>
    </w:pPr>
    <w:rPr>
      <w:rFonts w:ascii="Arial" w:hAnsi="Arial"/>
      <w:b/>
      <w:sz w:val="48"/>
      <w:szCs w:val="48"/>
      <w:lang w:val="es-ES_tradnl"/>
    </w:rPr>
  </w:style>
  <w:style w:type="paragraph" w:customStyle="1" w:styleId="PrrafoNumerado2">
    <w:name w:val="Párrafo Numerado 2"/>
    <w:basedOn w:val="PrrafoNumerado"/>
    <w:rsid w:val="0081011C"/>
    <w:pPr>
      <w:numPr>
        <w:numId w:val="37"/>
      </w:numPr>
      <w:spacing w:before="80" w:after="200"/>
    </w:pPr>
  </w:style>
  <w:style w:type="paragraph" w:customStyle="1" w:styleId="SgteNum2">
    <w:name w:val="SgteNum2"/>
    <w:basedOn w:val="PrrafoNumerado2"/>
    <w:rsid w:val="0081011C"/>
    <w:pPr>
      <w:numPr>
        <w:numId w:val="0"/>
      </w:numPr>
      <w:ind w:left="2268"/>
    </w:pPr>
  </w:style>
  <w:style w:type="paragraph" w:customStyle="1" w:styleId="Ttulo06Num">
    <w:name w:val="Título06Num"/>
    <w:basedOn w:val="Ttulo05Num"/>
    <w:next w:val="PrrafoNormal"/>
    <w:rsid w:val="0081011C"/>
    <w:pPr>
      <w:numPr>
        <w:ilvl w:val="5"/>
      </w:numPr>
      <w:spacing w:before="200"/>
      <w:ind w:right="57"/>
      <w:outlineLvl w:val="5"/>
    </w:pPr>
    <w:rPr>
      <w:sz w:val="24"/>
      <w:szCs w:val="24"/>
    </w:rPr>
  </w:style>
  <w:style w:type="paragraph" w:customStyle="1" w:styleId="Ttulo03Num">
    <w:name w:val="Título03Num"/>
    <w:basedOn w:val="Ttulo02Num"/>
    <w:next w:val="PrrafoNormal"/>
    <w:rsid w:val="0081011C"/>
    <w:pPr>
      <w:numPr>
        <w:ilvl w:val="2"/>
      </w:numPr>
      <w:spacing w:before="480" w:after="120"/>
      <w:outlineLvl w:val="2"/>
    </w:pPr>
    <w:rPr>
      <w:sz w:val="36"/>
      <w:szCs w:val="36"/>
    </w:rPr>
  </w:style>
  <w:style w:type="paragraph" w:customStyle="1" w:styleId="Ttulo04Num">
    <w:name w:val="Título04Num"/>
    <w:basedOn w:val="Ttulo03Num"/>
    <w:next w:val="PrrafoNormal"/>
    <w:rsid w:val="0081011C"/>
    <w:pPr>
      <w:numPr>
        <w:ilvl w:val="3"/>
      </w:numPr>
      <w:spacing w:before="280"/>
      <w:outlineLvl w:val="3"/>
    </w:pPr>
    <w:rPr>
      <w:sz w:val="32"/>
      <w:szCs w:val="32"/>
    </w:rPr>
  </w:style>
  <w:style w:type="paragraph" w:customStyle="1" w:styleId="Ttulo05Num">
    <w:name w:val="Título05Num"/>
    <w:basedOn w:val="Ttulo04Num"/>
    <w:next w:val="PrrafoNormal"/>
    <w:rsid w:val="0081011C"/>
    <w:pPr>
      <w:numPr>
        <w:ilvl w:val="4"/>
      </w:numPr>
      <w:spacing w:before="240"/>
      <w:outlineLvl w:val="4"/>
    </w:pPr>
    <w:rPr>
      <w:sz w:val="28"/>
      <w:szCs w:val="28"/>
    </w:rPr>
  </w:style>
  <w:style w:type="paragraph" w:customStyle="1" w:styleId="Ttulo07Num">
    <w:name w:val="Título07Num"/>
    <w:basedOn w:val="Ttulo06Num"/>
    <w:next w:val="PrrafoNormal"/>
    <w:rsid w:val="0081011C"/>
    <w:pPr>
      <w:numPr>
        <w:ilvl w:val="6"/>
      </w:numPr>
      <w:spacing w:before="160" w:after="80"/>
      <w:outlineLvl w:val="6"/>
    </w:pPr>
    <w:rPr>
      <w:sz w:val="22"/>
      <w:szCs w:val="22"/>
    </w:rPr>
  </w:style>
  <w:style w:type="paragraph" w:customStyle="1" w:styleId="Ttulo08Num">
    <w:name w:val="Título08Num"/>
    <w:basedOn w:val="Ttulo07Num"/>
    <w:next w:val="PrrafoNormal"/>
    <w:rsid w:val="0081011C"/>
    <w:pPr>
      <w:spacing w:before="120" w:after="60"/>
      <w:outlineLvl w:val="7"/>
    </w:pPr>
    <w:rPr>
      <w:sz w:val="20"/>
      <w:szCs w:val="20"/>
    </w:rPr>
  </w:style>
  <w:style w:type="paragraph" w:customStyle="1" w:styleId="Ttulo09Num">
    <w:name w:val="Título09Num"/>
    <w:basedOn w:val="Ttulo08Num"/>
    <w:next w:val="PrrafoNormal"/>
    <w:rsid w:val="0081011C"/>
    <w:pPr>
      <w:numPr>
        <w:ilvl w:val="8"/>
      </w:numPr>
    </w:pPr>
  </w:style>
  <w:style w:type="paragraph" w:customStyle="1" w:styleId="SgteEsquema">
    <w:name w:val="SgteEsquema"/>
    <w:basedOn w:val="Parrafo2"/>
    <w:rsid w:val="0081011C"/>
    <w:pPr>
      <w:keepNext w:val="0"/>
      <w:ind w:left="851" w:firstLine="0"/>
    </w:pPr>
  </w:style>
  <w:style w:type="paragraph" w:customStyle="1" w:styleId="SgVietas">
    <w:name w:val="SgViñetas"/>
    <w:basedOn w:val="VIETAS"/>
    <w:rsid w:val="0081011C"/>
    <w:pPr>
      <w:numPr>
        <w:numId w:val="0"/>
      </w:numPr>
      <w:ind w:left="1700"/>
    </w:pPr>
  </w:style>
  <w:style w:type="paragraph" w:customStyle="1" w:styleId="SgteLetas">
    <w:name w:val="SgteLetas"/>
    <w:basedOn w:val="SgteEsquema"/>
    <w:rsid w:val="0081011C"/>
    <w:pPr>
      <w:ind w:left="1140"/>
    </w:pPr>
    <w:rPr>
      <w:lang w:val="es-ES"/>
    </w:rPr>
  </w:style>
  <w:style w:type="table" w:styleId="Tablaconcuadrcula">
    <w:name w:val="Table Grid"/>
    <w:basedOn w:val="Tablanormal"/>
    <w:uiPriority w:val="59"/>
    <w:rsid w:val="004D3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NormalCar">
    <w:name w:val="Párrafo Normal Car"/>
    <w:basedOn w:val="Fuentedeprrafopredeter"/>
    <w:link w:val="PrrafoNormal"/>
    <w:locked/>
    <w:rsid w:val="004F6543"/>
    <w:rPr>
      <w:rFonts w:ascii="Arial" w:hAnsi="Arial" w:cs="Times New Roman"/>
      <w:sz w:val="22"/>
      <w:lang w:val="es-ES_tradnl"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011C"/>
    <w:rPr>
      <w:lang w:val="es-ES_tradnl"/>
    </w:rPr>
  </w:style>
  <w:style w:type="paragraph" w:styleId="Ttulo1">
    <w:name w:val="heading 1"/>
    <w:basedOn w:val="Normal"/>
    <w:next w:val="Ttulo2"/>
    <w:link w:val="Ttulo1Car"/>
    <w:uiPriority w:val="99"/>
    <w:qFormat/>
    <w:rsid w:val="0081011C"/>
    <w:pPr>
      <w:keepNext/>
      <w:pageBreakBefore/>
      <w:spacing w:before="1701" w:after="1134"/>
      <w:ind w:left="2835"/>
      <w:jc w:val="right"/>
      <w:outlineLvl w:val="0"/>
    </w:pPr>
    <w:rPr>
      <w:rFonts w:ascii="Arial" w:hAnsi="Arial"/>
      <w:b/>
      <w:kern w:val="28"/>
      <w:sz w:val="48"/>
    </w:rPr>
  </w:style>
  <w:style w:type="paragraph" w:styleId="Ttulo2">
    <w:name w:val="heading 2"/>
    <w:basedOn w:val="Ttulo1"/>
    <w:next w:val="PrrafoNormal"/>
    <w:link w:val="Ttulo2Car"/>
    <w:uiPriority w:val="9"/>
    <w:qFormat/>
    <w:rsid w:val="0081011C"/>
    <w:pPr>
      <w:pageBreakBefore w:val="0"/>
      <w:spacing w:before="567" w:after="200"/>
      <w:ind w:left="0" w:right="57"/>
      <w:jc w:val="left"/>
      <w:outlineLvl w:val="1"/>
    </w:pPr>
    <w:rPr>
      <w:sz w:val="40"/>
    </w:rPr>
  </w:style>
  <w:style w:type="paragraph" w:styleId="Ttulo3">
    <w:name w:val="heading 3"/>
    <w:basedOn w:val="Ttulo2"/>
    <w:next w:val="PrrafoNormal"/>
    <w:link w:val="Ttulo3Car"/>
    <w:uiPriority w:val="9"/>
    <w:qFormat/>
    <w:rsid w:val="0081011C"/>
    <w:pPr>
      <w:spacing w:before="480" w:after="120"/>
      <w:outlineLvl w:val="2"/>
    </w:pPr>
    <w:rPr>
      <w:sz w:val="36"/>
    </w:rPr>
  </w:style>
  <w:style w:type="paragraph" w:styleId="Ttulo4">
    <w:name w:val="heading 4"/>
    <w:basedOn w:val="Ttulo3"/>
    <w:next w:val="PrrafoNormal"/>
    <w:link w:val="Ttulo4Car"/>
    <w:uiPriority w:val="9"/>
    <w:qFormat/>
    <w:rsid w:val="0081011C"/>
    <w:pPr>
      <w:spacing w:before="280"/>
      <w:outlineLvl w:val="3"/>
    </w:pPr>
    <w:rPr>
      <w:sz w:val="32"/>
    </w:rPr>
  </w:style>
  <w:style w:type="paragraph" w:styleId="Ttulo5">
    <w:name w:val="heading 5"/>
    <w:basedOn w:val="Ttulo4"/>
    <w:next w:val="PrrafoNormal"/>
    <w:link w:val="Ttulo5Car"/>
    <w:uiPriority w:val="9"/>
    <w:qFormat/>
    <w:rsid w:val="0081011C"/>
    <w:pPr>
      <w:spacing w:before="240"/>
      <w:outlineLvl w:val="4"/>
    </w:pPr>
    <w:rPr>
      <w:sz w:val="28"/>
    </w:rPr>
  </w:style>
  <w:style w:type="paragraph" w:styleId="Ttulo6">
    <w:name w:val="heading 6"/>
    <w:basedOn w:val="Ttulo5"/>
    <w:next w:val="PrrafoNormal"/>
    <w:link w:val="Ttulo6Car"/>
    <w:uiPriority w:val="9"/>
    <w:qFormat/>
    <w:rsid w:val="0081011C"/>
    <w:pPr>
      <w:spacing w:before="200" w:after="60"/>
      <w:outlineLvl w:val="5"/>
    </w:pPr>
    <w:rPr>
      <w:sz w:val="24"/>
    </w:rPr>
  </w:style>
  <w:style w:type="paragraph" w:styleId="Ttulo7">
    <w:name w:val="heading 7"/>
    <w:basedOn w:val="Ttulo6"/>
    <w:next w:val="PrrafoNormal"/>
    <w:link w:val="Ttulo7Car"/>
    <w:uiPriority w:val="9"/>
    <w:qFormat/>
    <w:rsid w:val="0081011C"/>
    <w:pPr>
      <w:spacing w:before="160"/>
      <w:outlineLvl w:val="6"/>
    </w:pPr>
    <w:rPr>
      <w:sz w:val="20"/>
    </w:rPr>
  </w:style>
  <w:style w:type="paragraph" w:styleId="Ttulo8">
    <w:name w:val="heading 8"/>
    <w:basedOn w:val="Ttulo7"/>
    <w:next w:val="PrrafoNormal"/>
    <w:link w:val="Ttulo8Car"/>
    <w:uiPriority w:val="9"/>
    <w:qFormat/>
    <w:rsid w:val="0081011C"/>
    <w:pPr>
      <w:spacing w:before="120"/>
      <w:outlineLvl w:val="7"/>
    </w:pPr>
    <w:rPr>
      <w:sz w:val="18"/>
    </w:rPr>
  </w:style>
  <w:style w:type="paragraph" w:styleId="Ttulo9">
    <w:name w:val="heading 9"/>
    <w:basedOn w:val="Ttulo8"/>
    <w:next w:val="PrrafoNormal"/>
    <w:link w:val="Ttulo9Car"/>
    <w:uiPriority w:val="9"/>
    <w:qFormat/>
    <w:rsid w:val="0081011C"/>
    <w:pPr>
      <w:spacing w:before="240"/>
      <w:outlineLvl w:val="8"/>
    </w:pPr>
    <w:rPr>
      <w:b w:val="0"/>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3957FD"/>
    <w:rPr>
      <w:rFonts w:ascii="Arial" w:hAnsi="Arial" w:cs="Times New Roman"/>
      <w:b/>
      <w:kern w:val="28"/>
      <w:sz w:val="48"/>
      <w:lang w:val="es-ES_tradnl" w:eastAsia="es-ES" w:bidi="ar-SA"/>
    </w:rPr>
  </w:style>
  <w:style w:type="character" w:customStyle="1" w:styleId="Ttulo2Car">
    <w:name w:val="Título 2 Car"/>
    <w:basedOn w:val="Ttulo1Car"/>
    <w:link w:val="Ttulo2"/>
    <w:uiPriority w:val="9"/>
    <w:locked/>
    <w:rsid w:val="00AD205D"/>
    <w:rPr>
      <w:rFonts w:ascii="Arial" w:hAnsi="Arial" w:cs="Times New Roman"/>
      <w:b/>
      <w:kern w:val="28"/>
      <w:sz w:val="40"/>
      <w:lang w:val="es-ES_tradnl" w:eastAsia="es-ES" w:bidi="ar-SA"/>
    </w:rPr>
  </w:style>
  <w:style w:type="character" w:customStyle="1" w:styleId="Ttulo3Car">
    <w:name w:val="Título 3 Car"/>
    <w:basedOn w:val="Fuentedeprrafopredeter"/>
    <w:link w:val="Ttulo3"/>
    <w:uiPriority w:val="9"/>
    <w:semiHidden/>
    <w:locked/>
    <w:rsid w:val="007B241A"/>
    <w:rPr>
      <w:rFonts w:ascii="Arial" w:hAnsi="Arial" w:cs="Times New Roman"/>
      <w:b/>
      <w:kern w:val="28"/>
      <w:sz w:val="36"/>
      <w:lang w:val="es-ES_tradnl" w:eastAsia="es-ES" w:bidi="ar-SA"/>
    </w:rPr>
  </w:style>
  <w:style w:type="character" w:customStyle="1" w:styleId="Ttulo4Car">
    <w:name w:val="Título 4 Car"/>
    <w:basedOn w:val="Ttulo3Car"/>
    <w:link w:val="Ttulo4"/>
    <w:uiPriority w:val="9"/>
    <w:locked/>
    <w:rsid w:val="00B9522C"/>
    <w:rPr>
      <w:rFonts w:ascii="Arial" w:hAnsi="Arial" w:cs="Times New Roman"/>
      <w:b/>
      <w:kern w:val="28"/>
      <w:sz w:val="32"/>
      <w:lang w:val="es-ES_tradnl" w:eastAsia="es-ES" w:bidi="ar-SA"/>
    </w:rPr>
  </w:style>
  <w:style w:type="character" w:customStyle="1" w:styleId="Ttulo5Car">
    <w:name w:val="Título 5 Car"/>
    <w:basedOn w:val="Ttulo4Car"/>
    <w:link w:val="Ttulo5"/>
    <w:uiPriority w:val="9"/>
    <w:locked/>
    <w:rsid w:val="00B9522C"/>
    <w:rPr>
      <w:rFonts w:ascii="Arial" w:hAnsi="Arial" w:cs="Times New Roman"/>
      <w:b/>
      <w:kern w:val="28"/>
      <w:sz w:val="28"/>
      <w:lang w:val="es-ES_tradnl" w:eastAsia="es-ES" w:bidi="ar-SA"/>
    </w:rPr>
  </w:style>
  <w:style w:type="character" w:customStyle="1" w:styleId="Ttulo6Car">
    <w:name w:val="Título 6 Car"/>
    <w:basedOn w:val="Ttulo5Car"/>
    <w:link w:val="Ttulo6"/>
    <w:uiPriority w:val="9"/>
    <w:locked/>
    <w:rsid w:val="00B9522C"/>
    <w:rPr>
      <w:rFonts w:ascii="Arial" w:hAnsi="Arial" w:cs="Times New Roman"/>
      <w:b/>
      <w:kern w:val="28"/>
      <w:sz w:val="24"/>
      <w:lang w:val="es-ES_tradnl" w:eastAsia="es-ES" w:bidi="ar-SA"/>
    </w:rPr>
  </w:style>
  <w:style w:type="character" w:customStyle="1" w:styleId="Ttulo7Car">
    <w:name w:val="Título 7 Car"/>
    <w:basedOn w:val="Fuentedeprrafopredeter"/>
    <w:link w:val="Ttulo7"/>
    <w:uiPriority w:val="9"/>
    <w:semiHidden/>
    <w:rsid w:val="00F10AD1"/>
    <w:rPr>
      <w:rFonts w:asciiTheme="minorHAnsi" w:eastAsiaTheme="minorEastAsia" w:hAnsiTheme="minorHAnsi" w:cstheme="minorBidi"/>
      <w:sz w:val="24"/>
      <w:szCs w:val="24"/>
      <w:lang w:val="es-ES_tradnl"/>
    </w:rPr>
  </w:style>
  <w:style w:type="character" w:customStyle="1" w:styleId="Ttulo8Car">
    <w:name w:val="Título 8 Car"/>
    <w:basedOn w:val="Fuentedeprrafopredeter"/>
    <w:link w:val="Ttulo8"/>
    <w:uiPriority w:val="9"/>
    <w:semiHidden/>
    <w:rsid w:val="00F10AD1"/>
    <w:rPr>
      <w:rFonts w:asciiTheme="minorHAnsi" w:eastAsiaTheme="minorEastAsia" w:hAnsiTheme="minorHAnsi" w:cstheme="minorBidi"/>
      <w:i/>
      <w:iCs/>
      <w:sz w:val="24"/>
      <w:szCs w:val="24"/>
      <w:lang w:val="es-ES_tradnl"/>
    </w:rPr>
  </w:style>
  <w:style w:type="character" w:customStyle="1" w:styleId="Ttulo9Car">
    <w:name w:val="Título 9 Car"/>
    <w:basedOn w:val="Fuentedeprrafopredeter"/>
    <w:link w:val="Ttulo9"/>
    <w:uiPriority w:val="9"/>
    <w:semiHidden/>
    <w:rsid w:val="00F10AD1"/>
    <w:rPr>
      <w:rFonts w:asciiTheme="majorHAnsi" w:eastAsiaTheme="majorEastAsia" w:hAnsiTheme="majorHAnsi" w:cstheme="majorBidi"/>
      <w:sz w:val="22"/>
      <w:szCs w:val="22"/>
      <w:lang w:val="es-ES_tradnl"/>
    </w:rPr>
  </w:style>
  <w:style w:type="paragraph" w:customStyle="1" w:styleId="PARRAFO1">
    <w:name w:val="PARRAFO1"/>
    <w:basedOn w:val="Normal"/>
    <w:uiPriority w:val="99"/>
    <w:rsid w:val="003957FD"/>
    <w:pPr>
      <w:overflowPunct w:val="0"/>
      <w:autoSpaceDE w:val="0"/>
      <w:autoSpaceDN w:val="0"/>
      <w:adjustRightInd w:val="0"/>
      <w:spacing w:before="120" w:after="120"/>
      <w:ind w:left="284" w:right="284" w:firstLine="567"/>
      <w:jc w:val="both"/>
      <w:textAlignment w:val="baseline"/>
    </w:pPr>
  </w:style>
  <w:style w:type="paragraph" w:customStyle="1" w:styleId="PARRAFO3">
    <w:name w:val="PARRAFO3"/>
    <w:basedOn w:val="Normal"/>
    <w:uiPriority w:val="99"/>
    <w:rsid w:val="003957FD"/>
    <w:pPr>
      <w:overflowPunct w:val="0"/>
      <w:autoSpaceDE w:val="0"/>
      <w:autoSpaceDN w:val="0"/>
      <w:adjustRightInd w:val="0"/>
      <w:spacing w:before="120" w:after="120"/>
      <w:ind w:left="1418" w:right="567"/>
      <w:jc w:val="both"/>
      <w:textAlignment w:val="baseline"/>
    </w:pPr>
  </w:style>
  <w:style w:type="paragraph" w:customStyle="1" w:styleId="Prrafodelista1">
    <w:name w:val="Párrafo de lista1"/>
    <w:basedOn w:val="Normal"/>
    <w:uiPriority w:val="34"/>
    <w:qFormat/>
    <w:rsid w:val="00870F7A"/>
    <w:pPr>
      <w:ind w:left="708"/>
    </w:pPr>
  </w:style>
  <w:style w:type="paragraph" w:styleId="Sangradetextonormal">
    <w:name w:val="Body Text Indent"/>
    <w:basedOn w:val="Normal"/>
    <w:link w:val="SangradetextonormalCar"/>
    <w:uiPriority w:val="99"/>
    <w:rsid w:val="004D3C2C"/>
    <w:pPr>
      <w:spacing w:after="120"/>
      <w:ind w:left="283"/>
    </w:pPr>
  </w:style>
  <w:style w:type="character" w:customStyle="1" w:styleId="SangradetextonormalCar">
    <w:name w:val="Sangría de texto normal Car"/>
    <w:basedOn w:val="Fuentedeprrafopredeter"/>
    <w:link w:val="Sangradetextonormal"/>
    <w:uiPriority w:val="99"/>
    <w:semiHidden/>
    <w:rsid w:val="00F10AD1"/>
    <w:rPr>
      <w:lang w:val="es-ES_tradnl"/>
    </w:rPr>
  </w:style>
  <w:style w:type="paragraph" w:styleId="Textoindependiente">
    <w:name w:val="Body Text"/>
    <w:basedOn w:val="Normal"/>
    <w:link w:val="TextoindependienteCar"/>
    <w:uiPriority w:val="99"/>
    <w:rsid w:val="004D3C2C"/>
    <w:pPr>
      <w:spacing w:after="120"/>
    </w:pPr>
  </w:style>
  <w:style w:type="character" w:customStyle="1" w:styleId="TextoindependienteCar">
    <w:name w:val="Texto independiente Car"/>
    <w:basedOn w:val="Fuentedeprrafopredeter"/>
    <w:link w:val="Textoindependiente"/>
    <w:uiPriority w:val="99"/>
    <w:semiHidden/>
    <w:rsid w:val="00F10AD1"/>
    <w:rPr>
      <w:lang w:val="es-ES_tradnl"/>
    </w:rPr>
  </w:style>
  <w:style w:type="paragraph" w:styleId="Sangra2detindependiente">
    <w:name w:val="Body Text Indent 2"/>
    <w:basedOn w:val="Normal"/>
    <w:link w:val="Sangra2detindependienteCar"/>
    <w:uiPriority w:val="99"/>
    <w:rsid w:val="004D3C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10AD1"/>
    <w:rPr>
      <w:lang w:val="es-ES_tradnl"/>
    </w:rPr>
  </w:style>
  <w:style w:type="paragraph" w:styleId="Piedepgina">
    <w:name w:val="footer"/>
    <w:basedOn w:val="Normal"/>
    <w:link w:val="PiedepginaCar"/>
    <w:uiPriority w:val="99"/>
    <w:rsid w:val="0081011C"/>
    <w:pPr>
      <w:tabs>
        <w:tab w:val="right" w:pos="9214"/>
        <w:tab w:val="left" w:pos="9356"/>
      </w:tabs>
    </w:pPr>
    <w:rPr>
      <w:rFonts w:ascii="Arial" w:hAnsi="Arial"/>
      <w:color w:val="676A6F"/>
      <w:sz w:val="16"/>
      <w:szCs w:val="16"/>
    </w:rPr>
  </w:style>
  <w:style w:type="character" w:customStyle="1" w:styleId="PiedepginaCar">
    <w:name w:val="Pie de página Car"/>
    <w:basedOn w:val="Fuentedeprrafopredeter"/>
    <w:link w:val="Piedepgina"/>
    <w:uiPriority w:val="99"/>
    <w:semiHidden/>
    <w:rsid w:val="00F10AD1"/>
    <w:rPr>
      <w:lang w:val="es-ES_tradnl"/>
    </w:rPr>
  </w:style>
  <w:style w:type="character" w:styleId="Nmerodepgina">
    <w:name w:val="page number"/>
    <w:basedOn w:val="Fuentedeprrafopredeter"/>
    <w:uiPriority w:val="99"/>
    <w:rsid w:val="004D3C2C"/>
    <w:rPr>
      <w:rFonts w:cs="Times New Roman"/>
    </w:rPr>
  </w:style>
  <w:style w:type="paragraph" w:styleId="NormalWeb">
    <w:name w:val="Normal (Web)"/>
    <w:basedOn w:val="Normal"/>
    <w:uiPriority w:val="99"/>
    <w:rsid w:val="004D3C2C"/>
    <w:pPr>
      <w:spacing w:before="100" w:beforeAutospacing="1" w:after="100" w:afterAutospacing="1"/>
    </w:pPr>
  </w:style>
  <w:style w:type="character" w:styleId="Textoennegrita">
    <w:name w:val="Strong"/>
    <w:basedOn w:val="Fuentedeprrafopredeter"/>
    <w:uiPriority w:val="22"/>
    <w:qFormat/>
    <w:rsid w:val="004D3C2C"/>
    <w:rPr>
      <w:rFonts w:cs="Times New Roman"/>
      <w:b/>
      <w:bCs/>
    </w:rPr>
  </w:style>
  <w:style w:type="character" w:customStyle="1" w:styleId="mw-headline">
    <w:name w:val="mw-headline"/>
    <w:basedOn w:val="Fuentedeprrafopredeter"/>
    <w:rsid w:val="004D3C2C"/>
    <w:rPr>
      <w:rFonts w:cs="Times New Roman"/>
    </w:rPr>
  </w:style>
  <w:style w:type="paragraph" w:styleId="Encabezado">
    <w:name w:val="header"/>
    <w:basedOn w:val="Normal"/>
    <w:link w:val="EncabezadoCar"/>
    <w:uiPriority w:val="99"/>
    <w:rsid w:val="0081011C"/>
    <w:pPr>
      <w:tabs>
        <w:tab w:val="center" w:pos="4820"/>
      </w:tabs>
      <w:spacing w:before="720"/>
      <w:ind w:left="-200" w:right="-145"/>
    </w:pPr>
    <w:rPr>
      <w:rFonts w:ascii="Arial" w:hAnsi="Arial"/>
      <w:b/>
      <w:sz w:val="16"/>
    </w:rPr>
  </w:style>
  <w:style w:type="character" w:customStyle="1" w:styleId="EncabezadoCar">
    <w:name w:val="Encabezado Car"/>
    <w:basedOn w:val="Fuentedeprrafopredeter"/>
    <w:link w:val="Encabezado"/>
    <w:uiPriority w:val="99"/>
    <w:semiHidden/>
    <w:rsid w:val="00F10AD1"/>
    <w:rPr>
      <w:lang w:val="es-ES_tradnl"/>
    </w:rPr>
  </w:style>
  <w:style w:type="paragraph" w:customStyle="1" w:styleId="PrrafoNormal">
    <w:name w:val="Párrafo Normal"/>
    <w:basedOn w:val="Normal"/>
    <w:link w:val="PrrafoNormalCar"/>
    <w:rsid w:val="0081011C"/>
    <w:pPr>
      <w:spacing w:before="120" w:after="200"/>
      <w:ind w:left="284" w:right="57"/>
      <w:jc w:val="both"/>
    </w:pPr>
    <w:rPr>
      <w:rFonts w:ascii="Arial" w:hAnsi="Arial"/>
      <w:sz w:val="22"/>
    </w:rPr>
  </w:style>
  <w:style w:type="paragraph" w:customStyle="1" w:styleId="Opcion1">
    <w:name w:val="Opcion 1"/>
    <w:basedOn w:val="PrrafoNormal"/>
    <w:rsid w:val="0081011C"/>
    <w:pPr>
      <w:spacing w:before="240"/>
      <w:ind w:left="1418" w:hanging="567"/>
    </w:pPr>
  </w:style>
  <w:style w:type="paragraph" w:customStyle="1" w:styleId="Opcin2">
    <w:name w:val="Opción 2"/>
    <w:basedOn w:val="Opcion1"/>
    <w:rsid w:val="0081011C"/>
    <w:pPr>
      <w:ind w:left="1985"/>
    </w:pPr>
  </w:style>
  <w:style w:type="paragraph" w:customStyle="1" w:styleId="Prrafo1">
    <w:name w:val="Párrafo 1"/>
    <w:basedOn w:val="PrrafoNormal"/>
    <w:rsid w:val="0081011C"/>
    <w:pPr>
      <w:ind w:left="567"/>
    </w:pPr>
  </w:style>
  <w:style w:type="paragraph" w:customStyle="1" w:styleId="SgtOpcion1">
    <w:name w:val="SgtOpcion1"/>
    <w:rsid w:val="0081011C"/>
    <w:pPr>
      <w:spacing w:before="120" w:after="240"/>
      <w:ind w:left="1418" w:right="57"/>
      <w:jc w:val="both"/>
    </w:pPr>
    <w:rPr>
      <w:rFonts w:ascii="Arial" w:hAnsi="Arial"/>
      <w:sz w:val="22"/>
      <w:lang w:val="es-ES_tradnl"/>
    </w:rPr>
  </w:style>
  <w:style w:type="paragraph" w:customStyle="1" w:styleId="PrrafoNumerado">
    <w:name w:val="Párrafo Numerado"/>
    <w:basedOn w:val="SgtOpcion1"/>
    <w:rsid w:val="0081011C"/>
    <w:pPr>
      <w:ind w:left="1702" w:hanging="284"/>
    </w:pPr>
  </w:style>
  <w:style w:type="paragraph" w:customStyle="1" w:styleId="Parrafo2">
    <w:name w:val="Parrafo2"/>
    <w:basedOn w:val="Prrafo1"/>
    <w:rsid w:val="0081011C"/>
    <w:pPr>
      <w:keepNext/>
      <w:ind w:firstLine="709"/>
    </w:pPr>
  </w:style>
  <w:style w:type="paragraph" w:customStyle="1" w:styleId="SgtOpcion2">
    <w:name w:val="SgtOpcion2"/>
    <w:basedOn w:val="SgtOpcion1"/>
    <w:rsid w:val="0081011C"/>
    <w:pPr>
      <w:ind w:left="1985"/>
    </w:pPr>
  </w:style>
  <w:style w:type="paragraph" w:styleId="TDC1">
    <w:name w:val="toc 1"/>
    <w:basedOn w:val="Normal"/>
    <w:next w:val="Normal"/>
    <w:autoRedefine/>
    <w:uiPriority w:val="39"/>
    <w:rsid w:val="0081011C"/>
    <w:pPr>
      <w:tabs>
        <w:tab w:val="right" w:leader="dot" w:pos="9072"/>
      </w:tabs>
      <w:spacing w:before="120"/>
      <w:ind w:right="567"/>
    </w:pPr>
    <w:rPr>
      <w:rFonts w:ascii="Arial" w:hAnsi="Arial"/>
      <w:b/>
      <w:sz w:val="18"/>
    </w:rPr>
  </w:style>
  <w:style w:type="paragraph" w:styleId="TDC2">
    <w:name w:val="toc 2"/>
    <w:basedOn w:val="TDC1"/>
    <w:next w:val="Normal"/>
    <w:autoRedefine/>
    <w:uiPriority w:val="39"/>
    <w:rsid w:val="0081011C"/>
    <w:pPr>
      <w:spacing w:before="20"/>
      <w:ind w:left="284"/>
    </w:pPr>
    <w:rPr>
      <w:b w:val="0"/>
      <w:szCs w:val="18"/>
    </w:rPr>
  </w:style>
  <w:style w:type="paragraph" w:styleId="TDC3">
    <w:name w:val="toc 3"/>
    <w:basedOn w:val="TDC2"/>
    <w:next w:val="Normal"/>
    <w:autoRedefine/>
    <w:uiPriority w:val="39"/>
    <w:rsid w:val="0081011C"/>
    <w:pPr>
      <w:ind w:left="567"/>
    </w:pPr>
  </w:style>
  <w:style w:type="paragraph" w:styleId="TDC4">
    <w:name w:val="toc 4"/>
    <w:basedOn w:val="TDC3"/>
    <w:next w:val="Normal"/>
    <w:autoRedefine/>
    <w:uiPriority w:val="39"/>
    <w:rsid w:val="0081011C"/>
    <w:pPr>
      <w:ind w:left="851"/>
    </w:pPr>
  </w:style>
  <w:style w:type="paragraph" w:styleId="TDC5">
    <w:name w:val="toc 5"/>
    <w:basedOn w:val="TDC4"/>
    <w:next w:val="Normal"/>
    <w:autoRedefine/>
    <w:uiPriority w:val="39"/>
    <w:rsid w:val="0081011C"/>
    <w:pPr>
      <w:ind w:left="1134"/>
    </w:pPr>
  </w:style>
  <w:style w:type="paragraph" w:styleId="TDC6">
    <w:name w:val="toc 6"/>
    <w:basedOn w:val="TDC5"/>
    <w:next w:val="Normal"/>
    <w:autoRedefine/>
    <w:uiPriority w:val="39"/>
    <w:rsid w:val="0081011C"/>
    <w:pPr>
      <w:ind w:left="1418"/>
    </w:pPr>
  </w:style>
  <w:style w:type="paragraph" w:styleId="TDC7">
    <w:name w:val="toc 7"/>
    <w:basedOn w:val="TDC6"/>
    <w:next w:val="Normal"/>
    <w:autoRedefine/>
    <w:uiPriority w:val="39"/>
    <w:rsid w:val="0081011C"/>
    <w:pPr>
      <w:ind w:left="1701"/>
    </w:pPr>
  </w:style>
  <w:style w:type="paragraph" w:styleId="TDC8">
    <w:name w:val="toc 8"/>
    <w:basedOn w:val="TDC7"/>
    <w:next w:val="Normal"/>
    <w:autoRedefine/>
    <w:uiPriority w:val="39"/>
    <w:rsid w:val="0081011C"/>
    <w:pPr>
      <w:ind w:left="1985"/>
    </w:pPr>
  </w:style>
  <w:style w:type="paragraph" w:styleId="TDC9">
    <w:name w:val="toc 9"/>
    <w:basedOn w:val="TDC8"/>
    <w:next w:val="Normal"/>
    <w:autoRedefine/>
    <w:uiPriority w:val="39"/>
    <w:rsid w:val="0081011C"/>
    <w:pPr>
      <w:ind w:left="2268"/>
    </w:pPr>
  </w:style>
  <w:style w:type="paragraph" w:customStyle="1" w:styleId="VIETAS">
    <w:name w:val="VIÑETAS"/>
    <w:rsid w:val="0081011C"/>
    <w:pPr>
      <w:numPr>
        <w:numId w:val="33"/>
      </w:numPr>
      <w:tabs>
        <w:tab w:val="clear" w:pos="720"/>
      </w:tabs>
      <w:spacing w:before="120" w:after="200"/>
      <w:ind w:left="1702" w:right="57" w:hanging="284"/>
      <w:jc w:val="both"/>
    </w:pPr>
    <w:rPr>
      <w:rFonts w:ascii="Arial" w:hAnsi="Arial"/>
      <w:color w:val="000000"/>
      <w:sz w:val="22"/>
      <w:lang w:val="es-ES_tradnl"/>
    </w:rPr>
  </w:style>
  <w:style w:type="paragraph" w:customStyle="1" w:styleId="Enunciado">
    <w:name w:val="Enunciado"/>
    <w:basedOn w:val="PrrafoNormal"/>
    <w:rsid w:val="0081011C"/>
    <w:pPr>
      <w:spacing w:before="360" w:after="240"/>
    </w:pPr>
    <w:rPr>
      <w:szCs w:val="22"/>
    </w:rPr>
  </w:style>
  <w:style w:type="paragraph" w:styleId="Textonotapie">
    <w:name w:val="footnote text"/>
    <w:basedOn w:val="Normal"/>
    <w:link w:val="TextonotapieCar"/>
    <w:uiPriority w:val="99"/>
    <w:semiHidden/>
    <w:rsid w:val="0081011C"/>
    <w:pPr>
      <w:jc w:val="both"/>
    </w:pPr>
    <w:rPr>
      <w:rFonts w:ascii="Arial" w:hAnsi="Arial"/>
      <w:i/>
      <w:sz w:val="16"/>
      <w:lang w:val="es-ES"/>
    </w:rPr>
  </w:style>
  <w:style w:type="character" w:customStyle="1" w:styleId="TextonotapieCar">
    <w:name w:val="Texto nota pie Car"/>
    <w:basedOn w:val="Fuentedeprrafopredeter"/>
    <w:link w:val="Textonotapie"/>
    <w:uiPriority w:val="99"/>
    <w:semiHidden/>
    <w:rsid w:val="00F10AD1"/>
    <w:rPr>
      <w:lang w:val="es-ES_tradnl"/>
    </w:rPr>
  </w:style>
  <w:style w:type="paragraph" w:customStyle="1" w:styleId="TitEjer">
    <w:name w:val="TitEjer"/>
    <w:basedOn w:val="Ttulo2"/>
    <w:next w:val="Enunciado"/>
    <w:rsid w:val="0081011C"/>
    <w:pPr>
      <w:pageBreakBefore/>
      <w:shd w:val="pct20" w:color="auto" w:fill="FFFFFF"/>
      <w:spacing w:before="600" w:after="360"/>
      <w:jc w:val="right"/>
    </w:pPr>
    <w:rPr>
      <w:sz w:val="28"/>
    </w:rPr>
  </w:style>
  <w:style w:type="paragraph" w:customStyle="1" w:styleId="Vietas2">
    <w:name w:val="Viñetas2"/>
    <w:rsid w:val="0081011C"/>
    <w:pPr>
      <w:keepLines/>
      <w:numPr>
        <w:numId w:val="34"/>
      </w:numPr>
      <w:tabs>
        <w:tab w:val="clear" w:pos="720"/>
      </w:tabs>
      <w:spacing w:before="60" w:after="120"/>
      <w:ind w:left="2478" w:right="284" w:hanging="357"/>
      <w:jc w:val="both"/>
    </w:pPr>
    <w:rPr>
      <w:rFonts w:ascii="Arial" w:hAnsi="Arial"/>
      <w:sz w:val="22"/>
      <w:lang w:val="es-ES_tradnl"/>
    </w:rPr>
  </w:style>
  <w:style w:type="paragraph" w:customStyle="1" w:styleId="ParrafoSolucion">
    <w:name w:val="ParrafoSolucion"/>
    <w:basedOn w:val="VIETAS"/>
    <w:rsid w:val="0081011C"/>
    <w:pPr>
      <w:numPr>
        <w:numId w:val="0"/>
      </w:numPr>
      <w:spacing w:after="60"/>
      <w:ind w:left="851"/>
    </w:pPr>
    <w:rPr>
      <w:i/>
    </w:rPr>
  </w:style>
  <w:style w:type="paragraph" w:customStyle="1" w:styleId="Leyderecha">
    <w:name w:val="Leyderecha"/>
    <w:basedOn w:val="Normal"/>
    <w:rsid w:val="0081011C"/>
    <w:pPr>
      <w:pBdr>
        <w:left w:val="single" w:sz="4" w:space="4" w:color="auto"/>
        <w:right w:val="single" w:sz="4" w:space="1" w:color="auto"/>
      </w:pBdr>
      <w:spacing w:before="120" w:after="120"/>
      <w:ind w:left="2126" w:firstLine="6"/>
      <w:jc w:val="both"/>
    </w:pPr>
    <w:rPr>
      <w:rFonts w:ascii="Arial" w:hAnsi="Arial"/>
      <w:color w:val="808080"/>
    </w:rPr>
  </w:style>
  <w:style w:type="paragraph" w:customStyle="1" w:styleId="ParrafoNormalCentrado">
    <w:name w:val="Parrafo Normal Centrado"/>
    <w:basedOn w:val="PrrafoNormal"/>
    <w:rsid w:val="0081011C"/>
    <w:pPr>
      <w:ind w:right="284"/>
      <w:jc w:val="center"/>
    </w:pPr>
  </w:style>
  <w:style w:type="paragraph" w:customStyle="1" w:styleId="nota">
    <w:name w:val="nota"/>
    <w:basedOn w:val="PrrafoNormal"/>
    <w:rsid w:val="0081011C"/>
    <w:pPr>
      <w:pBdr>
        <w:top w:val="single" w:sz="4" w:space="3" w:color="auto" w:shadow="1"/>
        <w:left w:val="single" w:sz="4" w:space="4" w:color="auto" w:shadow="1"/>
        <w:bottom w:val="single" w:sz="4" w:space="3" w:color="auto" w:shadow="1"/>
        <w:right w:val="single" w:sz="4" w:space="4" w:color="auto" w:shadow="1"/>
      </w:pBdr>
      <w:ind w:left="1134" w:right="567"/>
    </w:pPr>
  </w:style>
  <w:style w:type="paragraph" w:customStyle="1" w:styleId="NumeradoconLetras">
    <w:name w:val="Numerado con Letras"/>
    <w:basedOn w:val="Normal"/>
    <w:rsid w:val="0081011C"/>
    <w:pPr>
      <w:numPr>
        <w:numId w:val="36"/>
      </w:numPr>
      <w:spacing w:before="120" w:after="120"/>
      <w:ind w:right="57"/>
      <w:jc w:val="both"/>
    </w:pPr>
    <w:rPr>
      <w:rFonts w:ascii="Arial" w:hAnsi="Arial"/>
      <w:sz w:val="22"/>
    </w:rPr>
  </w:style>
  <w:style w:type="paragraph" w:customStyle="1" w:styleId="ParrafoArticulo">
    <w:name w:val="ParrafoArticulo"/>
    <w:basedOn w:val="Normal"/>
    <w:rsid w:val="0081011C"/>
    <w:pPr>
      <w:spacing w:after="200"/>
      <w:ind w:left="1418" w:right="284"/>
      <w:jc w:val="both"/>
    </w:pPr>
    <w:rPr>
      <w:rFonts w:ascii="Arial" w:hAnsi="Arial"/>
      <w:i/>
      <w:sz w:val="21"/>
    </w:rPr>
  </w:style>
  <w:style w:type="paragraph" w:customStyle="1" w:styleId="PracticaInf">
    <w:name w:val="PracticaInf"/>
    <w:basedOn w:val="TitEjer"/>
    <w:next w:val="Enunciado"/>
    <w:rsid w:val="0081011C"/>
    <w:pPr>
      <w:numPr>
        <w:numId w:val="32"/>
      </w:numPr>
      <w:jc w:val="left"/>
    </w:pPr>
  </w:style>
  <w:style w:type="paragraph" w:customStyle="1" w:styleId="FinPractica">
    <w:name w:val="FinPractica"/>
    <w:rsid w:val="0081011C"/>
    <w:pPr>
      <w:numPr>
        <w:numId w:val="31"/>
      </w:numPr>
      <w:shd w:val="pct20" w:color="auto" w:fill="FFFFFF"/>
      <w:spacing w:before="240" w:after="600"/>
      <w:ind w:right="57"/>
      <w:jc w:val="right"/>
    </w:pPr>
    <w:rPr>
      <w:rFonts w:ascii="Arial" w:hAnsi="Arial"/>
      <w:b/>
      <w:noProof/>
      <w:sz w:val="28"/>
      <w:lang w:val="es-ES_tradnl"/>
    </w:rPr>
  </w:style>
  <w:style w:type="paragraph" w:customStyle="1" w:styleId="Imagen">
    <w:name w:val="Imagen"/>
    <w:basedOn w:val="ParrafoNormalCentrado"/>
    <w:rsid w:val="0081011C"/>
    <w:pPr>
      <w:spacing w:after="240"/>
    </w:pPr>
  </w:style>
  <w:style w:type="paragraph" w:styleId="Epgrafe">
    <w:name w:val="caption"/>
    <w:basedOn w:val="Normal"/>
    <w:next w:val="Normal"/>
    <w:uiPriority w:val="35"/>
    <w:qFormat/>
    <w:rsid w:val="0081011C"/>
    <w:pPr>
      <w:spacing w:before="40" w:after="120"/>
      <w:jc w:val="center"/>
    </w:pPr>
    <w:rPr>
      <w:rFonts w:ascii="Arial" w:hAnsi="Arial"/>
      <w:i/>
      <w:lang w:eastAsia="ko-KR"/>
    </w:rPr>
  </w:style>
  <w:style w:type="paragraph" w:customStyle="1" w:styleId="Ttulo02Num">
    <w:name w:val="Título02Num"/>
    <w:next w:val="PrrafoNormal"/>
    <w:rsid w:val="0081011C"/>
    <w:pPr>
      <w:keepNext/>
      <w:keepLines/>
      <w:numPr>
        <w:ilvl w:val="1"/>
        <w:numId w:val="39"/>
      </w:numPr>
      <w:spacing w:before="567" w:after="200"/>
      <w:outlineLvl w:val="1"/>
    </w:pPr>
    <w:rPr>
      <w:rFonts w:ascii="Arial" w:hAnsi="Arial"/>
      <w:b/>
      <w:sz w:val="40"/>
      <w:szCs w:val="40"/>
      <w:lang w:val="es-ES_tradnl"/>
    </w:rPr>
  </w:style>
  <w:style w:type="paragraph" w:customStyle="1" w:styleId="Sgtenumerado">
    <w:name w:val="Sgtenumerado"/>
    <w:rsid w:val="0081011C"/>
    <w:pPr>
      <w:spacing w:after="200"/>
      <w:ind w:left="1701"/>
      <w:jc w:val="both"/>
    </w:pPr>
    <w:rPr>
      <w:rFonts w:ascii="Arial" w:hAnsi="Arial"/>
      <w:sz w:val="22"/>
    </w:rPr>
  </w:style>
  <w:style w:type="paragraph" w:customStyle="1" w:styleId="Esquema">
    <w:name w:val="Esquema"/>
    <w:basedOn w:val="PrrafoNormal"/>
    <w:rsid w:val="0081011C"/>
    <w:pPr>
      <w:numPr>
        <w:numId w:val="38"/>
      </w:numPr>
    </w:pPr>
  </w:style>
  <w:style w:type="paragraph" w:customStyle="1" w:styleId="Letras2">
    <w:name w:val="Letras2"/>
    <w:rsid w:val="0081011C"/>
    <w:pPr>
      <w:numPr>
        <w:numId w:val="35"/>
      </w:numPr>
      <w:spacing w:after="200"/>
      <w:ind w:right="57"/>
      <w:jc w:val="both"/>
    </w:pPr>
    <w:rPr>
      <w:rFonts w:ascii="Arial" w:hAnsi="Arial"/>
      <w:sz w:val="22"/>
      <w:lang w:val="es-ES_tradnl"/>
    </w:rPr>
  </w:style>
  <w:style w:type="paragraph" w:customStyle="1" w:styleId="Ttulo01Num">
    <w:name w:val="Título01Num"/>
    <w:next w:val="Ttulo02Num"/>
    <w:rsid w:val="0081011C"/>
    <w:pPr>
      <w:keepLines/>
      <w:pageBreakBefore/>
      <w:numPr>
        <w:numId w:val="39"/>
      </w:numPr>
      <w:spacing w:before="1701" w:after="1134"/>
      <w:ind w:right="57"/>
      <w:jc w:val="right"/>
      <w:outlineLvl w:val="0"/>
    </w:pPr>
    <w:rPr>
      <w:rFonts w:ascii="Arial" w:hAnsi="Arial"/>
      <w:b/>
      <w:sz w:val="48"/>
      <w:szCs w:val="48"/>
      <w:lang w:val="es-ES_tradnl"/>
    </w:rPr>
  </w:style>
  <w:style w:type="paragraph" w:customStyle="1" w:styleId="PrrafoNumerado2">
    <w:name w:val="Párrafo Numerado 2"/>
    <w:basedOn w:val="PrrafoNumerado"/>
    <w:rsid w:val="0081011C"/>
    <w:pPr>
      <w:numPr>
        <w:numId w:val="37"/>
      </w:numPr>
      <w:spacing w:before="80" w:after="200"/>
    </w:pPr>
  </w:style>
  <w:style w:type="paragraph" w:customStyle="1" w:styleId="SgteNum2">
    <w:name w:val="SgteNum2"/>
    <w:basedOn w:val="PrrafoNumerado2"/>
    <w:rsid w:val="0081011C"/>
    <w:pPr>
      <w:numPr>
        <w:numId w:val="0"/>
      </w:numPr>
      <w:ind w:left="2268"/>
    </w:pPr>
  </w:style>
  <w:style w:type="paragraph" w:customStyle="1" w:styleId="Ttulo06Num">
    <w:name w:val="Título06Num"/>
    <w:basedOn w:val="Ttulo05Num"/>
    <w:next w:val="PrrafoNormal"/>
    <w:rsid w:val="0081011C"/>
    <w:pPr>
      <w:numPr>
        <w:ilvl w:val="5"/>
      </w:numPr>
      <w:spacing w:before="200"/>
      <w:ind w:right="57"/>
      <w:outlineLvl w:val="5"/>
    </w:pPr>
    <w:rPr>
      <w:sz w:val="24"/>
      <w:szCs w:val="24"/>
    </w:rPr>
  </w:style>
  <w:style w:type="paragraph" w:customStyle="1" w:styleId="Ttulo03Num">
    <w:name w:val="Título03Num"/>
    <w:basedOn w:val="Ttulo02Num"/>
    <w:next w:val="PrrafoNormal"/>
    <w:rsid w:val="0081011C"/>
    <w:pPr>
      <w:numPr>
        <w:ilvl w:val="2"/>
      </w:numPr>
      <w:spacing w:before="480" w:after="120"/>
      <w:outlineLvl w:val="2"/>
    </w:pPr>
    <w:rPr>
      <w:sz w:val="36"/>
      <w:szCs w:val="36"/>
    </w:rPr>
  </w:style>
  <w:style w:type="paragraph" w:customStyle="1" w:styleId="Ttulo04Num">
    <w:name w:val="Título04Num"/>
    <w:basedOn w:val="Ttulo03Num"/>
    <w:next w:val="PrrafoNormal"/>
    <w:rsid w:val="0081011C"/>
    <w:pPr>
      <w:numPr>
        <w:ilvl w:val="3"/>
      </w:numPr>
      <w:spacing w:before="280"/>
      <w:outlineLvl w:val="3"/>
    </w:pPr>
    <w:rPr>
      <w:sz w:val="32"/>
      <w:szCs w:val="32"/>
    </w:rPr>
  </w:style>
  <w:style w:type="paragraph" w:customStyle="1" w:styleId="Ttulo05Num">
    <w:name w:val="Título05Num"/>
    <w:basedOn w:val="Ttulo04Num"/>
    <w:next w:val="PrrafoNormal"/>
    <w:rsid w:val="0081011C"/>
    <w:pPr>
      <w:numPr>
        <w:ilvl w:val="4"/>
      </w:numPr>
      <w:spacing w:before="240"/>
      <w:outlineLvl w:val="4"/>
    </w:pPr>
    <w:rPr>
      <w:sz w:val="28"/>
      <w:szCs w:val="28"/>
    </w:rPr>
  </w:style>
  <w:style w:type="paragraph" w:customStyle="1" w:styleId="Ttulo07Num">
    <w:name w:val="Título07Num"/>
    <w:basedOn w:val="Ttulo06Num"/>
    <w:next w:val="PrrafoNormal"/>
    <w:rsid w:val="0081011C"/>
    <w:pPr>
      <w:numPr>
        <w:ilvl w:val="6"/>
      </w:numPr>
      <w:spacing w:before="160" w:after="80"/>
      <w:outlineLvl w:val="6"/>
    </w:pPr>
    <w:rPr>
      <w:sz w:val="22"/>
      <w:szCs w:val="22"/>
    </w:rPr>
  </w:style>
  <w:style w:type="paragraph" w:customStyle="1" w:styleId="Ttulo08Num">
    <w:name w:val="Título08Num"/>
    <w:basedOn w:val="Ttulo07Num"/>
    <w:next w:val="PrrafoNormal"/>
    <w:rsid w:val="0081011C"/>
    <w:pPr>
      <w:spacing w:before="120" w:after="60"/>
      <w:outlineLvl w:val="7"/>
    </w:pPr>
    <w:rPr>
      <w:sz w:val="20"/>
      <w:szCs w:val="20"/>
    </w:rPr>
  </w:style>
  <w:style w:type="paragraph" w:customStyle="1" w:styleId="Ttulo09Num">
    <w:name w:val="Título09Num"/>
    <w:basedOn w:val="Ttulo08Num"/>
    <w:next w:val="PrrafoNormal"/>
    <w:rsid w:val="0081011C"/>
    <w:pPr>
      <w:numPr>
        <w:ilvl w:val="8"/>
      </w:numPr>
    </w:pPr>
  </w:style>
  <w:style w:type="paragraph" w:customStyle="1" w:styleId="SgteEsquema">
    <w:name w:val="SgteEsquema"/>
    <w:basedOn w:val="Parrafo2"/>
    <w:rsid w:val="0081011C"/>
    <w:pPr>
      <w:keepNext w:val="0"/>
      <w:ind w:left="851" w:firstLine="0"/>
    </w:pPr>
  </w:style>
  <w:style w:type="paragraph" w:customStyle="1" w:styleId="SgVietas">
    <w:name w:val="SgViñetas"/>
    <w:basedOn w:val="VIETAS"/>
    <w:rsid w:val="0081011C"/>
    <w:pPr>
      <w:numPr>
        <w:numId w:val="0"/>
      </w:numPr>
      <w:ind w:left="1700"/>
    </w:pPr>
  </w:style>
  <w:style w:type="paragraph" w:customStyle="1" w:styleId="SgteLetas">
    <w:name w:val="SgteLetas"/>
    <w:basedOn w:val="SgteEsquema"/>
    <w:rsid w:val="0081011C"/>
    <w:pPr>
      <w:ind w:left="1140"/>
    </w:pPr>
    <w:rPr>
      <w:lang w:val="es-ES"/>
    </w:rPr>
  </w:style>
  <w:style w:type="table" w:styleId="Tablaconcuadrcula">
    <w:name w:val="Table Grid"/>
    <w:basedOn w:val="Tablanormal"/>
    <w:uiPriority w:val="59"/>
    <w:rsid w:val="004D3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NormalCar">
    <w:name w:val="Párrafo Normal Car"/>
    <w:basedOn w:val="Fuentedeprrafopredeter"/>
    <w:link w:val="PrrafoNormal"/>
    <w:locked/>
    <w:rsid w:val="004F6543"/>
    <w:rPr>
      <w:rFonts w:ascii="Arial" w:hAnsi="Arial" w:cs="Times New Roman"/>
      <w:sz w:val="22"/>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39.jpe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7.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bp0.blogger.com/_1PLeMXMVSK0/R7DJPSMVe2I/AAAAAAAAAAk/OvGI3RbisWM/s1600-h/images%5b1%5d.jp" TargetMode="External"/><Relationship Id="rId48" Type="http://schemas.openxmlformats.org/officeDocument/2006/relationships/image" Target="media/image40.jpeg"/><Relationship Id="rId8" Type="http://schemas.openxmlformats.org/officeDocument/2006/relationships/image" Target="media/image1.jpeg"/><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4.png"/><Relationship Id="rId2" Type="http://schemas.openxmlformats.org/officeDocument/2006/relationships/image" Target="media/image43.jpeg"/><Relationship Id="rId1" Type="http://schemas.openxmlformats.org/officeDocument/2006/relationships/image" Target="media/image42.png"/><Relationship Id="rId4" Type="http://schemas.openxmlformats.org/officeDocument/2006/relationships/image" Target="media/image45.jpeg"/></Relationships>
</file>

<file path=word/_rels/settings.xml.rels><?xml version="1.0" encoding="UTF-8" standalone="yes"?>
<Relationships xmlns="http://schemas.openxmlformats.org/package/2006/relationships"><Relationship Id="rId1" Type="http://schemas.openxmlformats.org/officeDocument/2006/relationships/attachedTemplate" Target="file:///F:\PLANTILLAS\WORD\MANUALES\SESIONES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SESIONES01</Template>
  <TotalTime>1</TotalTime>
  <Pages>71</Pages>
  <Words>16152</Words>
  <Characters>88838</Characters>
  <Application>Microsoft Office Word</Application>
  <DocSecurity>8</DocSecurity>
  <Lines>740</Lines>
  <Paragraphs>209</Paragraphs>
  <ScaleCrop>false</ScaleCrop>
  <HeadingPairs>
    <vt:vector size="2" baseType="variant">
      <vt:variant>
        <vt:lpstr>Título</vt:lpstr>
      </vt:variant>
      <vt:variant>
        <vt:i4>1</vt:i4>
      </vt:variant>
    </vt:vector>
  </HeadingPairs>
  <TitlesOfParts>
    <vt:vector size="1" baseType="lpstr">
      <vt:lpstr>DIETETICA CLINICA</vt:lpstr>
    </vt:vector>
  </TitlesOfParts>
  <Company>Diputacion de Alicante</Company>
  <LinksUpToDate>false</LinksUpToDate>
  <CharactersWithSpaces>104781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DIETETICA CLINICA</dc:title>
  <dc:creator>ecanovas</dc:creator>
  <cp:lastModifiedBy>PEINADO ALCOLADO, FRANCISCO</cp:lastModifiedBy>
  <cp:revision>2</cp:revision>
  <cp:lastPrinted>2008-09-25T11:40:00Z</cp:lastPrinted>
  <dcterms:created xsi:type="dcterms:W3CDTF">2014-11-11T11:30:00Z</dcterms:created>
  <dcterms:modified xsi:type="dcterms:W3CDTF">2014-11-11T11:30:00Z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-1838444178</vt:i4>
  </property>
  <property fmtid="{D5CDD505-2E9C-101B-9397-08002B2CF9AE}" pid="3" name="_NewReviewCycle">
    <vt:lpwstr/>
  </property>
  <property fmtid="{D5CDD505-2E9C-101B-9397-08002B2CF9AE}" pid="4" name="_EmailSubject">
    <vt:lpwstr>TEMAS DEL 1 AL 5 DE TAS</vt:lpwstr>
  </property>
  <property fmtid="{D5CDD505-2E9C-101B-9397-08002B2CF9AE}" pid="5" name="_AuthorEmail">
    <vt:lpwstr>fpeinado@diputacionalicante.es</vt:lpwstr>
  </property>
  <property fmtid="{D5CDD505-2E9C-101B-9397-08002B2CF9AE}" pid="6" name="_AuthorEmailDisplayName">
    <vt:lpwstr>PEINADO ALCOLADO, FRANCISCO</vt:lpwstr>
  </property>
  <property fmtid="{D5CDD505-2E9C-101B-9397-08002B2CF9AE}" pid="7" name="_PreviousAdHocReviewCycleID">
    <vt:i4>1404476505</vt:i4>
  </property>
</Properties>
</file>